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37B14" w14:textId="7818B962" w:rsidR="00311FF1" w:rsidRDefault="006B6A27" w:rsidP="29F8FC34">
      <w:pPr>
        <w:pStyle w:val="Heading1"/>
      </w:pPr>
      <w:r>
        <w:t>What is an acquittal?</w:t>
      </w:r>
    </w:p>
    <w:p w14:paraId="3BA3BEDC" w14:textId="4A1A6E67" w:rsidR="001F27F5" w:rsidRDefault="006B6A27" w:rsidP="006B6A27">
      <w:pPr>
        <w:pStyle w:val="BodyText"/>
      </w:pPr>
      <w:r>
        <w:t>An acquittal is a formal condition of funding</w:t>
      </w:r>
      <w:r w:rsidR="00812DE6">
        <w:t xml:space="preserve"> whereby fund</w:t>
      </w:r>
      <w:r w:rsidR="00C118BA">
        <w:t>ing recipients accurately report on the f</w:t>
      </w:r>
      <w:r w:rsidR="00F51AB1">
        <w:t>u</w:t>
      </w:r>
      <w:r w:rsidR="00C118BA">
        <w:t>nded activities</w:t>
      </w:r>
      <w:r w:rsidR="00F51AB1">
        <w:t xml:space="preserve"> and the expenditure of the funding.</w:t>
      </w:r>
      <w:r w:rsidR="00147FD7">
        <w:t xml:space="preserve">  </w:t>
      </w:r>
      <w:r w:rsidR="00E14581">
        <w:t>Acquittals are used to</w:t>
      </w:r>
      <w:r w:rsidR="001F27F5">
        <w:t>:</w:t>
      </w:r>
    </w:p>
    <w:p w14:paraId="7FAB9115" w14:textId="77777777" w:rsidR="001F27F5" w:rsidRDefault="00E14581" w:rsidP="007A49F4">
      <w:pPr>
        <w:pStyle w:val="ListBullet"/>
      </w:pPr>
      <w:r>
        <w:t>fulfil</w:t>
      </w:r>
      <w:r w:rsidR="00622505">
        <w:t xml:space="preserve"> obligations of accountability </w:t>
      </w:r>
    </w:p>
    <w:p w14:paraId="7295FD75" w14:textId="18641388" w:rsidR="00E14581" w:rsidRDefault="001F27F5" w:rsidP="007A49F4">
      <w:pPr>
        <w:pStyle w:val="ListBullet"/>
      </w:pPr>
      <w:r>
        <w:t>a</w:t>
      </w:r>
      <w:r w:rsidR="00622505">
        <w:t>ssist development</w:t>
      </w:r>
      <w:r>
        <w:t xml:space="preserve"> of current and future programs</w:t>
      </w:r>
    </w:p>
    <w:p w14:paraId="524E046C" w14:textId="717FA73A" w:rsidR="001F27F5" w:rsidRDefault="001F27F5" w:rsidP="007A49F4">
      <w:pPr>
        <w:pStyle w:val="ListBullet"/>
      </w:pPr>
      <w:r>
        <w:t>evaluate achievements of funded activities</w:t>
      </w:r>
    </w:p>
    <w:p w14:paraId="493F4E43" w14:textId="42BFA035" w:rsidR="001F27F5" w:rsidRDefault="001F27F5" w:rsidP="007A49F4">
      <w:pPr>
        <w:pStyle w:val="ListBullet"/>
      </w:pPr>
      <w:r>
        <w:t xml:space="preserve">monitor the effectiveness </w:t>
      </w:r>
      <w:r w:rsidR="002E3A66">
        <w:t>of the funding program</w:t>
      </w:r>
    </w:p>
    <w:p w14:paraId="3864E447" w14:textId="77777777" w:rsidR="0052272E" w:rsidRDefault="0052272E" w:rsidP="0052272E">
      <w:pPr>
        <w:pStyle w:val="Heading1"/>
        <w:rPr>
          <w:rStyle w:val="normaltextrun"/>
        </w:rPr>
      </w:pPr>
    </w:p>
    <w:p w14:paraId="317BF013" w14:textId="4C8FF5E6" w:rsidR="00295795" w:rsidRDefault="00295795" w:rsidP="0052272E">
      <w:pPr>
        <w:pStyle w:val="Heading1"/>
        <w:rPr>
          <w:rStyle w:val="normaltextrun"/>
        </w:rPr>
      </w:pPr>
      <w:r>
        <w:rPr>
          <w:rStyle w:val="normaltextrun"/>
        </w:rPr>
        <w:t>Do I Need to</w:t>
      </w:r>
      <w:r w:rsidR="0052272E">
        <w:rPr>
          <w:rStyle w:val="normaltextrun"/>
        </w:rPr>
        <w:t xml:space="preserve"> submit an acquittal</w:t>
      </w:r>
      <w:r w:rsidR="00931AEA">
        <w:rPr>
          <w:rStyle w:val="normaltextrun"/>
        </w:rPr>
        <w:t>?</w:t>
      </w:r>
    </w:p>
    <w:p w14:paraId="1749CE31" w14:textId="311CCE57" w:rsidR="00647A1B" w:rsidRDefault="001F6D48" w:rsidP="00647A1B">
      <w:pPr>
        <w:pStyle w:val="BodyText"/>
      </w:pPr>
      <w:r>
        <w:t>S</w:t>
      </w:r>
      <w:r w:rsidR="00647A1B">
        <w:t xml:space="preserve">uccessful applicants are required to meet the reporting requirements specified in Clause 3 of </w:t>
      </w:r>
      <w:r w:rsidR="00704231">
        <w:t>the</w:t>
      </w:r>
      <w:r w:rsidR="00647A1B">
        <w:t xml:space="preserve"> executed Funding Agreement. You must keep accurate records (including all receipts and tax invoices) and provide access to and copies of the records to </w:t>
      </w:r>
      <w:r w:rsidR="003B7C00">
        <w:t>Parks Victoria</w:t>
      </w:r>
      <w:r w:rsidR="00647A1B">
        <w:t xml:space="preserve"> in relation to the activity and for everything you purchase with the funding.</w:t>
      </w:r>
    </w:p>
    <w:p w14:paraId="0577F2D0" w14:textId="63522D0F" w:rsidR="00647A1B" w:rsidRDefault="00647A1B" w:rsidP="00647A1B">
      <w:pPr>
        <w:pStyle w:val="Heading2"/>
      </w:pPr>
      <w:r>
        <w:t xml:space="preserve">Record </w:t>
      </w:r>
      <w:r w:rsidR="008D6AFC">
        <w:t>retention</w:t>
      </w:r>
    </w:p>
    <w:p w14:paraId="65AAD433" w14:textId="77777777" w:rsidR="00647A1B" w:rsidRDefault="00647A1B" w:rsidP="00647A1B">
      <w:pPr>
        <w:pStyle w:val="BodyText"/>
      </w:pPr>
      <w:r>
        <w:t>Make sure you retain all records in relation to the project and activities for a period of seven (7) years after the Funding Agreement and project has closed.</w:t>
      </w:r>
    </w:p>
    <w:p w14:paraId="4C71F4FC" w14:textId="77777777" w:rsidR="00647A1B" w:rsidRPr="006B6A27" w:rsidRDefault="00647A1B" w:rsidP="00647A1B">
      <w:pPr>
        <w:pStyle w:val="ListBullet"/>
        <w:numPr>
          <w:ilvl w:val="0"/>
          <w:numId w:val="0"/>
        </w:numPr>
      </w:pPr>
    </w:p>
    <w:p w14:paraId="2A271CF6" w14:textId="19BD0B9E" w:rsidR="10DD6D35" w:rsidRDefault="00C451C2" w:rsidP="29F8FC34">
      <w:pPr>
        <w:pStyle w:val="Heading1"/>
      </w:pPr>
      <w:r>
        <w:t>When do I complete the acquittal?</w:t>
      </w:r>
    </w:p>
    <w:p w14:paraId="5095B15A" w14:textId="5DC263B3" w:rsidR="00CA2879" w:rsidRDefault="00C451C2" w:rsidP="00CA2879">
      <w:pPr>
        <w:pStyle w:val="BodyText"/>
      </w:pPr>
      <w:r w:rsidRPr="00C451C2">
        <w:t xml:space="preserve">All successful applicants will be required to complete and submit </w:t>
      </w:r>
      <w:r w:rsidR="000731FB">
        <w:t>a</w:t>
      </w:r>
      <w:r>
        <w:t>n acquittal</w:t>
      </w:r>
      <w:r w:rsidR="001E581D">
        <w:t xml:space="preserve"> upon completion of </w:t>
      </w:r>
      <w:r w:rsidR="00B675D3">
        <w:t>the project</w:t>
      </w:r>
      <w:r w:rsidRPr="00C451C2">
        <w:t xml:space="preserve">. The </w:t>
      </w:r>
      <w:r>
        <w:t>acquittal</w:t>
      </w:r>
      <w:r w:rsidRPr="00C451C2">
        <w:t xml:space="preserve"> will be available to complete on ParkConnect </w:t>
      </w:r>
      <w:r w:rsidR="00B675D3">
        <w:t>once your</w:t>
      </w:r>
      <w:r w:rsidRPr="00C451C2">
        <w:t xml:space="preserve"> </w:t>
      </w:r>
      <w:r w:rsidR="000731FB">
        <w:t>project plan</w:t>
      </w:r>
      <w:r w:rsidR="00B675D3">
        <w:t xml:space="preserve"> has been</w:t>
      </w:r>
      <w:r w:rsidR="000731FB">
        <w:t xml:space="preserve"> approv</w:t>
      </w:r>
      <w:r w:rsidR="00B675D3">
        <w:t>ed</w:t>
      </w:r>
      <w:r w:rsidRPr="00C451C2">
        <w:t xml:space="preserve">. All </w:t>
      </w:r>
      <w:r w:rsidR="000731FB">
        <w:t>acquittals</w:t>
      </w:r>
      <w:r w:rsidRPr="00C451C2">
        <w:t xml:space="preserve"> must be submitted to Parks Victoria within </w:t>
      </w:r>
      <w:r w:rsidR="000731FB">
        <w:t>12 months</w:t>
      </w:r>
      <w:r w:rsidR="009E3000">
        <w:t xml:space="preserve"> </w:t>
      </w:r>
      <w:r w:rsidR="00AF149D">
        <w:t>from the deposit of funding from Parks Victoria</w:t>
      </w:r>
      <w:r w:rsidRPr="00C451C2">
        <w:t>.</w:t>
      </w:r>
    </w:p>
    <w:p w14:paraId="0577C284" w14:textId="77777777" w:rsidR="00147FD7" w:rsidRPr="00B4694D" w:rsidRDefault="00147FD7" w:rsidP="00CA2879">
      <w:pPr>
        <w:pStyle w:val="BodyText"/>
      </w:pPr>
    </w:p>
    <w:p w14:paraId="6AEDDD77" w14:textId="3FC721EC" w:rsidR="00CA2879" w:rsidRDefault="005C1878" w:rsidP="00CA2879">
      <w:pPr>
        <w:pStyle w:val="Heading1"/>
        <w:rPr>
          <w:rStyle w:val="normaltextrun"/>
        </w:rPr>
      </w:pPr>
      <w:r>
        <w:rPr>
          <w:rStyle w:val="normaltextrun"/>
        </w:rPr>
        <w:t>Supporting Documentation</w:t>
      </w:r>
    </w:p>
    <w:p w14:paraId="2BFD8FE2" w14:textId="75B37B34" w:rsidR="00802623" w:rsidRDefault="00926F08" w:rsidP="00CA2879">
      <w:pPr>
        <w:pStyle w:val="BodyText"/>
      </w:pPr>
      <w:r w:rsidRPr="00926F08">
        <w:t xml:space="preserve">Make sure you </w:t>
      </w:r>
      <w:r w:rsidR="007816F0" w:rsidRPr="00926F08">
        <w:t>can</w:t>
      </w:r>
      <w:r w:rsidRPr="00926F08">
        <w:t xml:space="preserve"> provide ALL supporting documentation that is required by the funding guidelines. Your acquittal may </w:t>
      </w:r>
      <w:r w:rsidRPr="00926F08">
        <w:t>not be approved if required documentation is not submitted.</w:t>
      </w:r>
      <w:r w:rsidR="00DC6882">
        <w:t xml:space="preserve"> </w:t>
      </w:r>
      <w:r w:rsidR="00802623">
        <w:t>Types of supporting documentation include:</w:t>
      </w:r>
    </w:p>
    <w:p w14:paraId="2118E8BF" w14:textId="47040E1C" w:rsidR="00802623" w:rsidRDefault="00802623" w:rsidP="003F23FE">
      <w:pPr>
        <w:pStyle w:val="ListBullet"/>
      </w:pPr>
      <w:r>
        <w:t>Invoices</w:t>
      </w:r>
      <w:r w:rsidR="000105A5">
        <w:t xml:space="preserve"> and receipts</w:t>
      </w:r>
    </w:p>
    <w:p w14:paraId="566D5180" w14:textId="769D6851" w:rsidR="00802623" w:rsidRDefault="003F23FE" w:rsidP="003F23FE">
      <w:pPr>
        <w:pStyle w:val="ListBullet"/>
      </w:pPr>
      <w:r>
        <w:t>Proof of works</w:t>
      </w:r>
    </w:p>
    <w:p w14:paraId="0FB7E676" w14:textId="19355E7A" w:rsidR="003F23FE" w:rsidRDefault="003F23FE" w:rsidP="003F23FE">
      <w:pPr>
        <w:pStyle w:val="ListBullet"/>
      </w:pPr>
      <w:r>
        <w:t>Photos</w:t>
      </w:r>
    </w:p>
    <w:p w14:paraId="6E943679" w14:textId="71FDFB1C" w:rsidR="003F23FE" w:rsidRDefault="003F23FE" w:rsidP="003F23FE">
      <w:pPr>
        <w:pStyle w:val="ListBullet"/>
      </w:pPr>
      <w:r>
        <w:t>Copies of project publicity</w:t>
      </w:r>
    </w:p>
    <w:p w14:paraId="3797449A" w14:textId="0AF47F2D" w:rsidR="005908F6" w:rsidRDefault="005908F6" w:rsidP="003F23FE">
      <w:pPr>
        <w:pStyle w:val="ListBullet"/>
      </w:pPr>
      <w:r>
        <w:t>Feedback</w:t>
      </w:r>
    </w:p>
    <w:p w14:paraId="6020708F" w14:textId="3DBAF8D1" w:rsidR="005908F6" w:rsidRDefault="005908F6" w:rsidP="003F23FE">
      <w:pPr>
        <w:pStyle w:val="ListBullet"/>
      </w:pPr>
      <w:r>
        <w:t>Reports</w:t>
      </w:r>
    </w:p>
    <w:p w14:paraId="2BB1A4C5" w14:textId="77777777" w:rsidR="00CA2879" w:rsidRDefault="00CA2879" w:rsidP="00CA2879">
      <w:pPr>
        <w:pStyle w:val="BodyText"/>
      </w:pPr>
    </w:p>
    <w:p w14:paraId="590AF0EE" w14:textId="124D9425" w:rsidR="00CA2879" w:rsidRPr="00B2623D" w:rsidRDefault="00792764" w:rsidP="00CA2879">
      <w:pPr>
        <w:pStyle w:val="Heading1"/>
        <w:rPr>
          <w:rFonts w:ascii="Segoe UI" w:hAnsi="Segoe UI"/>
        </w:rPr>
      </w:pPr>
      <w:r>
        <w:t>Notification of project closure</w:t>
      </w:r>
    </w:p>
    <w:p w14:paraId="0C1CC858" w14:textId="0811D8EF" w:rsidR="00792764" w:rsidRDefault="00875E30" w:rsidP="00CA2879">
      <w:pPr>
        <w:pStyle w:val="BodyText"/>
      </w:pPr>
      <w:r w:rsidRPr="00875E30">
        <w:t>Parks Victoria will review your acquittal and respond within 4 weeks.</w:t>
      </w:r>
      <w:r w:rsidR="007C7224">
        <w:t xml:space="preserve"> </w:t>
      </w:r>
    </w:p>
    <w:p w14:paraId="75E70294" w14:textId="77777777" w:rsidR="009C720F" w:rsidRPr="00047F63" w:rsidRDefault="009C720F" w:rsidP="00996EA9">
      <w:pPr>
        <w:pStyle w:val="BodyText"/>
        <w:rPr>
          <w:rFonts w:cstheme="minorHAnsi"/>
          <w:szCs w:val="20"/>
        </w:rPr>
      </w:pPr>
    </w:p>
    <w:p w14:paraId="0A32A5A5" w14:textId="4365D6CA" w:rsidR="00CF1BE1" w:rsidRDefault="00CF1BE1" w:rsidP="00CF1BE1">
      <w:pPr>
        <w:pStyle w:val="Heading1"/>
      </w:pPr>
      <w:r>
        <w:t>Further Information</w:t>
      </w:r>
    </w:p>
    <w:p w14:paraId="1DD57245" w14:textId="77777777" w:rsidR="00F338BE" w:rsidRPr="00F338BE" w:rsidRDefault="00F338BE" w:rsidP="00F338BE">
      <w:pPr>
        <w:pStyle w:val="BodyText"/>
        <w:rPr>
          <w:i/>
        </w:rPr>
      </w:pPr>
      <w:r w:rsidRPr="00F338BE">
        <w:rPr>
          <w:i/>
        </w:rPr>
        <w:t xml:space="preserve">Fact Sheet VIF Successful Applications  </w:t>
      </w:r>
    </w:p>
    <w:p w14:paraId="35E0B5EE" w14:textId="77777777" w:rsidR="00F338BE" w:rsidRDefault="00F338BE" w:rsidP="00F338BE">
      <w:pPr>
        <w:pStyle w:val="BodyText"/>
        <w:rPr>
          <w:i/>
        </w:rPr>
      </w:pPr>
      <w:r w:rsidRPr="00F338BE">
        <w:rPr>
          <w:i/>
        </w:rPr>
        <w:t>Fact Sheet VIF Publicising Successful Projects </w:t>
      </w:r>
    </w:p>
    <w:p w14:paraId="4F43EEA1" w14:textId="77777777" w:rsidR="00F338BE" w:rsidRPr="00F338BE" w:rsidRDefault="00F338BE" w:rsidP="00F338BE">
      <w:pPr>
        <w:pStyle w:val="BodyText"/>
        <w:rPr>
          <w:i/>
        </w:rPr>
      </w:pPr>
      <w:r w:rsidRPr="00F338BE">
        <w:rPr>
          <w:i/>
        </w:rPr>
        <w:t xml:space="preserve">Parks Victoria Volunteering Manual  </w:t>
      </w:r>
    </w:p>
    <w:p w14:paraId="3C4D5898" w14:textId="6D90620B" w:rsidR="004817AC" w:rsidRPr="00DF1FF1" w:rsidRDefault="00ED259E" w:rsidP="00F338BE">
      <w:pPr>
        <w:pStyle w:val="BodyText"/>
      </w:pPr>
      <w:hyperlink r:id="rId11" w:history="1">
        <w:r w:rsidR="00DF1FF1" w:rsidRPr="00DF1FF1">
          <w:rPr>
            <w:rStyle w:val="Hyperlink"/>
          </w:rPr>
          <w:t>www.parkconnect.vic.gov.au</w:t>
        </w:r>
      </w:hyperlink>
      <w:r w:rsidR="00DF1FF1" w:rsidRPr="00DF1FF1">
        <w:t xml:space="preserve"> </w:t>
      </w:r>
      <w:r w:rsidR="00F338BE" w:rsidRPr="00DF1FF1">
        <w:t> </w:t>
      </w:r>
    </w:p>
    <w:p w14:paraId="3BC6777C" w14:textId="77777777" w:rsidR="00F338BE" w:rsidRDefault="00F338BE" w:rsidP="00F338BE">
      <w:pPr>
        <w:pStyle w:val="BodyText"/>
        <w:rPr>
          <w:rStyle w:val="Hyperlink"/>
        </w:rPr>
      </w:pPr>
    </w:p>
    <w:p w14:paraId="45AAC91C" w14:textId="77777777" w:rsidR="004817AC" w:rsidRDefault="004817AC" w:rsidP="004817AC">
      <w:pPr>
        <w:pStyle w:val="Heading1"/>
      </w:pPr>
      <w:r>
        <w:t xml:space="preserve">Legal accountability </w:t>
      </w:r>
    </w:p>
    <w:p w14:paraId="5D4D9276" w14:textId="3B3552B9" w:rsidR="004817AC" w:rsidRDefault="004817AC" w:rsidP="004817AC">
      <w:pPr>
        <w:pStyle w:val="BodyText"/>
      </w:pPr>
      <w:r>
        <w:t>Parks Victoria is legally responsible to properly account for public money.  This responsibility includes accounting for any funds provided to groups through Parks Victoria, under any funding program. By accepting funds from Parks Victoria, the group also becomes legally accountable to ensure that the public money is properly spent.</w:t>
      </w:r>
    </w:p>
    <w:p w14:paraId="59DCE0F3" w14:textId="77777777" w:rsidR="003D340C" w:rsidRDefault="003D340C" w:rsidP="003D340C">
      <w:pPr>
        <w:pStyle w:val="BodyText"/>
      </w:pPr>
      <w:r>
        <w:t> </w:t>
      </w:r>
    </w:p>
    <w:p w14:paraId="09AE9D60" w14:textId="77777777" w:rsidR="003D340C" w:rsidRDefault="003D340C" w:rsidP="003D340C">
      <w:pPr>
        <w:pStyle w:val="Heading1"/>
      </w:pPr>
      <w:r>
        <w:t>Contact us</w:t>
      </w:r>
    </w:p>
    <w:p w14:paraId="0AD83037" w14:textId="703F19AE" w:rsidR="003D340C" w:rsidRDefault="003D340C" w:rsidP="005C634A">
      <w:pPr>
        <w:pStyle w:val="BodyText"/>
      </w:pPr>
      <w:r>
        <w:t>If you have any queries, or require more information, please contact Parks Victoria via:</w:t>
      </w:r>
      <w:r>
        <w:rPr>
          <w:b/>
          <w:bCs/>
          <w:color w:val="D9812C"/>
        </w:rPr>
        <w:t> </w:t>
      </w:r>
      <w:r>
        <w:t xml:space="preserve">email:  </w:t>
      </w:r>
      <w:hyperlink r:id="rId12" w:history="1">
        <w:r>
          <w:rPr>
            <w:rStyle w:val="Hyperlink"/>
            <w:rFonts w:cs="Arial"/>
          </w:rPr>
          <w:t>VolunteeringFund@parks.vic.gov.au</w:t>
        </w:r>
      </w:hyperlink>
      <w:r>
        <w:rPr>
          <w:color w:val="143054"/>
        </w:rPr>
        <w:t xml:space="preserve"> or phone: </w:t>
      </w:r>
      <w:r>
        <w:t>1300 375 323</w:t>
      </w:r>
    </w:p>
    <w:p w14:paraId="0C508576" w14:textId="77777777" w:rsidR="00623C4E" w:rsidRDefault="00623C4E" w:rsidP="005C634A">
      <w:pPr>
        <w:pStyle w:val="BodyText"/>
        <w:sectPr w:rsidR="00623C4E" w:rsidSect="003D340C">
          <w:headerReference w:type="default" r:id="rId13"/>
          <w:footerReference w:type="default" r:id="rId14"/>
          <w:headerReference w:type="first" r:id="rId15"/>
          <w:footerReference w:type="first" r:id="rId16"/>
          <w:type w:val="continuous"/>
          <w:pgSz w:w="11907" w:h="16840" w:code="9"/>
          <w:pgMar w:top="567" w:right="851" w:bottom="1531" w:left="851" w:header="397" w:footer="539" w:gutter="0"/>
          <w:cols w:num="2" w:space="284"/>
          <w:titlePg/>
          <w:docGrid w:linePitch="360"/>
        </w:sectPr>
      </w:pPr>
    </w:p>
    <w:p w14:paraId="361005DE" w14:textId="77777777" w:rsidR="00623C4E" w:rsidRDefault="00623C4E" w:rsidP="00623C4E">
      <w:pPr>
        <w:pStyle w:val="Heading2"/>
      </w:pPr>
      <w:r>
        <w:lastRenderedPageBreak/>
        <w:t>Access the Volunteering Innovation Fund</w:t>
      </w:r>
    </w:p>
    <w:p w14:paraId="50F32A1D" w14:textId="53285939" w:rsidR="00623C4E" w:rsidRDefault="00623C4E" w:rsidP="00623C4E">
      <w:pPr>
        <w:pStyle w:val="BodyText"/>
        <w:rPr>
          <w:noProof/>
        </w:rPr>
      </w:pPr>
      <w:r>
        <w:rPr>
          <w:noProof/>
        </w:rPr>
        <w:t>To access the Volunteering Innovation Fund click on the below icons on the ParkConnect home page:</w:t>
      </w:r>
      <w:r>
        <w:rPr>
          <w:noProof/>
        </w:rPr>
        <mc:AlternateContent>
          <mc:Choice Requires="wps">
            <w:drawing>
              <wp:anchor distT="0" distB="0" distL="114300" distR="114300" simplePos="0" relativeHeight="251658244" behindDoc="0" locked="0" layoutInCell="1" allowOverlap="1" wp14:anchorId="7F24448E" wp14:editId="2D66F259">
                <wp:simplePos x="0" y="0"/>
                <wp:positionH relativeFrom="column">
                  <wp:posOffset>3569970</wp:posOffset>
                </wp:positionH>
                <wp:positionV relativeFrom="paragraph">
                  <wp:posOffset>156210</wp:posOffset>
                </wp:positionV>
                <wp:extent cx="842645" cy="55245"/>
                <wp:effectExtent l="0" t="19050" r="71755" b="97155"/>
                <wp:wrapNone/>
                <wp:docPr id="357" name="Straight Arrow Connector 357"/>
                <wp:cNvGraphicFramePr/>
                <a:graphic xmlns:a="http://schemas.openxmlformats.org/drawingml/2006/main">
                  <a:graphicData uri="http://schemas.microsoft.com/office/word/2010/wordprocessingShape">
                    <wps:wsp>
                      <wps:cNvCnPr/>
                      <wps:spPr>
                        <a:xfrm>
                          <a:off x="0" y="0"/>
                          <a:ext cx="842645" cy="5524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89FD91" id="_x0000_t32" coordsize="21600,21600" o:spt="32" o:oned="t" path="m,l21600,21600e" filled="f">
                <v:path arrowok="t" fillok="f" o:connecttype="none"/>
                <o:lock v:ext="edit" shapetype="t"/>
              </v:shapetype>
              <v:shape id="Straight Arrow Connector 357" o:spid="_x0000_s1026" type="#_x0000_t32" style="position:absolute;margin-left:281.1pt;margin-top:12.3pt;width:66.35pt;height:4.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" strokecolor="#66ac47 [3205]">
                <v:stroke endarrow="block"/>
              </v:shape>
            </w:pict>
          </mc:Fallback>
        </mc:AlternateContent>
      </w:r>
      <w:r>
        <w:rPr>
          <w:noProof/>
        </w:rPr>
        <mc:AlternateContent>
          <mc:Choice Requires="wps">
            <w:drawing>
              <wp:anchor distT="0" distB="0" distL="114300" distR="114300" simplePos="0" relativeHeight="251658243" behindDoc="0" locked="0" layoutInCell="1" allowOverlap="1" wp14:anchorId="616C166C" wp14:editId="0AA52220">
                <wp:simplePos x="0" y="0"/>
                <wp:positionH relativeFrom="column">
                  <wp:posOffset>4478020</wp:posOffset>
                </wp:positionH>
                <wp:positionV relativeFrom="paragraph">
                  <wp:posOffset>215900</wp:posOffset>
                </wp:positionV>
                <wp:extent cx="626745" cy="269240"/>
                <wp:effectExtent l="0" t="0" r="20955" b="16510"/>
                <wp:wrapNone/>
                <wp:docPr id="356" name="Rectangle 356"/>
                <wp:cNvGraphicFramePr/>
                <a:graphic xmlns:a="http://schemas.openxmlformats.org/drawingml/2006/main">
                  <a:graphicData uri="http://schemas.microsoft.com/office/word/2010/wordprocessingShape">
                    <wps:wsp>
                      <wps:cNvSpPr/>
                      <wps:spPr>
                        <a:xfrm>
                          <a:off x="0" y="0"/>
                          <a:ext cx="626745" cy="26924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1E78A" id="Rectangle 356" o:spid="_x0000_s1026" style="position:absolute;margin-left:352.6pt;margin-top:17pt;width:49.35pt;height:21.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" filled="f" strokecolor="#66ac47 [3205]" strokeweight="2pt"/>
            </w:pict>
          </mc:Fallback>
        </mc:AlternateContent>
      </w:r>
      <w:r>
        <w:rPr>
          <w:noProof/>
        </w:rPr>
        <mc:AlternateContent>
          <mc:Choice Requires="wps">
            <w:drawing>
              <wp:anchor distT="0" distB="0" distL="114300" distR="114300" simplePos="0" relativeHeight="251658245" behindDoc="0" locked="0" layoutInCell="1" allowOverlap="1" wp14:anchorId="7C1AE6E2" wp14:editId="2F187453">
                <wp:simplePos x="0" y="0"/>
                <wp:positionH relativeFrom="column">
                  <wp:posOffset>2159000</wp:posOffset>
                </wp:positionH>
                <wp:positionV relativeFrom="paragraph">
                  <wp:posOffset>152935</wp:posOffset>
                </wp:positionV>
                <wp:extent cx="1408430" cy="2583180"/>
                <wp:effectExtent l="38100" t="0" r="20320" b="64770"/>
                <wp:wrapNone/>
                <wp:docPr id="358" name="Straight Arrow Connector 358"/>
                <wp:cNvGraphicFramePr/>
                <a:graphic xmlns:a="http://schemas.openxmlformats.org/drawingml/2006/main">
                  <a:graphicData uri="http://schemas.microsoft.com/office/word/2010/wordprocessingShape">
                    <wps:wsp>
                      <wps:cNvCnPr/>
                      <wps:spPr>
                        <a:xfrm flipH="1">
                          <a:off x="0" y="0"/>
                          <a:ext cx="1408430" cy="258318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558DBB" id="Straight Arrow Connector 358" o:spid="_x0000_s1026" type="#_x0000_t32" style="position:absolute;margin-left:170pt;margin-top:12.05pt;width:110.9pt;height:203.4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" strokecolor="#66ac47 [3205]">
                <v:stroke endarrow="block"/>
              </v:shape>
            </w:pict>
          </mc:Fallback>
        </mc:AlternateContent>
      </w:r>
    </w:p>
    <w:p w14:paraId="1BA3708E" w14:textId="77777777" w:rsidR="00623C4E" w:rsidRDefault="00623C4E" w:rsidP="00623C4E">
      <w:pPr>
        <w:pStyle w:val="BodyText"/>
      </w:pPr>
      <w:r>
        <w:rPr>
          <w:noProof/>
        </w:rPr>
        <mc:AlternateContent>
          <mc:Choice Requires="wps">
            <w:drawing>
              <wp:anchor distT="0" distB="0" distL="114300" distR="114300" simplePos="0" relativeHeight="251658242" behindDoc="0" locked="0" layoutInCell="1" allowOverlap="1" wp14:anchorId="58335052" wp14:editId="439D2E29">
                <wp:simplePos x="0" y="0"/>
                <wp:positionH relativeFrom="column">
                  <wp:posOffset>-571500</wp:posOffset>
                </wp:positionH>
                <wp:positionV relativeFrom="paragraph">
                  <wp:posOffset>2600960</wp:posOffset>
                </wp:positionV>
                <wp:extent cx="7624859" cy="647404"/>
                <wp:effectExtent l="0" t="0" r="14605" b="19685"/>
                <wp:wrapNone/>
                <wp:docPr id="355" name="Rectangle 355"/>
                <wp:cNvGraphicFramePr/>
                <a:graphic xmlns:a="http://schemas.openxmlformats.org/drawingml/2006/main">
                  <a:graphicData uri="http://schemas.microsoft.com/office/word/2010/wordprocessingShape">
                    <wps:wsp>
                      <wps:cNvSpPr/>
                      <wps:spPr>
                        <a:xfrm>
                          <a:off x="0" y="0"/>
                          <a:ext cx="7624859" cy="647404"/>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EF539" id="Rectangle 355" o:spid="_x0000_s1026" style="position:absolute;margin-left:-45pt;margin-top:204.8pt;width:600.4pt;height:5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" filled="f" strokecolor="#66ac47 [3205]" strokeweight="2pt"/>
            </w:pict>
          </mc:Fallback>
        </mc:AlternateContent>
      </w:r>
      <w:r>
        <w:rPr>
          <w:noProof/>
        </w:rPr>
        <w:drawing>
          <wp:inline distT="0" distB="0" distL="0" distR="0" wp14:anchorId="0000A29B" wp14:editId="336AC144">
            <wp:extent cx="6453963" cy="331554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461" t="13716" r="6563" b="8646"/>
                    <a:stretch/>
                  </pic:blipFill>
                  <pic:spPr bwMode="auto">
                    <a:xfrm>
                      <a:off x="0" y="0"/>
                      <a:ext cx="6491181" cy="3334663"/>
                    </a:xfrm>
                    <a:prstGeom prst="rect">
                      <a:avLst/>
                    </a:prstGeom>
                    <a:ln>
                      <a:noFill/>
                    </a:ln>
                    <a:extLst>
                      <a:ext uri="{53640926-AAD7-44D8-BBD7-CCE9431645EC}">
                        <a14:shadowObscured xmlns:a14="http://schemas.microsoft.com/office/drawing/2010/main"/>
                      </a:ext>
                    </a:extLst>
                  </pic:spPr>
                </pic:pic>
              </a:graphicData>
            </a:graphic>
          </wp:inline>
        </w:drawing>
      </w:r>
    </w:p>
    <w:p w14:paraId="6821BF24" w14:textId="77777777" w:rsidR="00623C4E" w:rsidRDefault="00623C4E" w:rsidP="00623C4E">
      <w:pPr>
        <w:pStyle w:val="BodyText"/>
      </w:pPr>
      <w:r>
        <w:rPr>
          <w:noProof/>
        </w:rPr>
        <mc:AlternateContent>
          <mc:Choice Requires="wps">
            <w:drawing>
              <wp:anchor distT="0" distB="0" distL="114300" distR="114300" simplePos="0" relativeHeight="251658249" behindDoc="0" locked="0" layoutInCell="1" allowOverlap="1" wp14:anchorId="218526F2" wp14:editId="0C33DFFE">
                <wp:simplePos x="0" y="0"/>
                <wp:positionH relativeFrom="column">
                  <wp:posOffset>1971809</wp:posOffset>
                </wp:positionH>
                <wp:positionV relativeFrom="paragraph">
                  <wp:posOffset>334444</wp:posOffset>
                </wp:positionV>
                <wp:extent cx="2442577" cy="3059330"/>
                <wp:effectExtent l="0" t="0" r="72390" b="65405"/>
                <wp:wrapNone/>
                <wp:docPr id="369" name="Straight Arrow Connector 369"/>
                <wp:cNvGraphicFramePr/>
                <a:graphic xmlns:a="http://schemas.openxmlformats.org/drawingml/2006/main">
                  <a:graphicData uri="http://schemas.microsoft.com/office/word/2010/wordprocessingShape">
                    <wps:wsp>
                      <wps:cNvCnPr/>
                      <wps:spPr>
                        <a:xfrm>
                          <a:off x="0" y="0"/>
                          <a:ext cx="2442577" cy="305933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3DED3E" id="Straight Arrow Connector 369" o:spid="_x0000_s1026" type="#_x0000_t32" style="position:absolute;margin-left:155.25pt;margin-top:26.35pt;width:192.35pt;height:240.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" strokecolor="#66ac47 [3205]">
                <v:stroke endarrow="block"/>
              </v:shape>
            </w:pict>
          </mc:Fallback>
        </mc:AlternateContent>
      </w:r>
      <w:r>
        <w:rPr>
          <w:noProof/>
        </w:rPr>
        <mc:AlternateContent>
          <mc:Choice Requires="wps">
            <w:drawing>
              <wp:anchor distT="0" distB="0" distL="114300" distR="114300" simplePos="0" relativeHeight="251658248" behindDoc="0" locked="0" layoutInCell="1" allowOverlap="1" wp14:anchorId="3D24D117" wp14:editId="48763393">
                <wp:simplePos x="0" y="0"/>
                <wp:positionH relativeFrom="column">
                  <wp:posOffset>3819859</wp:posOffset>
                </wp:positionH>
                <wp:positionV relativeFrom="paragraph">
                  <wp:posOffset>344070</wp:posOffset>
                </wp:positionV>
                <wp:extent cx="144379" cy="144379"/>
                <wp:effectExtent l="0" t="0" r="84455" b="65405"/>
                <wp:wrapNone/>
                <wp:docPr id="366" name="Straight Arrow Connector 366"/>
                <wp:cNvGraphicFramePr/>
                <a:graphic xmlns:a="http://schemas.openxmlformats.org/drawingml/2006/main">
                  <a:graphicData uri="http://schemas.microsoft.com/office/word/2010/wordprocessingShape">
                    <wps:wsp>
                      <wps:cNvCnPr/>
                      <wps:spPr>
                        <a:xfrm>
                          <a:off x="0" y="0"/>
                          <a:ext cx="144379" cy="14437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5EBF38" id="Straight Arrow Connector 366" o:spid="_x0000_s1026" type="#_x0000_t32" style="position:absolute;margin-left:300.8pt;margin-top:27.1pt;width:11.35pt;height:11.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" strokecolor="#66ac47 [3205]">
                <v:stroke endarrow="block"/>
              </v:shape>
            </w:pict>
          </mc:Fallback>
        </mc:AlternateContent>
      </w:r>
      <w:r>
        <w:t>You will be taken to the Volunteering Innovation Fund (VIF) landing page. You can access the VIF dashboard, your applications and project plans through the blue outlined button, or through the top navigation bar.</w:t>
      </w:r>
    </w:p>
    <w:p w14:paraId="71AEB3D3" w14:textId="77777777" w:rsidR="00623C4E" w:rsidRDefault="00623C4E" w:rsidP="00623C4E">
      <w:pPr>
        <w:pStyle w:val="BodyText"/>
        <w:rPr>
          <w:noProof/>
        </w:rPr>
      </w:pPr>
      <w:r>
        <w:rPr>
          <w:noProof/>
        </w:rPr>
        <w:drawing>
          <wp:anchor distT="0" distB="0" distL="114300" distR="114300" simplePos="0" relativeHeight="251658241" behindDoc="0" locked="0" layoutInCell="1" allowOverlap="1" wp14:anchorId="79A56E88" wp14:editId="5A8E5955">
            <wp:simplePos x="0" y="0"/>
            <wp:positionH relativeFrom="column">
              <wp:posOffset>669290</wp:posOffset>
            </wp:positionH>
            <wp:positionV relativeFrom="paragraph">
              <wp:posOffset>64135</wp:posOffset>
            </wp:positionV>
            <wp:extent cx="5753100" cy="255598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147" r="1078" b="12718"/>
                    <a:stretch/>
                  </pic:blipFill>
                  <pic:spPr bwMode="auto">
                    <a:xfrm>
                      <a:off x="0" y="0"/>
                      <a:ext cx="5753100" cy="25559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6" behindDoc="0" locked="0" layoutInCell="1" allowOverlap="1" wp14:anchorId="2205EA85" wp14:editId="5802C595">
                <wp:simplePos x="0" y="0"/>
                <wp:positionH relativeFrom="column">
                  <wp:posOffset>-597535</wp:posOffset>
                </wp:positionH>
                <wp:positionV relativeFrom="paragraph">
                  <wp:posOffset>2702247</wp:posOffset>
                </wp:positionV>
                <wp:extent cx="7624445" cy="539750"/>
                <wp:effectExtent l="0" t="0" r="14605" b="12700"/>
                <wp:wrapNone/>
                <wp:docPr id="363" name="Rectangle 363"/>
                <wp:cNvGraphicFramePr/>
                <a:graphic xmlns:a="http://schemas.openxmlformats.org/drawingml/2006/main">
                  <a:graphicData uri="http://schemas.microsoft.com/office/word/2010/wordprocessingShape">
                    <wps:wsp>
                      <wps:cNvSpPr/>
                      <wps:spPr>
                        <a:xfrm>
                          <a:off x="0" y="0"/>
                          <a:ext cx="7624445" cy="53975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0E5AA" id="Rectangle 363" o:spid="_x0000_s1026" style="position:absolute;margin-left:-47.05pt;margin-top:212.8pt;width:600.35pt;height:4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" filled="f" strokecolor="#66ac47 [3205]" strokeweight="2pt"/>
            </w:pict>
          </mc:Fallback>
        </mc:AlternateContent>
      </w:r>
      <w:r>
        <w:rPr>
          <w:noProof/>
        </w:rPr>
        <mc:AlternateContent>
          <mc:Choice Requires="wps">
            <w:drawing>
              <wp:anchor distT="0" distB="0" distL="114300" distR="114300" simplePos="0" relativeHeight="251658247" behindDoc="0" locked="0" layoutInCell="1" allowOverlap="1" wp14:anchorId="7D62DA17" wp14:editId="545592F3">
                <wp:simplePos x="0" y="0"/>
                <wp:positionH relativeFrom="column">
                  <wp:posOffset>4070985</wp:posOffset>
                </wp:positionH>
                <wp:positionV relativeFrom="paragraph">
                  <wp:posOffset>23164</wp:posOffset>
                </wp:positionV>
                <wp:extent cx="1112796" cy="492981"/>
                <wp:effectExtent l="0" t="0" r="11430" b="21590"/>
                <wp:wrapNone/>
                <wp:docPr id="364" name="Rectangle 364"/>
                <wp:cNvGraphicFramePr/>
                <a:graphic xmlns:a="http://schemas.openxmlformats.org/drawingml/2006/main">
                  <a:graphicData uri="http://schemas.microsoft.com/office/word/2010/wordprocessingShape">
                    <wps:wsp>
                      <wps:cNvSpPr/>
                      <wps:spPr>
                        <a:xfrm>
                          <a:off x="0" y="0"/>
                          <a:ext cx="1112796" cy="492981"/>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EEF57" id="Rectangle 364" o:spid="_x0000_s1026" style="position:absolute;margin-left:320.55pt;margin-top:1.8pt;width:87.6pt;height:38.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" filled="f" strokecolor="#66ac47 [3205]" strokeweight="2pt"/>
            </w:pict>
          </mc:Fallback>
        </mc:AlternateContent>
      </w:r>
      <w:r w:rsidRPr="008730FE">
        <w:rPr>
          <w:noProof/>
        </w:rPr>
        <w:t xml:space="preserve"> </w:t>
      </w:r>
    </w:p>
    <w:p w14:paraId="56358722" w14:textId="77777777" w:rsidR="00623C4E" w:rsidRDefault="00623C4E" w:rsidP="00623C4E">
      <w:pPr>
        <w:pStyle w:val="BodyText"/>
      </w:pPr>
    </w:p>
    <w:p w14:paraId="5E8E0954" w14:textId="77777777" w:rsidR="00623C4E" w:rsidRDefault="00623C4E" w:rsidP="00623C4E">
      <w:pPr>
        <w:pStyle w:val="BodyText"/>
      </w:pPr>
      <w:r>
        <w:rPr>
          <w:noProof/>
        </w:rPr>
        <w:drawing>
          <wp:inline distT="0" distB="0" distL="0" distR="0" wp14:anchorId="71F35203" wp14:editId="1E9E1FD9">
            <wp:extent cx="5847865" cy="437321"/>
            <wp:effectExtent l="0" t="0" r="635" b="127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79" t="25842" r="1200" b="61135"/>
                    <a:stretch/>
                  </pic:blipFill>
                  <pic:spPr bwMode="auto">
                    <a:xfrm>
                      <a:off x="0" y="0"/>
                      <a:ext cx="5899330" cy="441170"/>
                    </a:xfrm>
                    <a:prstGeom prst="rect">
                      <a:avLst/>
                    </a:prstGeom>
                    <a:ln>
                      <a:noFill/>
                    </a:ln>
                    <a:extLst>
                      <a:ext uri="{53640926-AAD7-44D8-BBD7-CCE9431645EC}">
                        <a14:shadowObscured xmlns:a14="http://schemas.microsoft.com/office/drawing/2010/main"/>
                      </a:ext>
                    </a:extLst>
                  </pic:spPr>
                </pic:pic>
              </a:graphicData>
            </a:graphic>
          </wp:inline>
        </w:drawing>
      </w:r>
    </w:p>
    <w:p w14:paraId="0A08BD87" w14:textId="77777777" w:rsidR="00623C4E" w:rsidRDefault="00623C4E" w:rsidP="00623C4E">
      <w:pPr>
        <w:pStyle w:val="BodyText"/>
      </w:pPr>
    </w:p>
    <w:p w14:paraId="0C5B87A3" w14:textId="77777777" w:rsidR="00623C4E" w:rsidRDefault="00623C4E" w:rsidP="00623C4E">
      <w:pPr>
        <w:pStyle w:val="BodyText"/>
      </w:pPr>
    </w:p>
    <w:p w14:paraId="2E6F3668" w14:textId="77777777" w:rsidR="00623C4E" w:rsidRDefault="00623C4E" w:rsidP="00623C4E">
      <w:pPr>
        <w:pStyle w:val="BodyText"/>
      </w:pPr>
    </w:p>
    <w:p w14:paraId="7B87047A" w14:textId="77777777" w:rsidR="00623C4E" w:rsidRDefault="00623C4E" w:rsidP="00623C4E">
      <w:pPr>
        <w:pStyle w:val="BodyText"/>
      </w:pPr>
    </w:p>
    <w:p w14:paraId="05C3AE37" w14:textId="77777777" w:rsidR="00623C4E" w:rsidRDefault="00623C4E" w:rsidP="00623C4E">
      <w:pPr>
        <w:pStyle w:val="BodyText"/>
      </w:pPr>
    </w:p>
    <w:p w14:paraId="3EFF2B0E" w14:textId="77777777" w:rsidR="00623C4E" w:rsidRDefault="00623C4E" w:rsidP="00623C4E">
      <w:pPr>
        <w:pStyle w:val="BodyText"/>
      </w:pPr>
    </w:p>
    <w:p w14:paraId="5E237EF7" w14:textId="77777777" w:rsidR="00623C4E" w:rsidRDefault="00623C4E" w:rsidP="00623C4E">
      <w:pPr>
        <w:pStyle w:val="BodyText"/>
      </w:pPr>
    </w:p>
    <w:p w14:paraId="12CAC37E" w14:textId="77777777" w:rsidR="00623C4E" w:rsidRDefault="00623C4E" w:rsidP="00623C4E">
      <w:pPr>
        <w:pStyle w:val="BodyText"/>
      </w:pPr>
      <w:r>
        <w:rPr>
          <w:noProof/>
        </w:rPr>
        <w:drawing>
          <wp:anchor distT="0" distB="0" distL="114300" distR="114300" simplePos="0" relativeHeight="251658240" behindDoc="0" locked="0" layoutInCell="1" allowOverlap="1" wp14:anchorId="33388AE5" wp14:editId="1B353C79">
            <wp:simplePos x="0" y="0"/>
            <wp:positionH relativeFrom="column">
              <wp:posOffset>1259840</wp:posOffset>
            </wp:positionH>
            <wp:positionV relativeFrom="paragraph">
              <wp:posOffset>135890</wp:posOffset>
            </wp:positionV>
            <wp:extent cx="4943475" cy="53340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759" t="50436" r="11954" b="34930"/>
                    <a:stretch/>
                  </pic:blipFill>
                  <pic:spPr bwMode="auto">
                    <a:xfrm>
                      <a:off x="0" y="0"/>
                      <a:ext cx="494347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A729F" w14:textId="77777777" w:rsidR="00623C4E" w:rsidRDefault="00623C4E" w:rsidP="00623C4E">
      <w:pPr>
        <w:pStyle w:val="BodyText"/>
      </w:pPr>
    </w:p>
    <w:p w14:paraId="7279FA15" w14:textId="77777777" w:rsidR="00623C4E" w:rsidRDefault="00623C4E" w:rsidP="00623C4E">
      <w:pPr>
        <w:pStyle w:val="BodyText"/>
        <w:rPr>
          <w:rStyle w:val="Hyperlink"/>
        </w:rPr>
      </w:pPr>
      <w:r>
        <w:rPr>
          <w:noProof/>
        </w:rPr>
        <w:lastRenderedPageBreak/>
        <mc:AlternateContent>
          <mc:Choice Requires="wps">
            <w:drawing>
              <wp:anchor distT="0" distB="0" distL="114300" distR="114300" simplePos="0" relativeHeight="251658254" behindDoc="0" locked="0" layoutInCell="1" allowOverlap="1" wp14:anchorId="645DBA28" wp14:editId="7ABB8651">
                <wp:simplePos x="0" y="0"/>
                <wp:positionH relativeFrom="column">
                  <wp:posOffset>4389120</wp:posOffset>
                </wp:positionH>
                <wp:positionV relativeFrom="paragraph">
                  <wp:posOffset>276225</wp:posOffset>
                </wp:positionV>
                <wp:extent cx="174625" cy="795020"/>
                <wp:effectExtent l="57150" t="0" r="34925" b="62230"/>
                <wp:wrapNone/>
                <wp:docPr id="374" name="Straight Arrow Connector 374"/>
                <wp:cNvGraphicFramePr/>
                <a:graphic xmlns:a="http://schemas.openxmlformats.org/drawingml/2006/main">
                  <a:graphicData uri="http://schemas.microsoft.com/office/word/2010/wordprocessingShape">
                    <wps:wsp>
                      <wps:cNvCnPr/>
                      <wps:spPr>
                        <a:xfrm flipH="1">
                          <a:off x="0" y="0"/>
                          <a:ext cx="174625" cy="7950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11F3B3" id="Straight Arrow Connector 374" o:spid="_x0000_s1026" type="#_x0000_t32" style="position:absolute;margin-left:345.6pt;margin-top:21.75pt;width:13.75pt;height:62.6pt;flip:x;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" strokecolor="#66ac47 [3205]">
                <v:stroke endarrow="block"/>
              </v:shape>
            </w:pict>
          </mc:Fallback>
        </mc:AlternateContent>
      </w:r>
      <w:r>
        <w:rPr>
          <w:noProof/>
        </w:rPr>
        <mc:AlternateContent>
          <mc:Choice Requires="wps">
            <w:drawing>
              <wp:anchor distT="0" distB="0" distL="114300" distR="114300" simplePos="0" relativeHeight="251658253" behindDoc="0" locked="0" layoutInCell="1" allowOverlap="1" wp14:anchorId="071CBFF3" wp14:editId="74FC7DC1">
                <wp:simplePos x="0" y="0"/>
                <wp:positionH relativeFrom="column">
                  <wp:posOffset>3267710</wp:posOffset>
                </wp:positionH>
                <wp:positionV relativeFrom="paragraph">
                  <wp:posOffset>276225</wp:posOffset>
                </wp:positionV>
                <wp:extent cx="1295400" cy="795020"/>
                <wp:effectExtent l="38100" t="0" r="19050" b="62230"/>
                <wp:wrapNone/>
                <wp:docPr id="373" name="Straight Arrow Connector 373"/>
                <wp:cNvGraphicFramePr/>
                <a:graphic xmlns:a="http://schemas.openxmlformats.org/drawingml/2006/main">
                  <a:graphicData uri="http://schemas.microsoft.com/office/word/2010/wordprocessingShape">
                    <wps:wsp>
                      <wps:cNvCnPr/>
                      <wps:spPr>
                        <a:xfrm flipH="1">
                          <a:off x="0" y="0"/>
                          <a:ext cx="1295400" cy="7950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BD2C22" id="Straight Arrow Connector 373" o:spid="_x0000_s1026" type="#_x0000_t32" style="position:absolute;margin-left:257.3pt;margin-top:21.75pt;width:102pt;height:62.6pt;flip:x;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" strokecolor="#66ac47 [3205]">
                <v:stroke endarrow="block"/>
              </v:shape>
            </w:pict>
          </mc:Fallback>
        </mc:AlternateContent>
      </w:r>
      <w:r>
        <w:rPr>
          <w:noProof/>
        </w:rPr>
        <mc:AlternateContent>
          <mc:Choice Requires="wps">
            <w:drawing>
              <wp:anchor distT="0" distB="0" distL="114300" distR="114300" simplePos="0" relativeHeight="251658252" behindDoc="0" locked="0" layoutInCell="1" allowOverlap="1" wp14:anchorId="157142F6" wp14:editId="352295EF">
                <wp:simplePos x="0" y="0"/>
                <wp:positionH relativeFrom="column">
                  <wp:posOffset>2417445</wp:posOffset>
                </wp:positionH>
                <wp:positionV relativeFrom="paragraph">
                  <wp:posOffset>276225</wp:posOffset>
                </wp:positionV>
                <wp:extent cx="2146300" cy="795020"/>
                <wp:effectExtent l="38100" t="0" r="25400" b="62230"/>
                <wp:wrapNone/>
                <wp:docPr id="372" name="Straight Arrow Connector 372"/>
                <wp:cNvGraphicFramePr/>
                <a:graphic xmlns:a="http://schemas.openxmlformats.org/drawingml/2006/main">
                  <a:graphicData uri="http://schemas.microsoft.com/office/word/2010/wordprocessingShape">
                    <wps:wsp>
                      <wps:cNvCnPr/>
                      <wps:spPr>
                        <a:xfrm flipH="1">
                          <a:off x="0" y="0"/>
                          <a:ext cx="2146300" cy="7950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D6E0BF" id="Straight Arrow Connector 372" o:spid="_x0000_s1026" type="#_x0000_t32" style="position:absolute;margin-left:190.35pt;margin-top:21.75pt;width:169pt;height:62.6pt;flip:x;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" strokecolor="#66ac47 [3205]">
                <v:stroke endarrow="block"/>
              </v:shape>
            </w:pict>
          </mc:Fallback>
        </mc:AlternateContent>
      </w:r>
      <w:r>
        <w:rPr>
          <w:noProof/>
        </w:rPr>
        <mc:AlternateContent>
          <mc:Choice Requires="wps">
            <w:drawing>
              <wp:anchor distT="0" distB="0" distL="114300" distR="114300" simplePos="0" relativeHeight="251658251" behindDoc="0" locked="0" layoutInCell="1" allowOverlap="1" wp14:anchorId="0ADEBF01" wp14:editId="1E52404A">
                <wp:simplePos x="0" y="0"/>
                <wp:positionH relativeFrom="column">
                  <wp:posOffset>1590040</wp:posOffset>
                </wp:positionH>
                <wp:positionV relativeFrom="paragraph">
                  <wp:posOffset>276225</wp:posOffset>
                </wp:positionV>
                <wp:extent cx="2973070" cy="795020"/>
                <wp:effectExtent l="38100" t="0" r="17780" b="81280"/>
                <wp:wrapNone/>
                <wp:docPr id="371" name="Straight Arrow Connector 371"/>
                <wp:cNvGraphicFramePr/>
                <a:graphic xmlns:a="http://schemas.openxmlformats.org/drawingml/2006/main">
                  <a:graphicData uri="http://schemas.microsoft.com/office/word/2010/wordprocessingShape">
                    <wps:wsp>
                      <wps:cNvCnPr/>
                      <wps:spPr>
                        <a:xfrm flipH="1">
                          <a:off x="0" y="0"/>
                          <a:ext cx="2973070" cy="7950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27511B" id="Straight Arrow Connector 371" o:spid="_x0000_s1026" type="#_x0000_t32" style="position:absolute;margin-left:125.2pt;margin-top:21.75pt;width:234.1pt;height:62.6pt;flip:x;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" strokecolor="#66ac47 [3205]">
                <v:stroke endarrow="block"/>
              </v:shape>
            </w:pict>
          </mc:Fallback>
        </mc:AlternateContent>
      </w:r>
      <w:r>
        <w:rPr>
          <w:noProof/>
        </w:rPr>
        <mc:AlternateContent>
          <mc:Choice Requires="wps">
            <w:drawing>
              <wp:anchor distT="0" distB="0" distL="114300" distR="114300" simplePos="0" relativeHeight="251658250" behindDoc="0" locked="0" layoutInCell="1" allowOverlap="1" wp14:anchorId="54790FD4" wp14:editId="436113A7">
                <wp:simplePos x="0" y="0"/>
                <wp:positionH relativeFrom="column">
                  <wp:posOffset>1478915</wp:posOffset>
                </wp:positionH>
                <wp:positionV relativeFrom="paragraph">
                  <wp:posOffset>276538</wp:posOffset>
                </wp:positionV>
                <wp:extent cx="3084830" cy="309880"/>
                <wp:effectExtent l="38100" t="0" r="20320" b="90170"/>
                <wp:wrapNone/>
                <wp:docPr id="370" name="Straight Arrow Connector 370"/>
                <wp:cNvGraphicFramePr/>
                <a:graphic xmlns:a="http://schemas.openxmlformats.org/drawingml/2006/main">
                  <a:graphicData uri="http://schemas.microsoft.com/office/word/2010/wordprocessingShape">
                    <wps:wsp>
                      <wps:cNvCnPr/>
                      <wps:spPr>
                        <a:xfrm flipH="1">
                          <a:off x="0" y="0"/>
                          <a:ext cx="3084830" cy="30988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9C6DD7" id="Straight Arrow Connector 370" o:spid="_x0000_s1026" type="#_x0000_t32" style="position:absolute;margin-left:116.45pt;margin-top:21.75pt;width:242.9pt;height:24.4pt;flip:x;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" strokecolor="#66ac47 [3205]">
                <v:stroke endarrow="block"/>
              </v:shape>
            </w:pict>
          </mc:Fallback>
        </mc:AlternateContent>
      </w:r>
      <w:r>
        <w:t xml:space="preserve">You can access the Funding Guidelines and Fact Sheets on the landing page through the following links. You can also find them on </w:t>
      </w:r>
      <w:hyperlink r:id="rId21">
        <w:r w:rsidRPr="112BC39F">
          <w:rPr>
            <w:rStyle w:val="Hyperlink"/>
          </w:rPr>
          <w:t>www.parkconnect.vic.gov.au/vif</w:t>
        </w:r>
      </w:hyperlink>
    </w:p>
    <w:p w14:paraId="4C7BF150" w14:textId="77777777" w:rsidR="00623C4E" w:rsidRDefault="00623C4E" w:rsidP="00623C4E">
      <w:pPr>
        <w:pStyle w:val="BodyText"/>
      </w:pPr>
    </w:p>
    <w:p w14:paraId="49E5634D" w14:textId="77777777" w:rsidR="00623C4E" w:rsidRDefault="00623C4E" w:rsidP="00623C4E">
      <w:pPr>
        <w:pStyle w:val="BodyText"/>
      </w:pPr>
      <w:r>
        <w:rPr>
          <w:noProof/>
        </w:rPr>
        <w:drawing>
          <wp:inline distT="0" distB="0" distL="0" distR="0" wp14:anchorId="7E3BCD20" wp14:editId="57392E33">
            <wp:extent cx="6282047" cy="1050458"/>
            <wp:effectExtent l="0" t="0" r="508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1" t="40734" r="1599" b="30146"/>
                    <a:stretch/>
                  </pic:blipFill>
                  <pic:spPr bwMode="auto">
                    <a:xfrm>
                      <a:off x="0" y="0"/>
                      <a:ext cx="6394477" cy="1069258"/>
                    </a:xfrm>
                    <a:prstGeom prst="rect">
                      <a:avLst/>
                    </a:prstGeom>
                    <a:ln>
                      <a:noFill/>
                    </a:ln>
                    <a:extLst>
                      <a:ext uri="{53640926-AAD7-44D8-BBD7-CCE9431645EC}">
                        <a14:shadowObscured xmlns:a14="http://schemas.microsoft.com/office/drawing/2010/main"/>
                      </a:ext>
                    </a:extLst>
                  </pic:spPr>
                </pic:pic>
              </a:graphicData>
            </a:graphic>
          </wp:inline>
        </w:drawing>
      </w:r>
    </w:p>
    <w:p w14:paraId="001F67A1" w14:textId="77777777" w:rsidR="00623C4E" w:rsidRDefault="00623C4E" w:rsidP="00623C4E">
      <w:pPr>
        <w:pStyle w:val="BodyText"/>
      </w:pPr>
    </w:p>
    <w:p w14:paraId="4FD7391E" w14:textId="1690C19B" w:rsidR="00623C4E" w:rsidRDefault="00B754B0" w:rsidP="00623C4E">
      <w:pPr>
        <w:pStyle w:val="BodyText"/>
      </w:pPr>
      <w:r w:rsidRPr="002655DA">
        <w:rPr>
          <w:noProof/>
        </w:rPr>
        <mc:AlternateContent>
          <mc:Choice Requires="wps">
            <w:drawing>
              <wp:anchor distT="0" distB="0" distL="114300" distR="114300" simplePos="0" relativeHeight="251658256" behindDoc="0" locked="0" layoutInCell="1" allowOverlap="1" wp14:anchorId="451D044F" wp14:editId="4D5EF9E6">
                <wp:simplePos x="0" y="0"/>
                <wp:positionH relativeFrom="column">
                  <wp:posOffset>556895</wp:posOffset>
                </wp:positionH>
                <wp:positionV relativeFrom="paragraph">
                  <wp:posOffset>490311</wp:posOffset>
                </wp:positionV>
                <wp:extent cx="1131751" cy="4406537"/>
                <wp:effectExtent l="38100" t="0" r="30480" b="51435"/>
                <wp:wrapNone/>
                <wp:docPr id="376" name="Straight Arrow Connector 376"/>
                <wp:cNvGraphicFramePr/>
                <a:graphic xmlns:a="http://schemas.openxmlformats.org/drawingml/2006/main">
                  <a:graphicData uri="http://schemas.microsoft.com/office/word/2010/wordprocessingShape">
                    <wps:wsp>
                      <wps:cNvCnPr/>
                      <wps:spPr>
                        <a:xfrm flipH="1">
                          <a:off x="0" y="0"/>
                          <a:ext cx="1131751" cy="440653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903C5" id="Straight Arrow Connector 376" o:spid="_x0000_s1026" type="#_x0000_t32" style="position:absolute;margin-left:43.85pt;margin-top:38.6pt;width:89.1pt;height:346.95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" strokecolor="#66ac47 [3205]">
                <v:stroke endarrow="block"/>
              </v:shape>
            </w:pict>
          </mc:Fallback>
        </mc:AlternateContent>
      </w:r>
      <w:r>
        <w:rPr>
          <w:noProof/>
        </w:rPr>
        <mc:AlternateContent>
          <mc:Choice Requires="wps">
            <w:drawing>
              <wp:anchor distT="0" distB="0" distL="114300" distR="114300" simplePos="0" relativeHeight="251658255" behindDoc="0" locked="0" layoutInCell="1" allowOverlap="1" wp14:anchorId="47AE31D2" wp14:editId="1C65B027">
                <wp:simplePos x="0" y="0"/>
                <wp:positionH relativeFrom="column">
                  <wp:posOffset>3038837</wp:posOffset>
                </wp:positionH>
                <wp:positionV relativeFrom="paragraph">
                  <wp:posOffset>516436</wp:posOffset>
                </wp:positionV>
                <wp:extent cx="2934607" cy="4206240"/>
                <wp:effectExtent l="0" t="0" r="75565" b="60960"/>
                <wp:wrapNone/>
                <wp:docPr id="375" name="Straight Arrow Connector 375"/>
                <wp:cNvGraphicFramePr/>
                <a:graphic xmlns:a="http://schemas.openxmlformats.org/drawingml/2006/main">
                  <a:graphicData uri="http://schemas.microsoft.com/office/word/2010/wordprocessingShape">
                    <wps:wsp>
                      <wps:cNvCnPr/>
                      <wps:spPr>
                        <a:xfrm>
                          <a:off x="0" y="0"/>
                          <a:ext cx="2934607" cy="420624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645659" id="Straight Arrow Connector 375" o:spid="_x0000_s1026" type="#_x0000_t32" style="position:absolute;margin-left:239.3pt;margin-top:40.65pt;width:231.05pt;height:331.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" strokecolor="#66ac47 [3205]">
                <v:stroke endarrow="block"/>
              </v:shape>
            </w:pict>
          </mc:Fallback>
        </mc:AlternateContent>
      </w:r>
      <w:r w:rsidR="00623C4E">
        <w:t xml:space="preserve">The VIF dashboard allows you to commence and manage your applications, including project plans and acquittals. You can access your </w:t>
      </w:r>
      <w:r w:rsidR="009D60E9">
        <w:t>acquittal</w:t>
      </w:r>
      <w:r w:rsidR="00623C4E">
        <w:t xml:space="preserve"> on your VIF dashboard.</w:t>
      </w:r>
      <w:r w:rsidR="00C15FF1">
        <w:t xml:space="preserve"> If you save a draft </w:t>
      </w:r>
      <w:r>
        <w:t>acquittal</w:t>
      </w:r>
      <w:r w:rsidR="00C15FF1">
        <w:t>, you can access it to review, edit, proof read or submit by clicking on the Application ID or the drop down arrow</w:t>
      </w:r>
      <w:r w:rsidR="005E1B99">
        <w:t>.</w:t>
      </w:r>
    </w:p>
    <w:p w14:paraId="0EB7257F" w14:textId="257FDC81" w:rsidR="00623C4E" w:rsidRDefault="003B3143" w:rsidP="00623C4E">
      <w:r>
        <w:rPr>
          <w:noProof/>
        </w:rPr>
        <w:drawing>
          <wp:anchor distT="0" distB="0" distL="114300" distR="114300" simplePos="0" relativeHeight="251658257" behindDoc="1" locked="0" layoutInCell="1" allowOverlap="1" wp14:anchorId="1DDB17C4" wp14:editId="670C6986">
            <wp:simplePos x="0" y="0"/>
            <wp:positionH relativeFrom="margin">
              <wp:align>left</wp:align>
            </wp:positionH>
            <wp:positionV relativeFrom="paragraph">
              <wp:posOffset>-271</wp:posOffset>
            </wp:positionV>
            <wp:extent cx="6331132" cy="455680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1132" cy="4556802"/>
                    </a:xfrm>
                    <a:prstGeom prst="rect">
                      <a:avLst/>
                    </a:prstGeom>
                  </pic:spPr>
                </pic:pic>
              </a:graphicData>
            </a:graphic>
            <wp14:sizeRelH relativeFrom="page">
              <wp14:pctWidth>0</wp14:pctWidth>
            </wp14:sizeRelH>
            <wp14:sizeRelV relativeFrom="page">
              <wp14:pctHeight>0</wp14:pctHeight>
            </wp14:sizeRelV>
          </wp:anchor>
        </w:drawing>
      </w:r>
    </w:p>
    <w:p w14:paraId="232622B9" w14:textId="6EFF57B4" w:rsidR="00623C4E" w:rsidRDefault="00623C4E" w:rsidP="00623C4E"/>
    <w:p w14:paraId="090EE5C8" w14:textId="77777777" w:rsidR="00623C4E" w:rsidRDefault="00623C4E" w:rsidP="00623C4E"/>
    <w:p w14:paraId="1B91E394" w14:textId="174727AC" w:rsidR="00623C4E" w:rsidRDefault="00623C4E" w:rsidP="00623C4E"/>
    <w:p w14:paraId="46D467E7" w14:textId="1CE1D0DC" w:rsidR="00623C4E" w:rsidRDefault="00623C4E" w:rsidP="00623C4E"/>
    <w:p w14:paraId="5DA2D92A" w14:textId="5D24AE6F" w:rsidR="00623C4E" w:rsidRDefault="00623C4E" w:rsidP="00623C4E"/>
    <w:p w14:paraId="4B720EB4" w14:textId="77777777" w:rsidR="00623C4E" w:rsidRDefault="00623C4E" w:rsidP="00623C4E"/>
    <w:p w14:paraId="71AADF30" w14:textId="36B5A3C4" w:rsidR="00623C4E" w:rsidRDefault="00623C4E" w:rsidP="00623C4E"/>
    <w:p w14:paraId="43411F6F" w14:textId="14011FCA" w:rsidR="00623C4E" w:rsidRDefault="00623C4E" w:rsidP="00623C4E"/>
    <w:p w14:paraId="345FCDDA" w14:textId="77777777" w:rsidR="00623C4E" w:rsidRDefault="00623C4E" w:rsidP="00623C4E"/>
    <w:p w14:paraId="5A68E695" w14:textId="77777777" w:rsidR="00623C4E" w:rsidRDefault="00623C4E" w:rsidP="00623C4E"/>
    <w:p w14:paraId="0562B96D" w14:textId="1C200F1F" w:rsidR="00623C4E" w:rsidRDefault="00623C4E" w:rsidP="00623C4E"/>
    <w:p w14:paraId="37702F2A" w14:textId="77777777" w:rsidR="00623C4E" w:rsidRDefault="00623C4E" w:rsidP="00623C4E"/>
    <w:p w14:paraId="65CE2A4F" w14:textId="03BDB113" w:rsidR="00623C4E" w:rsidRDefault="00623C4E" w:rsidP="00623C4E"/>
    <w:p w14:paraId="717F518C" w14:textId="7EA9B27A" w:rsidR="003B3143" w:rsidRDefault="003B3143" w:rsidP="00623C4E">
      <w:pPr>
        <w:pStyle w:val="BodyText"/>
      </w:pPr>
    </w:p>
    <w:p w14:paraId="0D785376" w14:textId="39B55F45" w:rsidR="003B3143" w:rsidRDefault="003B3143" w:rsidP="00623C4E">
      <w:pPr>
        <w:pStyle w:val="BodyText"/>
      </w:pPr>
    </w:p>
    <w:p w14:paraId="4D6CE6C5" w14:textId="6E3805D6" w:rsidR="003B3143" w:rsidRDefault="003B3143" w:rsidP="00623C4E">
      <w:pPr>
        <w:pStyle w:val="BodyText"/>
      </w:pPr>
    </w:p>
    <w:p w14:paraId="0E765A1F" w14:textId="3A44828F" w:rsidR="003B3143" w:rsidRDefault="003B3143" w:rsidP="00623C4E">
      <w:pPr>
        <w:pStyle w:val="BodyText"/>
      </w:pPr>
    </w:p>
    <w:p w14:paraId="634F7891" w14:textId="3A369BC1" w:rsidR="003B3143" w:rsidRDefault="003B3143" w:rsidP="00623C4E">
      <w:pPr>
        <w:pStyle w:val="BodyText"/>
      </w:pPr>
    </w:p>
    <w:p w14:paraId="466ECC92" w14:textId="50D1E1E7" w:rsidR="003B3143" w:rsidRDefault="003B3143" w:rsidP="00623C4E">
      <w:pPr>
        <w:pStyle w:val="BodyText"/>
      </w:pPr>
    </w:p>
    <w:p w14:paraId="6EB4285F" w14:textId="090E2C99" w:rsidR="003B3143" w:rsidRDefault="003B3143" w:rsidP="00623C4E">
      <w:pPr>
        <w:pStyle w:val="BodyText"/>
      </w:pPr>
    </w:p>
    <w:p w14:paraId="3F6166BC" w14:textId="2B1B675E" w:rsidR="003B3143" w:rsidRDefault="003B3143" w:rsidP="00623C4E">
      <w:pPr>
        <w:pStyle w:val="BodyText"/>
      </w:pPr>
    </w:p>
    <w:p w14:paraId="546542BE" w14:textId="70FEB61F" w:rsidR="003B3143" w:rsidRDefault="003B3143" w:rsidP="00623C4E">
      <w:pPr>
        <w:pStyle w:val="BodyText"/>
      </w:pPr>
    </w:p>
    <w:p w14:paraId="5E1631C6" w14:textId="6C854E1A" w:rsidR="003B3143" w:rsidRDefault="003B3143" w:rsidP="00623C4E">
      <w:pPr>
        <w:pStyle w:val="BodyText"/>
      </w:pPr>
    </w:p>
    <w:p w14:paraId="1EAE4ACB" w14:textId="4FA5BA8E" w:rsidR="003B3143" w:rsidRDefault="003B3143" w:rsidP="00623C4E">
      <w:pPr>
        <w:pStyle w:val="BodyText"/>
      </w:pPr>
    </w:p>
    <w:p w14:paraId="0E26A71B" w14:textId="77777777" w:rsidR="005E1B99" w:rsidRDefault="005E1B99" w:rsidP="00623C4E">
      <w:pPr>
        <w:pStyle w:val="BodyText"/>
      </w:pPr>
    </w:p>
    <w:p w14:paraId="1933F1A0" w14:textId="782DBFDE" w:rsidR="00623C4E" w:rsidRDefault="00623C4E" w:rsidP="00623C4E">
      <w:pPr>
        <w:pStyle w:val="BodyText"/>
      </w:pPr>
      <w:r>
        <w:t xml:space="preserve">Once you have submitted your </w:t>
      </w:r>
      <w:r w:rsidR="005E1B99">
        <w:t>acquittal</w:t>
      </w:r>
      <w:r>
        <w:t xml:space="preserve"> you are unable to edit. The </w:t>
      </w:r>
      <w:r w:rsidR="005E1B99">
        <w:t>acquittal</w:t>
      </w:r>
      <w:r>
        <w:t xml:space="preserve"> will become ‘view only’.</w:t>
      </w:r>
    </w:p>
    <w:p w14:paraId="7EF6296F" w14:textId="0086188A" w:rsidR="00623C4E" w:rsidRDefault="00623C4E" w:rsidP="00623C4E">
      <w:pPr>
        <w:pStyle w:val="Heading2"/>
      </w:pPr>
      <w:r>
        <w:lastRenderedPageBreak/>
        <w:t xml:space="preserve">Start the </w:t>
      </w:r>
      <w:r w:rsidR="005E1B99">
        <w:t>acquittal</w:t>
      </w:r>
    </w:p>
    <w:p w14:paraId="44A09623" w14:textId="6F35A7C4" w:rsidR="00623C4E" w:rsidRDefault="00623C4E" w:rsidP="00623C4E">
      <w:pPr>
        <w:pStyle w:val="BodyText"/>
      </w:pPr>
      <w:r>
        <w:t xml:space="preserve">To start the </w:t>
      </w:r>
      <w:r w:rsidR="005E1B99">
        <w:t>acquittal</w:t>
      </w:r>
      <w:r>
        <w:t>, click on the drop down arrow and “</w:t>
      </w:r>
      <w:r w:rsidR="00D13D78">
        <w:t>Complete Acquittal</w:t>
      </w:r>
      <w:r>
        <w:t>” on your VIF dashboard. This will take you to the first page of the a</w:t>
      </w:r>
      <w:r w:rsidR="00D13D78">
        <w:t>cquittal</w:t>
      </w:r>
      <w:r>
        <w:t xml:space="preserve">. </w:t>
      </w:r>
    </w:p>
    <w:p w14:paraId="5FAC9EA5" w14:textId="4A6255B0" w:rsidR="00623C4E" w:rsidRDefault="00026E14" w:rsidP="00623C4E">
      <w:pPr>
        <w:pStyle w:val="Heading3"/>
      </w:pPr>
      <w:r>
        <w:t>Recipient</w:t>
      </w:r>
      <w:r w:rsidR="00623C4E">
        <w:t xml:space="preserve"> Overview</w:t>
      </w:r>
    </w:p>
    <w:p w14:paraId="7C4F094A" w14:textId="0E6A31D3" w:rsidR="00623C4E" w:rsidRDefault="00623C4E" w:rsidP="00623C4E">
      <w:pPr>
        <w:pStyle w:val="BodyText"/>
      </w:pPr>
      <w:r>
        <w:t xml:space="preserve">The information in the </w:t>
      </w:r>
      <w:r w:rsidR="00026E14">
        <w:t>Recipient</w:t>
      </w:r>
      <w:r>
        <w:t xml:space="preserve"> Overview section will be copied across from your application. Please read through to make sure it is still accurate. You will not be able to edit the Grant </w:t>
      </w:r>
      <w:r w:rsidR="00535C75">
        <w:t xml:space="preserve">and Recipient </w:t>
      </w:r>
      <w:r>
        <w:t>Details information.</w:t>
      </w:r>
    </w:p>
    <w:p w14:paraId="58022F22" w14:textId="4DC9AB46" w:rsidR="001A2067" w:rsidRDefault="00B946CE" w:rsidP="005C634A">
      <w:pPr>
        <w:pStyle w:val="BodyText"/>
      </w:pPr>
      <w:r>
        <w:rPr>
          <w:noProof/>
        </w:rPr>
        <w:drawing>
          <wp:inline distT="0" distB="0" distL="0" distR="0" wp14:anchorId="4CBC6E40" wp14:editId="4BC1633E">
            <wp:extent cx="5982981" cy="6044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5224" cy="6067012"/>
                    </a:xfrm>
                    <a:prstGeom prst="rect">
                      <a:avLst/>
                    </a:prstGeom>
                  </pic:spPr>
                </pic:pic>
              </a:graphicData>
            </a:graphic>
          </wp:inline>
        </w:drawing>
      </w:r>
    </w:p>
    <w:p w14:paraId="29E8A8A3" w14:textId="259457F0" w:rsidR="004B3374" w:rsidRDefault="004B3374" w:rsidP="005C634A">
      <w:pPr>
        <w:pStyle w:val="BodyText"/>
      </w:pPr>
      <w:r>
        <w:lastRenderedPageBreak/>
        <w:t>Read through the Recipient Overview area and check if still current. You can update if required.</w:t>
      </w:r>
    </w:p>
    <w:p w14:paraId="3D5007F9" w14:textId="7763EFE6" w:rsidR="001A2067" w:rsidRDefault="00795C98" w:rsidP="005C634A">
      <w:pPr>
        <w:pStyle w:val="BodyText"/>
      </w:pPr>
      <w:r>
        <w:rPr>
          <w:noProof/>
        </w:rPr>
        <mc:AlternateContent>
          <mc:Choice Requires="wps">
            <w:drawing>
              <wp:anchor distT="0" distB="0" distL="114300" distR="114300" simplePos="0" relativeHeight="251658258" behindDoc="0" locked="0" layoutInCell="1" allowOverlap="1" wp14:anchorId="4B6B0380" wp14:editId="62429976">
                <wp:simplePos x="0" y="0"/>
                <wp:positionH relativeFrom="column">
                  <wp:posOffset>565604</wp:posOffset>
                </wp:positionH>
                <wp:positionV relativeFrom="paragraph">
                  <wp:posOffset>4163967</wp:posOffset>
                </wp:positionV>
                <wp:extent cx="2510427" cy="302260"/>
                <wp:effectExtent l="0" t="57150" r="23495" b="21590"/>
                <wp:wrapNone/>
                <wp:docPr id="5" name="Straight Arrow Connector 5"/>
                <wp:cNvGraphicFramePr/>
                <a:graphic xmlns:a="http://schemas.openxmlformats.org/drawingml/2006/main">
                  <a:graphicData uri="http://schemas.microsoft.com/office/word/2010/wordprocessingShape">
                    <wps:wsp>
                      <wps:cNvCnPr/>
                      <wps:spPr>
                        <a:xfrm flipH="1" flipV="1">
                          <a:off x="0" y="0"/>
                          <a:ext cx="2510427" cy="30226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787394" id="Straight Arrow Connector 5" o:spid="_x0000_s1026" type="#_x0000_t32" style="position:absolute;margin-left:44.55pt;margin-top:327.85pt;width:197.65pt;height:23.8pt;flip:x 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" strokecolor="#66ac47 [3205]">
                <v:stroke endarrow="block"/>
              </v:shape>
            </w:pict>
          </mc:Fallback>
        </mc:AlternateContent>
      </w:r>
      <w:r w:rsidR="0097357E">
        <w:rPr>
          <w:noProof/>
        </w:rPr>
        <w:drawing>
          <wp:inline distT="0" distB="0" distL="0" distR="0" wp14:anchorId="74B49A78" wp14:editId="78606A23">
            <wp:extent cx="6411937" cy="442395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14904" cy="4426001"/>
                    </a:xfrm>
                    <a:prstGeom prst="rect">
                      <a:avLst/>
                    </a:prstGeom>
                  </pic:spPr>
                </pic:pic>
              </a:graphicData>
            </a:graphic>
          </wp:inline>
        </w:drawing>
      </w:r>
    </w:p>
    <w:p w14:paraId="2B13ED8B" w14:textId="7D40EBB4" w:rsidR="00921E6F" w:rsidRDefault="00921E6F" w:rsidP="00921E6F">
      <w:pPr>
        <w:pStyle w:val="BodyText"/>
      </w:pPr>
      <w:r>
        <w:t>Once you have filled out all mandatory fields, you can click Next to save your acquittal and progress to the next page.</w:t>
      </w:r>
    </w:p>
    <w:p w14:paraId="368CC11E" w14:textId="71D79A70" w:rsidR="00921E6F" w:rsidRDefault="00921E6F" w:rsidP="00921E6F">
      <w:pPr>
        <w:pStyle w:val="BodyText"/>
      </w:pPr>
    </w:p>
    <w:p w14:paraId="195FF664" w14:textId="25CAFD4B" w:rsidR="00921E6F" w:rsidRDefault="00921E6F" w:rsidP="00921E6F">
      <w:pPr>
        <w:pStyle w:val="BodyText"/>
      </w:pPr>
      <w:r>
        <w:t xml:space="preserve">The acquittal will not save until all mandatory fields are completed (and correct). If any of the mandatory fields are not completed correctly, the errors will list at the top of the page in red. You must correct these errors to save, exit to the VIF dashboard or proceed to the next page. Your </w:t>
      </w:r>
      <w:r w:rsidR="006A4161">
        <w:t>acquittal</w:t>
      </w:r>
      <w:r>
        <w:t xml:space="preserve"> will not save if there are incomplete fields or errors.</w:t>
      </w:r>
    </w:p>
    <w:p w14:paraId="6100F11B" w14:textId="7C2E8D2B" w:rsidR="001A2067" w:rsidRDefault="001A2067" w:rsidP="005C634A">
      <w:pPr>
        <w:pStyle w:val="BodyText"/>
      </w:pPr>
    </w:p>
    <w:p w14:paraId="20EAAE33" w14:textId="66298C81" w:rsidR="001A2067" w:rsidRDefault="001A2067" w:rsidP="005C634A">
      <w:pPr>
        <w:pStyle w:val="BodyText"/>
      </w:pPr>
    </w:p>
    <w:p w14:paraId="6300109F" w14:textId="148A82D9" w:rsidR="001A2067" w:rsidRDefault="001A2067" w:rsidP="005C634A">
      <w:pPr>
        <w:pStyle w:val="BodyText"/>
      </w:pPr>
    </w:p>
    <w:p w14:paraId="20CA8591" w14:textId="1472D123" w:rsidR="001A2067" w:rsidRDefault="001A2067" w:rsidP="005C634A">
      <w:pPr>
        <w:pStyle w:val="BodyText"/>
      </w:pPr>
    </w:p>
    <w:p w14:paraId="13CDEDCE" w14:textId="5E28B341" w:rsidR="001A2067" w:rsidRDefault="001A2067" w:rsidP="005C634A">
      <w:pPr>
        <w:pStyle w:val="BodyText"/>
      </w:pPr>
    </w:p>
    <w:p w14:paraId="5A71A006" w14:textId="501DAF16" w:rsidR="00A847A3" w:rsidRDefault="00A847A3" w:rsidP="005C634A">
      <w:pPr>
        <w:pStyle w:val="BodyText"/>
      </w:pPr>
      <w:r>
        <w:br w:type="page"/>
      </w:r>
    </w:p>
    <w:p w14:paraId="04C94FCB" w14:textId="5EC72B61" w:rsidR="00500906" w:rsidRDefault="00500906" w:rsidP="00500906">
      <w:pPr>
        <w:pStyle w:val="Heading3"/>
      </w:pPr>
      <w:r>
        <w:lastRenderedPageBreak/>
        <w:t>Project O</w:t>
      </w:r>
      <w:r w:rsidR="006E5BD8">
        <w:t>verview</w:t>
      </w:r>
    </w:p>
    <w:p w14:paraId="3A06E075" w14:textId="27F55621" w:rsidR="00500906" w:rsidRDefault="00500906" w:rsidP="00500906">
      <w:pPr>
        <w:pStyle w:val="BodyText"/>
      </w:pPr>
      <w:r>
        <w:t xml:space="preserve">The information in the Project </w:t>
      </w:r>
      <w:r w:rsidR="006E5BD8">
        <w:t>Overview</w:t>
      </w:r>
      <w:r>
        <w:t xml:space="preserve"> section will capture your project </w:t>
      </w:r>
      <w:r w:rsidR="00942E73">
        <w:t>achievements and any lessons learnt</w:t>
      </w:r>
      <w:r>
        <w:t xml:space="preserve">. </w:t>
      </w:r>
    </w:p>
    <w:p w14:paraId="435849A8" w14:textId="4D5D5C0D" w:rsidR="001A2067" w:rsidRDefault="006E5BD8" w:rsidP="005C634A">
      <w:pPr>
        <w:pStyle w:val="BodyText"/>
      </w:pPr>
      <w:r>
        <w:rPr>
          <w:noProof/>
        </w:rPr>
        <w:drawing>
          <wp:inline distT="0" distB="0" distL="0" distR="0" wp14:anchorId="11A12E99" wp14:editId="6DC5A508">
            <wp:extent cx="6068291" cy="351372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4591" cy="3534740"/>
                    </a:xfrm>
                    <a:prstGeom prst="rect">
                      <a:avLst/>
                    </a:prstGeom>
                  </pic:spPr>
                </pic:pic>
              </a:graphicData>
            </a:graphic>
          </wp:inline>
        </w:drawing>
      </w:r>
    </w:p>
    <w:p w14:paraId="75C5FD18" w14:textId="77777777" w:rsidR="00795EF1" w:rsidRDefault="00795EF1" w:rsidP="00795EF1">
      <w:pPr>
        <w:pStyle w:val="BodyText"/>
      </w:pPr>
      <w:r>
        <w:t>The Project Achievements will be copied across from your project plan. Review these objectives and only select ‘Yes’ to those achieved.</w:t>
      </w:r>
    </w:p>
    <w:p w14:paraId="44DA33F5" w14:textId="0D8BD870" w:rsidR="00CA0515" w:rsidRDefault="006F3C2E" w:rsidP="003D340C">
      <w:r>
        <w:rPr>
          <w:noProof/>
        </w:rPr>
        <w:drawing>
          <wp:inline distT="0" distB="0" distL="0" distR="0" wp14:anchorId="2FAB7EAB" wp14:editId="6E05F909">
            <wp:extent cx="6252210" cy="311766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4237"/>
                    <a:stretch/>
                  </pic:blipFill>
                  <pic:spPr bwMode="auto">
                    <a:xfrm>
                      <a:off x="0" y="0"/>
                      <a:ext cx="6266148" cy="3124618"/>
                    </a:xfrm>
                    <a:prstGeom prst="rect">
                      <a:avLst/>
                    </a:prstGeom>
                    <a:ln>
                      <a:noFill/>
                    </a:ln>
                    <a:extLst>
                      <a:ext uri="{53640926-AAD7-44D8-BBD7-CCE9431645EC}">
                        <a14:shadowObscured xmlns:a14="http://schemas.microsoft.com/office/drawing/2010/main"/>
                      </a:ext>
                    </a:extLst>
                  </pic:spPr>
                </pic:pic>
              </a:graphicData>
            </a:graphic>
          </wp:inline>
        </w:drawing>
      </w:r>
    </w:p>
    <w:p w14:paraId="48FB0313" w14:textId="4F9D34DA" w:rsidR="00533B1E" w:rsidRDefault="00533B1E" w:rsidP="003D340C">
      <w:r>
        <w:rPr>
          <w:noProof/>
        </w:rPr>
        <w:lastRenderedPageBreak/>
        <w:drawing>
          <wp:inline distT="0" distB="0" distL="0" distR="0" wp14:anchorId="5EB9F56A" wp14:editId="58D4AEC3">
            <wp:extent cx="6252210" cy="15273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67784"/>
                    <a:stretch/>
                  </pic:blipFill>
                  <pic:spPr bwMode="auto">
                    <a:xfrm>
                      <a:off x="0" y="0"/>
                      <a:ext cx="6252755" cy="1527445"/>
                    </a:xfrm>
                    <a:prstGeom prst="rect">
                      <a:avLst/>
                    </a:prstGeom>
                    <a:ln>
                      <a:noFill/>
                    </a:ln>
                    <a:extLst>
                      <a:ext uri="{53640926-AAD7-44D8-BBD7-CCE9431645EC}">
                        <a14:shadowObscured xmlns:a14="http://schemas.microsoft.com/office/drawing/2010/main"/>
                      </a:ext>
                    </a:extLst>
                  </pic:spPr>
                </pic:pic>
              </a:graphicData>
            </a:graphic>
          </wp:inline>
        </w:drawing>
      </w:r>
    </w:p>
    <w:p w14:paraId="5D0162AA" w14:textId="48C7EDD7" w:rsidR="00755368" w:rsidRDefault="00800D7F" w:rsidP="003D340C">
      <w:r>
        <w:t>Review</w:t>
      </w:r>
      <w:r w:rsidRPr="00800D7F">
        <w:t xml:space="preserve"> the measurements you </w:t>
      </w:r>
      <w:r>
        <w:t>nominated</w:t>
      </w:r>
      <w:r w:rsidRPr="00800D7F">
        <w:t xml:space="preserve"> to determine the success of your project. Add the </w:t>
      </w:r>
      <w:r w:rsidR="005C7FF8">
        <w:t>real</w:t>
      </w:r>
      <w:r w:rsidRPr="00800D7F">
        <w:t xml:space="preserve"> data in the ‘</w:t>
      </w:r>
      <w:r w:rsidR="0051170A">
        <w:t>Actual</w:t>
      </w:r>
      <w:r w:rsidRPr="00800D7F">
        <w:t>’ field</w:t>
      </w:r>
      <w:r w:rsidR="00F96DEA">
        <w:t xml:space="preserve"> to meas</w:t>
      </w:r>
      <w:r w:rsidR="00CB4C23">
        <w:t>ure whether your KPI’s were met</w:t>
      </w:r>
      <w:r w:rsidRPr="00800D7F">
        <w:t>.</w:t>
      </w:r>
      <w:r w:rsidR="005C7FF8">
        <w:t xml:space="preserve"> To add the real data, </w:t>
      </w:r>
      <w:r w:rsidR="00381415">
        <w:t>click on the drop down arrow of the applicable measure. Select ‘Edit’.</w:t>
      </w:r>
    </w:p>
    <w:p w14:paraId="6CA5C848" w14:textId="449818E6" w:rsidR="009E7F35" w:rsidRDefault="000647FC" w:rsidP="003D340C">
      <w:r>
        <w:rPr>
          <w:noProof/>
        </w:rPr>
        <mc:AlternateContent>
          <mc:Choice Requires="wps">
            <w:drawing>
              <wp:anchor distT="0" distB="0" distL="114300" distR="114300" simplePos="0" relativeHeight="251658259" behindDoc="0" locked="0" layoutInCell="1" allowOverlap="1" wp14:anchorId="75905CAC" wp14:editId="32E8B5AF">
                <wp:simplePos x="0" y="0"/>
                <wp:positionH relativeFrom="column">
                  <wp:posOffset>3456849</wp:posOffset>
                </wp:positionH>
                <wp:positionV relativeFrom="paragraph">
                  <wp:posOffset>54973</wp:posOffset>
                </wp:positionV>
                <wp:extent cx="2066472" cy="924923"/>
                <wp:effectExtent l="0" t="0" r="67310" b="66040"/>
                <wp:wrapNone/>
                <wp:docPr id="25" name="Straight Arrow Connector 25"/>
                <wp:cNvGraphicFramePr/>
                <a:graphic xmlns:a="http://schemas.openxmlformats.org/drawingml/2006/main">
                  <a:graphicData uri="http://schemas.microsoft.com/office/word/2010/wordprocessingShape">
                    <wps:wsp>
                      <wps:cNvCnPr/>
                      <wps:spPr>
                        <a:xfrm>
                          <a:off x="0" y="0"/>
                          <a:ext cx="2066472" cy="924923"/>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4BD3B5" id="Straight Arrow Connector 25" o:spid="_x0000_s1026" type="#_x0000_t32" style="position:absolute;margin-left:272.2pt;margin-top:4.35pt;width:162.7pt;height:72.8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" strokecolor="#66ac47 [3205]">
                <v:stroke endarrow="block"/>
              </v:shape>
            </w:pict>
          </mc:Fallback>
        </mc:AlternateContent>
      </w:r>
    </w:p>
    <w:p w14:paraId="5515D07A" w14:textId="6915EF09" w:rsidR="007B35B1" w:rsidRDefault="007B35B1" w:rsidP="003D340C">
      <w:r>
        <w:rPr>
          <w:noProof/>
        </w:rPr>
        <w:drawing>
          <wp:inline distT="0" distB="0" distL="0" distR="0" wp14:anchorId="292DDBB1" wp14:editId="133186E9">
            <wp:extent cx="6480175" cy="1270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80175" cy="1270000"/>
                    </a:xfrm>
                    <a:prstGeom prst="rect">
                      <a:avLst/>
                    </a:prstGeom>
                  </pic:spPr>
                </pic:pic>
              </a:graphicData>
            </a:graphic>
          </wp:inline>
        </w:drawing>
      </w:r>
    </w:p>
    <w:p w14:paraId="3BD7A54C" w14:textId="2A09E4E4" w:rsidR="000647FC" w:rsidRDefault="000647FC" w:rsidP="003D340C"/>
    <w:p w14:paraId="00E367DE" w14:textId="7ACE3CCC" w:rsidR="00FB4591" w:rsidRDefault="00FB4591" w:rsidP="00FB4591">
      <w:r>
        <w:t>A pop-up-box will open. Use the text boxes to type your real data in the Actual field and then click ‘submit’.</w:t>
      </w:r>
    </w:p>
    <w:p w14:paraId="36396D85" w14:textId="1A0013F6" w:rsidR="006E214D" w:rsidRDefault="002F01F3" w:rsidP="003D340C">
      <w:r>
        <w:rPr>
          <w:noProof/>
        </w:rPr>
        <mc:AlternateContent>
          <mc:Choice Requires="wps">
            <w:drawing>
              <wp:anchor distT="0" distB="0" distL="114300" distR="114300" simplePos="0" relativeHeight="251658261" behindDoc="0" locked="0" layoutInCell="1" allowOverlap="1" wp14:anchorId="60DF3ECE" wp14:editId="3A5673A0">
                <wp:simplePos x="0" y="0"/>
                <wp:positionH relativeFrom="column">
                  <wp:posOffset>2916918</wp:posOffset>
                </wp:positionH>
                <wp:positionV relativeFrom="paragraph">
                  <wp:posOffset>5442</wp:posOffset>
                </wp:positionV>
                <wp:extent cx="670560" cy="1480457"/>
                <wp:effectExtent l="38100" t="0" r="34290" b="62865"/>
                <wp:wrapNone/>
                <wp:docPr id="17" name="Straight Arrow Connector 17"/>
                <wp:cNvGraphicFramePr/>
                <a:graphic xmlns:a="http://schemas.openxmlformats.org/drawingml/2006/main">
                  <a:graphicData uri="http://schemas.microsoft.com/office/word/2010/wordprocessingShape">
                    <wps:wsp>
                      <wps:cNvCnPr/>
                      <wps:spPr>
                        <a:xfrm flipH="1">
                          <a:off x="0" y="0"/>
                          <a:ext cx="670560" cy="148045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2780D" id="Straight Arrow Connector 17" o:spid="_x0000_s1026" type="#_x0000_t32" style="position:absolute;margin-left:229.7pt;margin-top:.45pt;width:52.8pt;height:116.55pt;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" strokecolor="#66ac47 [3205]">
                <v:stroke endarrow="block"/>
              </v:shape>
            </w:pict>
          </mc:Fallback>
        </mc:AlternateContent>
      </w:r>
      <w:r>
        <w:rPr>
          <w:noProof/>
        </w:rPr>
        <mc:AlternateContent>
          <mc:Choice Requires="wps">
            <w:drawing>
              <wp:anchor distT="0" distB="0" distL="114300" distR="114300" simplePos="0" relativeHeight="251658260" behindDoc="0" locked="0" layoutInCell="1" allowOverlap="1" wp14:anchorId="7A6D7689" wp14:editId="41FB8707">
                <wp:simplePos x="0" y="0"/>
                <wp:positionH relativeFrom="column">
                  <wp:posOffset>896529</wp:posOffset>
                </wp:positionH>
                <wp:positionV relativeFrom="paragraph">
                  <wp:posOffset>31568</wp:posOffset>
                </wp:positionV>
                <wp:extent cx="3781153" cy="2090057"/>
                <wp:effectExtent l="38100" t="0" r="29210" b="62865"/>
                <wp:wrapNone/>
                <wp:docPr id="16" name="Straight Arrow Connector 16"/>
                <wp:cNvGraphicFramePr/>
                <a:graphic xmlns:a="http://schemas.openxmlformats.org/drawingml/2006/main">
                  <a:graphicData uri="http://schemas.microsoft.com/office/word/2010/wordprocessingShape">
                    <wps:wsp>
                      <wps:cNvCnPr/>
                      <wps:spPr>
                        <a:xfrm flipH="1">
                          <a:off x="0" y="0"/>
                          <a:ext cx="3781153" cy="209005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A982C4" id="Straight Arrow Connector 16" o:spid="_x0000_s1026" type="#_x0000_t32" style="position:absolute;margin-left:70.6pt;margin-top:2.5pt;width:297.75pt;height:164.55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" strokecolor="#66ac47 [3205]">
                <v:stroke endarrow="block"/>
              </v:shape>
            </w:pict>
          </mc:Fallback>
        </mc:AlternateContent>
      </w:r>
    </w:p>
    <w:p w14:paraId="5687EAB9" w14:textId="219EA036" w:rsidR="006E214D" w:rsidRDefault="006E214D" w:rsidP="003D340C">
      <w:r>
        <w:rPr>
          <w:noProof/>
        </w:rPr>
        <w:drawing>
          <wp:inline distT="0" distB="0" distL="0" distR="0" wp14:anchorId="790C698A" wp14:editId="6945A9D7">
            <wp:extent cx="3883498" cy="2211978"/>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22642"/>
                    <a:stretch/>
                  </pic:blipFill>
                  <pic:spPr bwMode="auto">
                    <a:xfrm>
                      <a:off x="0" y="0"/>
                      <a:ext cx="3896588" cy="2219434"/>
                    </a:xfrm>
                    <a:prstGeom prst="rect">
                      <a:avLst/>
                    </a:prstGeom>
                    <a:ln>
                      <a:noFill/>
                    </a:ln>
                    <a:extLst>
                      <a:ext uri="{53640926-AAD7-44D8-BBD7-CCE9431645EC}">
                        <a14:shadowObscured xmlns:a14="http://schemas.microsoft.com/office/drawing/2010/main"/>
                      </a:ext>
                    </a:extLst>
                  </pic:spPr>
                </pic:pic>
              </a:graphicData>
            </a:graphic>
          </wp:inline>
        </w:drawing>
      </w:r>
    </w:p>
    <w:p w14:paraId="5D74FE59" w14:textId="65122659" w:rsidR="002F01F3" w:rsidRDefault="002F01F3" w:rsidP="003D340C"/>
    <w:p w14:paraId="6F024398" w14:textId="5E9C7BEF" w:rsidR="006E0F06" w:rsidRDefault="006E0F06" w:rsidP="006E0F06">
      <w:pPr>
        <w:pStyle w:val="BodyText"/>
      </w:pPr>
      <w:r>
        <w:t>Upon clicking submit, you will return to the acquittal. The data will now be shown in the table.</w:t>
      </w:r>
    </w:p>
    <w:p w14:paraId="170C509C" w14:textId="2F5B8425" w:rsidR="006E0F06" w:rsidRDefault="006E0F06" w:rsidP="006E0F06">
      <w:pPr>
        <w:pStyle w:val="BodyText"/>
      </w:pPr>
      <w:r>
        <w:t>You can add more measurables by using the above instructions.</w:t>
      </w:r>
    </w:p>
    <w:p w14:paraId="64E95049" w14:textId="74C7FDFA" w:rsidR="002B7C99" w:rsidRDefault="002B7C99" w:rsidP="006E0F06">
      <w:pPr>
        <w:pStyle w:val="BodyText"/>
      </w:pPr>
    </w:p>
    <w:p w14:paraId="2BAC2B87" w14:textId="37675289" w:rsidR="002B7C99" w:rsidRDefault="00A817DF" w:rsidP="006E0F06">
      <w:pPr>
        <w:pStyle w:val="BodyText"/>
      </w:pPr>
      <w:r>
        <w:rPr>
          <w:noProof/>
        </w:rPr>
        <mc:AlternateContent>
          <mc:Choice Requires="wps">
            <w:drawing>
              <wp:anchor distT="0" distB="0" distL="114300" distR="114300" simplePos="0" relativeHeight="251658262" behindDoc="0" locked="0" layoutInCell="1" allowOverlap="1" wp14:anchorId="4BD5E1B1" wp14:editId="69CBED85">
                <wp:simplePos x="0" y="0"/>
                <wp:positionH relativeFrom="column">
                  <wp:posOffset>687524</wp:posOffset>
                </wp:positionH>
                <wp:positionV relativeFrom="paragraph">
                  <wp:posOffset>202656</wp:posOffset>
                </wp:positionV>
                <wp:extent cx="2690948" cy="418011"/>
                <wp:effectExtent l="38100" t="0" r="14605" b="77470"/>
                <wp:wrapNone/>
                <wp:docPr id="19" name="Straight Arrow Connector 19"/>
                <wp:cNvGraphicFramePr/>
                <a:graphic xmlns:a="http://schemas.openxmlformats.org/drawingml/2006/main">
                  <a:graphicData uri="http://schemas.microsoft.com/office/word/2010/wordprocessingShape">
                    <wps:wsp>
                      <wps:cNvCnPr/>
                      <wps:spPr>
                        <a:xfrm flipH="1">
                          <a:off x="0" y="0"/>
                          <a:ext cx="2690948" cy="41801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1CA711" id="Straight Arrow Connector 19" o:spid="_x0000_s1026" type="#_x0000_t32" style="position:absolute;margin-left:54.15pt;margin-top:15.95pt;width:211.9pt;height:32.9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" strokecolor="#66ac47 [3205]">
                <v:stroke endarrow="block"/>
              </v:shape>
            </w:pict>
          </mc:Fallback>
        </mc:AlternateContent>
      </w:r>
      <w:r w:rsidR="00F56C59">
        <w:t>If there were any unexpected outcomes</w:t>
      </w:r>
      <w:r w:rsidR="00940AA2">
        <w:t xml:space="preserve">, select yes </w:t>
      </w:r>
      <w:r w:rsidR="004B78A8">
        <w:t xml:space="preserve">using the radio buttons and </w:t>
      </w:r>
      <w:r w:rsidR="00F56C59">
        <w:t>describe the</w:t>
      </w:r>
      <w:r w:rsidR="00940AA2">
        <w:t>m in the following text field</w:t>
      </w:r>
    </w:p>
    <w:p w14:paraId="5A984398" w14:textId="156BEE76" w:rsidR="00755368" w:rsidRDefault="00755368" w:rsidP="003D340C">
      <w:r>
        <w:rPr>
          <w:noProof/>
        </w:rPr>
        <w:drawing>
          <wp:inline distT="0" distB="0" distL="0" distR="0" wp14:anchorId="59F261AC" wp14:editId="75C109CD">
            <wp:extent cx="6478854" cy="51380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0939" b="50981"/>
                    <a:stretch/>
                  </pic:blipFill>
                  <pic:spPr bwMode="auto">
                    <a:xfrm>
                      <a:off x="0" y="0"/>
                      <a:ext cx="6480175" cy="513910"/>
                    </a:xfrm>
                    <a:prstGeom prst="rect">
                      <a:avLst/>
                    </a:prstGeom>
                    <a:ln>
                      <a:noFill/>
                    </a:ln>
                    <a:extLst>
                      <a:ext uri="{53640926-AAD7-44D8-BBD7-CCE9431645EC}">
                        <a14:shadowObscured xmlns:a14="http://schemas.microsoft.com/office/drawing/2010/main"/>
                      </a:ext>
                    </a:extLst>
                  </pic:spPr>
                </pic:pic>
              </a:graphicData>
            </a:graphic>
          </wp:inline>
        </w:drawing>
      </w:r>
    </w:p>
    <w:p w14:paraId="68A7DDCF" w14:textId="704CBE77" w:rsidR="004B78A8" w:rsidRDefault="00A817DF" w:rsidP="003D340C">
      <w:r>
        <w:rPr>
          <w:noProof/>
        </w:rPr>
        <w:lastRenderedPageBreak/>
        <w:drawing>
          <wp:inline distT="0" distB="0" distL="0" distR="0" wp14:anchorId="30F736A3" wp14:editId="0B8FD3AB">
            <wp:extent cx="6480175" cy="1332411"/>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68997"/>
                    <a:stretch/>
                  </pic:blipFill>
                  <pic:spPr bwMode="auto">
                    <a:xfrm>
                      <a:off x="0" y="0"/>
                      <a:ext cx="6480175" cy="1332411"/>
                    </a:xfrm>
                    <a:prstGeom prst="rect">
                      <a:avLst/>
                    </a:prstGeom>
                    <a:ln>
                      <a:noFill/>
                    </a:ln>
                    <a:extLst>
                      <a:ext uri="{53640926-AAD7-44D8-BBD7-CCE9431645EC}">
                        <a14:shadowObscured xmlns:a14="http://schemas.microsoft.com/office/drawing/2010/main"/>
                      </a:ext>
                    </a:extLst>
                  </pic:spPr>
                </pic:pic>
              </a:graphicData>
            </a:graphic>
          </wp:inline>
        </w:drawing>
      </w:r>
    </w:p>
    <w:p w14:paraId="4B33DA4F" w14:textId="1F4AE4F0" w:rsidR="000D5E57" w:rsidRDefault="000D5E57" w:rsidP="003D340C"/>
    <w:p w14:paraId="173D95AB" w14:textId="0F2D5DD3" w:rsidR="000D5E57" w:rsidRDefault="000D5E57" w:rsidP="003D340C">
      <w:r>
        <w:t>Use the following fields to</w:t>
      </w:r>
      <w:r w:rsidR="004E2731">
        <w:t xml:space="preserve"> explain if the project met your expectations and any lessons you would like to share.</w:t>
      </w:r>
    </w:p>
    <w:p w14:paraId="7AD757DD" w14:textId="1206970E" w:rsidR="000D5E57" w:rsidRDefault="000D5E57" w:rsidP="003D340C"/>
    <w:p w14:paraId="21DDA89D" w14:textId="2EE3524B" w:rsidR="000D5E57" w:rsidRDefault="000D5E57" w:rsidP="003D340C">
      <w:r>
        <w:rPr>
          <w:noProof/>
        </w:rPr>
        <w:drawing>
          <wp:inline distT="0" distB="0" distL="0" distR="0" wp14:anchorId="6DDC3767" wp14:editId="794D8B3B">
            <wp:extent cx="6479760" cy="2387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34245" b="10208"/>
                    <a:stretch/>
                  </pic:blipFill>
                  <pic:spPr bwMode="auto">
                    <a:xfrm>
                      <a:off x="0" y="0"/>
                      <a:ext cx="6480175" cy="2387218"/>
                    </a:xfrm>
                    <a:prstGeom prst="rect">
                      <a:avLst/>
                    </a:prstGeom>
                    <a:ln>
                      <a:noFill/>
                    </a:ln>
                    <a:extLst>
                      <a:ext uri="{53640926-AAD7-44D8-BBD7-CCE9431645EC}">
                        <a14:shadowObscured xmlns:a14="http://schemas.microsoft.com/office/drawing/2010/main"/>
                      </a:ext>
                    </a:extLst>
                  </pic:spPr>
                </pic:pic>
              </a:graphicData>
            </a:graphic>
          </wp:inline>
        </w:drawing>
      </w:r>
    </w:p>
    <w:p w14:paraId="61D8C476" w14:textId="53F5CC11" w:rsidR="00DA707F" w:rsidRDefault="00DA707F" w:rsidP="00DA707F">
      <w:pPr>
        <w:ind w:left="142"/>
      </w:pPr>
      <w:r>
        <w:rPr>
          <w:noProof/>
        </w:rPr>
        <w:drawing>
          <wp:inline distT="0" distB="0" distL="0" distR="0" wp14:anchorId="17A282EB" wp14:editId="07ADF558">
            <wp:extent cx="6244803" cy="541563"/>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68829" cy="552319"/>
                    </a:xfrm>
                    <a:prstGeom prst="rect">
                      <a:avLst/>
                    </a:prstGeom>
                  </pic:spPr>
                </pic:pic>
              </a:graphicData>
            </a:graphic>
          </wp:inline>
        </w:drawing>
      </w:r>
    </w:p>
    <w:p w14:paraId="0014BB47" w14:textId="5192B639" w:rsidR="00500F18" w:rsidRDefault="00500F18" w:rsidP="00500F18">
      <w:pPr>
        <w:pStyle w:val="BodyText"/>
      </w:pPr>
    </w:p>
    <w:p w14:paraId="46FB1598" w14:textId="2EF660A2" w:rsidR="00500F18" w:rsidRDefault="00500F18" w:rsidP="00500F18">
      <w:pPr>
        <w:pStyle w:val="BodyText"/>
      </w:pPr>
      <w:r>
        <w:t xml:space="preserve">Once you have filled out all mandatory fields, you can click </w:t>
      </w:r>
      <w:r w:rsidRPr="00A22205">
        <w:t>Save &amp; Exit</w:t>
      </w:r>
      <w:r w:rsidR="009C200F">
        <w:t xml:space="preserve"> </w:t>
      </w:r>
      <w:r>
        <w:t xml:space="preserve">or Next to save your </w:t>
      </w:r>
      <w:r w:rsidR="00386CAE">
        <w:t>acquittal</w:t>
      </w:r>
      <w:r>
        <w:t>.</w:t>
      </w:r>
    </w:p>
    <w:p w14:paraId="297846B4" w14:textId="135AA07C" w:rsidR="00500F18" w:rsidRDefault="00500F18" w:rsidP="00500F18">
      <w:pPr>
        <w:pStyle w:val="BodyText"/>
      </w:pPr>
      <w:r>
        <w:t xml:space="preserve">Save &amp; Exit will save the </w:t>
      </w:r>
      <w:r w:rsidR="00386CAE">
        <w:t>acquittal</w:t>
      </w:r>
      <w:r>
        <w:t xml:space="preserve"> and exit to the VIF Dashboard. The </w:t>
      </w:r>
      <w:r w:rsidR="00386CAE">
        <w:t>acquittal</w:t>
      </w:r>
      <w:r>
        <w:t xml:space="preserve"> will be saved as a draft and available in your VIF dashboard to edit, complete and submit. The </w:t>
      </w:r>
      <w:r w:rsidR="00386CAE">
        <w:t>acquittal</w:t>
      </w:r>
      <w:r>
        <w:t xml:space="preserve"> will only be editable if in draft status (un-submitted). Once the </w:t>
      </w:r>
      <w:r w:rsidR="00386CAE">
        <w:t>acquittal</w:t>
      </w:r>
      <w:r>
        <w:t xml:space="preserve"> is submitted, the form will become view only.</w:t>
      </w:r>
    </w:p>
    <w:p w14:paraId="063D431B" w14:textId="16CB6BD3" w:rsidR="00500F18" w:rsidRDefault="00500F18" w:rsidP="00500F18">
      <w:pPr>
        <w:pStyle w:val="BodyText"/>
      </w:pPr>
      <w:r>
        <w:t>Previous will return to the previous page.</w:t>
      </w:r>
    </w:p>
    <w:p w14:paraId="774422DF" w14:textId="77777777" w:rsidR="00500F18" w:rsidRDefault="00500F18" w:rsidP="00500F18">
      <w:pPr>
        <w:pStyle w:val="BodyText"/>
      </w:pPr>
      <w:r>
        <w:t>Next will save the application and progress to the next page.</w:t>
      </w:r>
    </w:p>
    <w:p w14:paraId="0BFAAA78" w14:textId="7C22EB17" w:rsidR="00500F18" w:rsidRDefault="00500F18" w:rsidP="00500F18">
      <w:pPr>
        <w:pStyle w:val="BodyText"/>
      </w:pPr>
      <w:r>
        <w:t xml:space="preserve">The </w:t>
      </w:r>
      <w:r w:rsidR="00386CAE">
        <w:t>acquittal</w:t>
      </w:r>
      <w:r>
        <w:t xml:space="preserve"> will not save until all mandatory fields are completed (and correct). If any of the mandatory fields are not completed correctly, the errors will list at the top of the page in red. You must correct these errors to save, exit to the VIF dashboard or proceed to the Next page. Your </w:t>
      </w:r>
      <w:r w:rsidR="00AE54EA">
        <w:t>acquittal</w:t>
      </w:r>
      <w:r>
        <w:t xml:space="preserve"> will not save if there are incomplete fields or errors.</w:t>
      </w:r>
    </w:p>
    <w:p w14:paraId="4939BC56" w14:textId="661DC627" w:rsidR="0037092C" w:rsidRDefault="0037092C" w:rsidP="003D340C">
      <w:r>
        <w:br w:type="page"/>
      </w:r>
    </w:p>
    <w:p w14:paraId="77F5CF39" w14:textId="642616DB" w:rsidR="002C66EE" w:rsidRDefault="002C66EE" w:rsidP="002C66EE">
      <w:pPr>
        <w:pStyle w:val="Heading3"/>
      </w:pPr>
      <w:r>
        <w:lastRenderedPageBreak/>
        <w:t>Project Expenditure</w:t>
      </w:r>
    </w:p>
    <w:p w14:paraId="12E56F2E" w14:textId="77777777" w:rsidR="008000FA" w:rsidRDefault="00630EF6" w:rsidP="00C96BE6">
      <w:pPr>
        <w:pStyle w:val="BodyText"/>
      </w:pPr>
      <w:r>
        <w:t xml:space="preserve">The information in the Budget section will be copied across from your application. </w:t>
      </w:r>
      <w:r w:rsidR="00844464">
        <w:t xml:space="preserve">As </w:t>
      </w:r>
      <w:r w:rsidR="00810576">
        <w:t xml:space="preserve">these are based on your </w:t>
      </w:r>
      <w:r w:rsidR="00CA5E6D">
        <w:t>planned financial transactions, p</w:t>
      </w:r>
      <w:r>
        <w:t xml:space="preserve">lease read through to make sure </w:t>
      </w:r>
      <w:r w:rsidR="00E42424">
        <w:t>they are</w:t>
      </w:r>
      <w:r>
        <w:t xml:space="preserve"> </w:t>
      </w:r>
      <w:r w:rsidR="002054EE">
        <w:t xml:space="preserve">now </w:t>
      </w:r>
      <w:r>
        <w:t xml:space="preserve">accurate. </w:t>
      </w:r>
    </w:p>
    <w:p w14:paraId="634558C5" w14:textId="77777777" w:rsidR="008000FA" w:rsidRDefault="008000FA" w:rsidP="00C96BE6">
      <w:pPr>
        <w:pStyle w:val="BodyText"/>
      </w:pPr>
    </w:p>
    <w:p w14:paraId="7ACD7790" w14:textId="3BF092AD" w:rsidR="005169C6" w:rsidRDefault="0001705D" w:rsidP="00C96BE6">
      <w:pPr>
        <w:pStyle w:val="BodyText"/>
      </w:pPr>
      <w:r>
        <w:t xml:space="preserve">The Actual Budget records </w:t>
      </w:r>
      <w:r w:rsidR="002054EE">
        <w:t>the</w:t>
      </w:r>
      <w:r w:rsidR="002875C1">
        <w:t xml:space="preserve"> financial</w:t>
      </w:r>
      <w:r w:rsidR="008000FA">
        <w:t xml:space="preserve"> contributions</w:t>
      </w:r>
      <w:r w:rsidR="002875C1">
        <w:t xml:space="preserve"> that occurred throughout the project.</w:t>
      </w:r>
      <w:r w:rsidR="00C977D8">
        <w:t xml:space="preserve"> </w:t>
      </w:r>
      <w:r w:rsidR="00630EF6">
        <w:t xml:space="preserve">You can edit the funding amounts in the </w:t>
      </w:r>
      <w:r w:rsidR="00CE2452">
        <w:t>Actual</w:t>
      </w:r>
      <w:r w:rsidR="00C341B6" w:rsidRPr="00C341B6">
        <w:t xml:space="preserve"> </w:t>
      </w:r>
      <w:r>
        <w:t>B</w:t>
      </w:r>
      <w:r w:rsidR="00630EF6">
        <w:t>udget by typing in the text fields.</w:t>
      </w:r>
      <w:r w:rsidR="00E42424">
        <w:t xml:space="preserve"> </w:t>
      </w:r>
      <w:r w:rsidR="005169C6">
        <w:t>You will not be able to edit the Funding Awarded amount.</w:t>
      </w:r>
    </w:p>
    <w:p w14:paraId="7D9C112D" w14:textId="339B1858" w:rsidR="008000FA" w:rsidRDefault="008000FA" w:rsidP="00630EF6">
      <w:r>
        <w:rPr>
          <w:noProof/>
        </w:rPr>
        <mc:AlternateContent>
          <mc:Choice Requires="wps">
            <w:drawing>
              <wp:anchor distT="0" distB="0" distL="114300" distR="114300" simplePos="0" relativeHeight="251658263" behindDoc="0" locked="0" layoutInCell="1" allowOverlap="1" wp14:anchorId="5849A07A" wp14:editId="7D9ADB8F">
                <wp:simplePos x="0" y="0"/>
                <wp:positionH relativeFrom="margin">
                  <wp:posOffset>879624</wp:posOffset>
                </wp:positionH>
                <wp:positionV relativeFrom="paragraph">
                  <wp:posOffset>35821</wp:posOffset>
                </wp:positionV>
                <wp:extent cx="417083" cy="1011219"/>
                <wp:effectExtent l="38100" t="0" r="21590" b="55880"/>
                <wp:wrapNone/>
                <wp:docPr id="331" name="Straight Arrow Connector 331"/>
                <wp:cNvGraphicFramePr/>
                <a:graphic xmlns:a="http://schemas.openxmlformats.org/drawingml/2006/main">
                  <a:graphicData uri="http://schemas.microsoft.com/office/word/2010/wordprocessingShape">
                    <wps:wsp>
                      <wps:cNvCnPr/>
                      <wps:spPr>
                        <a:xfrm flipH="1">
                          <a:off x="0" y="0"/>
                          <a:ext cx="417083" cy="101121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63A90" id="Straight Arrow Connector 331" o:spid="_x0000_s1026" type="#_x0000_t32" style="position:absolute;margin-left:69.25pt;margin-top:2.8pt;width:32.85pt;height:79.6pt;flip:x;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" strokecolor="#66ac47 [3205]">
                <v:stroke endarrow="block"/>
                <w10:wrap anchorx="margin"/>
              </v:shape>
            </w:pict>
          </mc:Fallback>
        </mc:AlternateContent>
      </w:r>
    </w:p>
    <w:p w14:paraId="64EF6E8F" w14:textId="7A4D9E38" w:rsidR="002C66EE" w:rsidRDefault="002C66EE" w:rsidP="003D340C">
      <w:r>
        <w:rPr>
          <w:noProof/>
        </w:rPr>
        <w:drawing>
          <wp:inline distT="0" distB="0" distL="0" distR="0" wp14:anchorId="6904B886" wp14:editId="4858309C">
            <wp:extent cx="6480090" cy="247425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6398" b="52719"/>
                    <a:stretch/>
                  </pic:blipFill>
                  <pic:spPr bwMode="auto">
                    <a:xfrm>
                      <a:off x="0" y="0"/>
                      <a:ext cx="6480175" cy="2474291"/>
                    </a:xfrm>
                    <a:prstGeom prst="rect">
                      <a:avLst/>
                    </a:prstGeom>
                    <a:ln>
                      <a:noFill/>
                    </a:ln>
                    <a:extLst>
                      <a:ext uri="{53640926-AAD7-44D8-BBD7-CCE9431645EC}">
                        <a14:shadowObscured xmlns:a14="http://schemas.microsoft.com/office/drawing/2010/main"/>
                      </a:ext>
                    </a:extLst>
                  </pic:spPr>
                </pic:pic>
              </a:graphicData>
            </a:graphic>
          </wp:inline>
        </w:drawing>
      </w:r>
    </w:p>
    <w:p w14:paraId="0EBBCA79" w14:textId="1C7E4A65" w:rsidR="007D0BD0" w:rsidRDefault="007D0BD0" w:rsidP="00C96BE6">
      <w:pPr>
        <w:pStyle w:val="BodyText"/>
      </w:pPr>
    </w:p>
    <w:p w14:paraId="669E3F85" w14:textId="352F5FEA" w:rsidR="00A341E9" w:rsidRDefault="00A341E9" w:rsidP="00C96BE6">
      <w:pPr>
        <w:pStyle w:val="BodyText"/>
      </w:pPr>
      <w:r>
        <w:t xml:space="preserve">The Actual Budget breakdown records the financial transactions that occurred throughout the project. </w:t>
      </w:r>
      <w:r w:rsidR="008C00DF">
        <w:t>Read through the Budget Breakdown. If you would like to edit the budget item</w:t>
      </w:r>
      <w:r w:rsidR="000B495F">
        <w:t>,</w:t>
      </w:r>
      <w:r w:rsidR="00541BD2">
        <w:t xml:space="preserve"> </w:t>
      </w:r>
      <w:r w:rsidR="00541BD2" w:rsidRPr="00541BD2">
        <w:t>click on the drop down arrow of the applicable item and select ‘Edit’.</w:t>
      </w:r>
    </w:p>
    <w:p w14:paraId="5FF7CFCB" w14:textId="77777777" w:rsidR="00A341E9" w:rsidRDefault="00A341E9" w:rsidP="00A341E9">
      <w:r>
        <w:rPr>
          <w:noProof/>
        </w:rPr>
        <mc:AlternateContent>
          <mc:Choice Requires="wps">
            <w:drawing>
              <wp:anchor distT="0" distB="0" distL="114300" distR="114300" simplePos="0" relativeHeight="251658264" behindDoc="0" locked="0" layoutInCell="1" allowOverlap="1" wp14:anchorId="40EB8FF7" wp14:editId="29DEA98A">
                <wp:simplePos x="0" y="0"/>
                <wp:positionH relativeFrom="margin">
                  <wp:posOffset>3160245</wp:posOffset>
                </wp:positionH>
                <wp:positionV relativeFrom="paragraph">
                  <wp:posOffset>67085</wp:posOffset>
                </wp:positionV>
                <wp:extent cx="2320439" cy="1161527"/>
                <wp:effectExtent l="0" t="0" r="80010" b="57785"/>
                <wp:wrapNone/>
                <wp:docPr id="15" name="Straight Arrow Connector 15"/>
                <wp:cNvGraphicFramePr/>
                <a:graphic xmlns:a="http://schemas.openxmlformats.org/drawingml/2006/main">
                  <a:graphicData uri="http://schemas.microsoft.com/office/word/2010/wordprocessingShape">
                    <wps:wsp>
                      <wps:cNvCnPr/>
                      <wps:spPr>
                        <a:xfrm>
                          <a:off x="0" y="0"/>
                          <a:ext cx="2320439" cy="116152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92C710" id="Straight Arrow Connector 15" o:spid="_x0000_s1026" type="#_x0000_t32" style="position:absolute;margin-left:248.85pt;margin-top:5.3pt;width:182.7pt;height:91.4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" strokecolor="#66ac47 [3205]">
                <v:stroke endarrow="block"/>
                <w10:wrap anchorx="margin"/>
              </v:shape>
            </w:pict>
          </mc:Fallback>
        </mc:AlternateContent>
      </w:r>
    </w:p>
    <w:p w14:paraId="33F8C92D" w14:textId="77777777" w:rsidR="007D0BD0" w:rsidRDefault="007D0BD0" w:rsidP="003D340C"/>
    <w:p w14:paraId="6D9AC81B" w14:textId="263F6BC9" w:rsidR="007D0BD0" w:rsidRDefault="0055720C" w:rsidP="003D340C">
      <w:r>
        <w:rPr>
          <w:noProof/>
        </w:rPr>
        <w:drawing>
          <wp:inline distT="0" distB="0" distL="0" distR="0" wp14:anchorId="7C8B9CCA" wp14:editId="52E3973B">
            <wp:extent cx="6282466" cy="2078354"/>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3817" cy="2085417"/>
                    </a:xfrm>
                    <a:prstGeom prst="rect">
                      <a:avLst/>
                    </a:prstGeom>
                  </pic:spPr>
                </pic:pic>
              </a:graphicData>
            </a:graphic>
          </wp:inline>
        </w:drawing>
      </w:r>
    </w:p>
    <w:p w14:paraId="6A16CE0A" w14:textId="07EB558A" w:rsidR="0001157A" w:rsidRDefault="0001157A" w:rsidP="003D340C"/>
    <w:p w14:paraId="20E10450" w14:textId="77777777" w:rsidR="00C96BE6" w:rsidRDefault="00C96BE6" w:rsidP="00C96BE6">
      <w:pPr>
        <w:pStyle w:val="BodyText"/>
      </w:pPr>
    </w:p>
    <w:p w14:paraId="0EEFB939" w14:textId="77777777" w:rsidR="00C96BE6" w:rsidRDefault="00C96BE6" w:rsidP="00C96BE6">
      <w:pPr>
        <w:pStyle w:val="BodyText"/>
      </w:pPr>
    </w:p>
    <w:p w14:paraId="57AF8E05" w14:textId="77777777" w:rsidR="00C96BE6" w:rsidRDefault="00C96BE6" w:rsidP="00C96BE6">
      <w:pPr>
        <w:pStyle w:val="BodyText"/>
      </w:pPr>
    </w:p>
    <w:p w14:paraId="383CE613" w14:textId="2C39BC57" w:rsidR="00C96BE6" w:rsidRDefault="00C96BE6" w:rsidP="00C96BE6">
      <w:pPr>
        <w:pStyle w:val="BodyText"/>
      </w:pPr>
      <w:r>
        <w:t>A pop-up-box will open. Use the text boxes to edit your item and then click ‘submit’.</w:t>
      </w:r>
    </w:p>
    <w:p w14:paraId="1305D7F9" w14:textId="0D40CD72" w:rsidR="0001157A" w:rsidRDefault="00FD111E" w:rsidP="00FD111E">
      <w:pPr>
        <w:pStyle w:val="BodyText"/>
      </w:pPr>
      <w:r>
        <w:rPr>
          <w:noProof/>
        </w:rPr>
        <mc:AlternateContent>
          <mc:Choice Requires="wps">
            <w:drawing>
              <wp:anchor distT="0" distB="0" distL="114300" distR="114300" simplePos="0" relativeHeight="251658265" behindDoc="0" locked="0" layoutInCell="1" allowOverlap="1" wp14:anchorId="7A920C78" wp14:editId="7621E450">
                <wp:simplePos x="0" y="0"/>
                <wp:positionH relativeFrom="column">
                  <wp:posOffset>1062504</wp:posOffset>
                </wp:positionH>
                <wp:positionV relativeFrom="paragraph">
                  <wp:posOffset>8442</wp:posOffset>
                </wp:positionV>
                <wp:extent cx="2890110" cy="1882588"/>
                <wp:effectExtent l="38100" t="0" r="24765" b="60960"/>
                <wp:wrapNone/>
                <wp:docPr id="337" name="Straight Arrow Connector 337"/>
                <wp:cNvGraphicFramePr/>
                <a:graphic xmlns:a="http://schemas.openxmlformats.org/drawingml/2006/main">
                  <a:graphicData uri="http://schemas.microsoft.com/office/word/2010/wordprocessingShape">
                    <wps:wsp>
                      <wps:cNvCnPr/>
                      <wps:spPr>
                        <a:xfrm flipH="1">
                          <a:off x="0" y="0"/>
                          <a:ext cx="2890110" cy="1882588"/>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E9330" id="Straight Arrow Connector 337" o:spid="_x0000_s1026" type="#_x0000_t32" style="position:absolute;margin-left:83.65pt;margin-top:.65pt;width:227.55pt;height:148.25pt;flip:x;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" strokecolor="#66ac47 [3205]">
                <v:stroke endarrow="block"/>
              </v:shape>
            </w:pict>
          </mc:Fallback>
        </mc:AlternateContent>
      </w:r>
      <w:r w:rsidR="0001157A">
        <w:rPr>
          <w:noProof/>
        </w:rPr>
        <w:drawing>
          <wp:inline distT="0" distB="0" distL="0" distR="0" wp14:anchorId="65D57816" wp14:editId="51F884FC">
            <wp:extent cx="4281544" cy="2093058"/>
            <wp:effectExtent l="0" t="0" r="508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39860" cy="2121566"/>
                    </a:xfrm>
                    <a:prstGeom prst="rect">
                      <a:avLst/>
                    </a:prstGeom>
                  </pic:spPr>
                </pic:pic>
              </a:graphicData>
            </a:graphic>
          </wp:inline>
        </w:drawing>
      </w:r>
    </w:p>
    <w:p w14:paraId="0549842B" w14:textId="72E6AF2C" w:rsidR="0053444C" w:rsidRDefault="0053444C" w:rsidP="0053444C">
      <w:pPr>
        <w:pStyle w:val="BodyText"/>
      </w:pPr>
      <w:r>
        <w:t>Upon clicking submit, you will return to the acquittal. The edited item will now show in the table.</w:t>
      </w:r>
    </w:p>
    <w:p w14:paraId="70601DE4" w14:textId="77777777" w:rsidR="0053444C" w:rsidRDefault="0053444C" w:rsidP="0053444C">
      <w:pPr>
        <w:pStyle w:val="BodyText"/>
      </w:pPr>
      <w:r>
        <w:t>To remove a budget item, click on the drop down arrow of the applicable item and select ‘Remove’. Upon clicking remove, you will return to the project plan. The item will not show in the table.</w:t>
      </w:r>
    </w:p>
    <w:p w14:paraId="32679D7A" w14:textId="77777777" w:rsidR="0053444C" w:rsidRDefault="0053444C" w:rsidP="0053444C">
      <w:pPr>
        <w:pStyle w:val="BodyText"/>
      </w:pPr>
    </w:p>
    <w:p w14:paraId="4C112FA8" w14:textId="77777777" w:rsidR="0053444C" w:rsidRDefault="0053444C" w:rsidP="0053444C">
      <w:pPr>
        <w:pStyle w:val="BodyText"/>
      </w:pPr>
      <w:r>
        <w:rPr>
          <w:noProof/>
        </w:rPr>
        <mc:AlternateContent>
          <mc:Choice Requires="wps">
            <w:drawing>
              <wp:anchor distT="0" distB="0" distL="114300" distR="114300" simplePos="0" relativeHeight="251658266" behindDoc="0" locked="0" layoutInCell="1" allowOverlap="1" wp14:anchorId="4A5E0DCE" wp14:editId="320F7593">
                <wp:simplePos x="0" y="0"/>
                <wp:positionH relativeFrom="column">
                  <wp:posOffset>1621902</wp:posOffset>
                </wp:positionH>
                <wp:positionV relativeFrom="paragraph">
                  <wp:posOffset>145266</wp:posOffset>
                </wp:positionV>
                <wp:extent cx="3550024" cy="387275"/>
                <wp:effectExtent l="0" t="0" r="69850" b="89535"/>
                <wp:wrapNone/>
                <wp:docPr id="338" name="Straight Arrow Connector 338"/>
                <wp:cNvGraphicFramePr/>
                <a:graphic xmlns:a="http://schemas.openxmlformats.org/drawingml/2006/main">
                  <a:graphicData uri="http://schemas.microsoft.com/office/word/2010/wordprocessingShape">
                    <wps:wsp>
                      <wps:cNvCnPr/>
                      <wps:spPr>
                        <a:xfrm>
                          <a:off x="0" y="0"/>
                          <a:ext cx="3550024" cy="38727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801A3" id="Straight Arrow Connector 338" o:spid="_x0000_s1026" type="#_x0000_t32" style="position:absolute;margin-left:127.7pt;margin-top:11.45pt;width:279.55pt;height:3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" strokecolor="#66ac47 [3205]">
                <v:stroke endarrow="block"/>
              </v:shape>
            </w:pict>
          </mc:Fallback>
        </mc:AlternateContent>
      </w:r>
      <w:r>
        <w:t>To add new items, click on the ‘Add item’ button outlined in blue.</w:t>
      </w:r>
      <w:r w:rsidRPr="00616ED7">
        <w:rPr>
          <w:noProof/>
        </w:rPr>
        <w:t xml:space="preserve"> </w:t>
      </w:r>
    </w:p>
    <w:p w14:paraId="3EC67796" w14:textId="683F2A6C" w:rsidR="00FD111E" w:rsidRDefault="00DC141D" w:rsidP="00FD111E">
      <w:pPr>
        <w:pStyle w:val="BodyText"/>
      </w:pPr>
      <w:r>
        <w:rPr>
          <w:noProof/>
        </w:rPr>
        <w:drawing>
          <wp:inline distT="0" distB="0" distL="0" distR="0" wp14:anchorId="11DDE4AB" wp14:editId="6A132316">
            <wp:extent cx="6131859" cy="1209547"/>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62497" cy="1215591"/>
                    </a:xfrm>
                    <a:prstGeom prst="rect">
                      <a:avLst/>
                    </a:prstGeom>
                  </pic:spPr>
                </pic:pic>
              </a:graphicData>
            </a:graphic>
          </wp:inline>
        </w:drawing>
      </w:r>
    </w:p>
    <w:p w14:paraId="5A4B6C31" w14:textId="1A82706A" w:rsidR="00971E61" w:rsidRDefault="00971E61" w:rsidP="00FD111E">
      <w:pPr>
        <w:pStyle w:val="BodyText"/>
      </w:pPr>
    </w:p>
    <w:p w14:paraId="4895174E" w14:textId="2796A588" w:rsidR="00971E61" w:rsidRDefault="007F3275" w:rsidP="00971E61">
      <w:pPr>
        <w:pStyle w:val="BodyText"/>
      </w:pPr>
      <w:r>
        <w:rPr>
          <w:noProof/>
        </w:rPr>
        <mc:AlternateContent>
          <mc:Choice Requires="wps">
            <w:drawing>
              <wp:anchor distT="0" distB="0" distL="114300" distR="114300" simplePos="0" relativeHeight="251658267" behindDoc="0" locked="0" layoutInCell="1" allowOverlap="1" wp14:anchorId="217240AB" wp14:editId="73C43F7C">
                <wp:simplePos x="0" y="0"/>
                <wp:positionH relativeFrom="column">
                  <wp:posOffset>980006</wp:posOffset>
                </wp:positionH>
                <wp:positionV relativeFrom="paragraph">
                  <wp:posOffset>183515</wp:posOffset>
                </wp:positionV>
                <wp:extent cx="3005154" cy="1808981"/>
                <wp:effectExtent l="38100" t="0" r="24130" b="58420"/>
                <wp:wrapNone/>
                <wp:docPr id="340" name="Straight Arrow Connector 340"/>
                <wp:cNvGraphicFramePr/>
                <a:graphic xmlns:a="http://schemas.openxmlformats.org/drawingml/2006/main">
                  <a:graphicData uri="http://schemas.microsoft.com/office/word/2010/wordprocessingShape">
                    <wps:wsp>
                      <wps:cNvCnPr/>
                      <wps:spPr>
                        <a:xfrm flipH="1">
                          <a:off x="0" y="0"/>
                          <a:ext cx="3005154" cy="180898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DF22B1" id="Straight Arrow Connector 340" o:spid="_x0000_s1026" type="#_x0000_t32" style="position:absolute;margin-left:77.15pt;margin-top:14.45pt;width:236.65pt;height:142.45pt;flip:x;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" strokecolor="#66ac47 [3205]">
                <v:stroke endarrow="block"/>
              </v:shape>
            </w:pict>
          </mc:Fallback>
        </mc:AlternateContent>
      </w:r>
      <w:r w:rsidR="00971E61">
        <w:t>A pop-up-box will open. Use the text boxes to add your item and then click ‘submit’.</w:t>
      </w:r>
    </w:p>
    <w:p w14:paraId="191F5978" w14:textId="4AC46D02" w:rsidR="00971E61" w:rsidRDefault="005D0DA3" w:rsidP="00971E61">
      <w:pPr>
        <w:pStyle w:val="BodyText"/>
      </w:pPr>
      <w:r>
        <w:rPr>
          <w:noProof/>
        </w:rPr>
        <w:drawing>
          <wp:inline distT="0" distB="0" distL="0" distR="0" wp14:anchorId="013CB6CB" wp14:editId="7AF68611">
            <wp:extent cx="3788229" cy="1856597"/>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394"/>
                    <a:stretch/>
                  </pic:blipFill>
                  <pic:spPr bwMode="auto">
                    <a:xfrm>
                      <a:off x="0" y="0"/>
                      <a:ext cx="3907143" cy="1914876"/>
                    </a:xfrm>
                    <a:prstGeom prst="rect">
                      <a:avLst/>
                    </a:prstGeom>
                    <a:ln>
                      <a:noFill/>
                    </a:ln>
                    <a:extLst>
                      <a:ext uri="{53640926-AAD7-44D8-BBD7-CCE9431645EC}">
                        <a14:shadowObscured xmlns:a14="http://schemas.microsoft.com/office/drawing/2010/main"/>
                      </a:ext>
                    </a:extLst>
                  </pic:spPr>
                </pic:pic>
              </a:graphicData>
            </a:graphic>
          </wp:inline>
        </w:drawing>
      </w:r>
    </w:p>
    <w:p w14:paraId="6C96D465" w14:textId="73C6CB86" w:rsidR="007F3275" w:rsidRDefault="007F3275" w:rsidP="00971E61">
      <w:pPr>
        <w:pStyle w:val="BodyText"/>
      </w:pPr>
    </w:p>
    <w:p w14:paraId="18D0890E" w14:textId="08DE891E" w:rsidR="00D90E10" w:rsidRDefault="00D90E10" w:rsidP="00D90E10">
      <w:pPr>
        <w:pStyle w:val="BodyText"/>
      </w:pPr>
      <w:r>
        <w:t>Upon clicking submit, you will return to the acquittal. The new item will now show in the table.</w:t>
      </w:r>
    </w:p>
    <w:p w14:paraId="13269C6E" w14:textId="77777777" w:rsidR="00D90E10" w:rsidRDefault="00D90E10" w:rsidP="00D90E10">
      <w:pPr>
        <w:pStyle w:val="BodyText"/>
      </w:pPr>
      <w:r>
        <w:t>You can add more items by using the above instructions.</w:t>
      </w:r>
    </w:p>
    <w:p w14:paraId="4B4BE03B" w14:textId="77777777" w:rsidR="00D90E10" w:rsidRDefault="00D90E10" w:rsidP="00D90E10">
      <w:pPr>
        <w:pStyle w:val="BodyText"/>
      </w:pPr>
    </w:p>
    <w:p w14:paraId="38E62115" w14:textId="57714128" w:rsidR="00D90E10" w:rsidRDefault="00DC5E06" w:rsidP="00D90E10">
      <w:pPr>
        <w:pStyle w:val="BodyText"/>
      </w:pPr>
      <w:r>
        <w:rPr>
          <w:noProof/>
        </w:rPr>
        <w:drawing>
          <wp:inline distT="0" distB="0" distL="0" distR="0" wp14:anchorId="2EDD78AB" wp14:editId="20831737">
            <wp:extent cx="6480175" cy="56197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0175" cy="561975"/>
                    </a:xfrm>
                    <a:prstGeom prst="rect">
                      <a:avLst/>
                    </a:prstGeom>
                  </pic:spPr>
                </pic:pic>
              </a:graphicData>
            </a:graphic>
          </wp:inline>
        </w:drawing>
      </w:r>
      <w:r w:rsidR="00D90E10">
        <w:t xml:space="preserve"> </w:t>
      </w:r>
    </w:p>
    <w:p w14:paraId="6B5FDB69" w14:textId="77777777" w:rsidR="00DC5E06" w:rsidRDefault="00DC5E06" w:rsidP="00D90E10">
      <w:pPr>
        <w:pStyle w:val="BodyText"/>
      </w:pPr>
    </w:p>
    <w:p w14:paraId="6F9000D0" w14:textId="2081CC91" w:rsidR="00D90E10" w:rsidRDefault="00D90E10" w:rsidP="00D90E10">
      <w:pPr>
        <w:pStyle w:val="BodyText"/>
      </w:pPr>
      <w:r>
        <w:t xml:space="preserve">Once you have filled out all mandatory fields, you can click Save &amp; Exit, Previous or Next to save your </w:t>
      </w:r>
      <w:r w:rsidR="00DC5E06">
        <w:t>acquittal</w:t>
      </w:r>
      <w:r>
        <w:t>.</w:t>
      </w:r>
    </w:p>
    <w:p w14:paraId="027C11C5" w14:textId="5C2BCEF9" w:rsidR="00D90E10" w:rsidRDefault="00D90E10" w:rsidP="00D90E10">
      <w:pPr>
        <w:pStyle w:val="BodyText"/>
      </w:pPr>
      <w:r>
        <w:t xml:space="preserve">Save &amp; Exit Button will save the </w:t>
      </w:r>
      <w:r w:rsidR="00DC5E06">
        <w:t>acquittal</w:t>
      </w:r>
      <w:r>
        <w:t xml:space="preserve"> and exit to the VIF Dashboard. The </w:t>
      </w:r>
      <w:r w:rsidR="00DC5E06">
        <w:t>acquittal</w:t>
      </w:r>
      <w:r>
        <w:t xml:space="preserve"> will be saved as a draft and available in your VIF dashboard to edit, complete and submit. The </w:t>
      </w:r>
      <w:r w:rsidR="006B012B">
        <w:t>acquittal</w:t>
      </w:r>
      <w:r>
        <w:t xml:space="preserve"> will only be editable if in draft status (un-submitted). Once the </w:t>
      </w:r>
      <w:r w:rsidR="006B012B">
        <w:t>acquittal</w:t>
      </w:r>
      <w:r>
        <w:t xml:space="preserve"> is submitted, the form will become view only.</w:t>
      </w:r>
    </w:p>
    <w:p w14:paraId="6CC25CC0" w14:textId="51AE178E" w:rsidR="00D90E10" w:rsidRDefault="00D90E10" w:rsidP="00D90E10">
      <w:pPr>
        <w:pStyle w:val="BodyText"/>
      </w:pPr>
      <w:r>
        <w:t xml:space="preserve">Previous Button will save the </w:t>
      </w:r>
      <w:r w:rsidR="006B012B">
        <w:t>acquittal</w:t>
      </w:r>
      <w:r>
        <w:t xml:space="preserve"> and return to the previous page.</w:t>
      </w:r>
    </w:p>
    <w:p w14:paraId="776D15B4" w14:textId="770C3FE5" w:rsidR="00D90E10" w:rsidRDefault="00D90E10" w:rsidP="00D90E10">
      <w:pPr>
        <w:pStyle w:val="BodyText"/>
      </w:pPr>
      <w:r>
        <w:t xml:space="preserve">Next Button will save the </w:t>
      </w:r>
      <w:r w:rsidR="006B012B">
        <w:t>acquittal</w:t>
      </w:r>
      <w:r>
        <w:t xml:space="preserve"> and progress to the next page.</w:t>
      </w:r>
    </w:p>
    <w:p w14:paraId="2C7ADC21" w14:textId="0A9D6C81" w:rsidR="007F3275" w:rsidRDefault="00D90E10" w:rsidP="00D90E10">
      <w:pPr>
        <w:pStyle w:val="BodyText"/>
      </w:pPr>
      <w:r>
        <w:t xml:space="preserve">The </w:t>
      </w:r>
      <w:r w:rsidR="006B012B">
        <w:t>acquittal</w:t>
      </w:r>
      <w:r>
        <w:t xml:space="preserve"> will not save until all mandatory fields are completed (and correct). If any of the mandatory fields are not completed correctly, the errors will list at the top of the page in red. You must correct these errors to save, exit to the VIF dashboard or proceed to the Next page. Your project plan will not save if there are incomplete fields or errors.</w:t>
      </w:r>
    </w:p>
    <w:p w14:paraId="7E52602C" w14:textId="79A64147" w:rsidR="005D0DA3" w:rsidRDefault="005D0DA3" w:rsidP="00971E61">
      <w:pPr>
        <w:pStyle w:val="BodyText"/>
      </w:pPr>
    </w:p>
    <w:p w14:paraId="7A233D8C" w14:textId="295E442B" w:rsidR="00864D60" w:rsidRDefault="00864D60" w:rsidP="00971E61">
      <w:pPr>
        <w:pStyle w:val="BodyText"/>
      </w:pPr>
      <w:r>
        <w:br w:type="page"/>
      </w:r>
    </w:p>
    <w:p w14:paraId="71F6C7FC" w14:textId="77777777" w:rsidR="00150AE3" w:rsidRDefault="00150AE3" w:rsidP="00150AE3">
      <w:pPr>
        <w:pStyle w:val="Heading3"/>
      </w:pPr>
      <w:r>
        <w:lastRenderedPageBreak/>
        <w:t>Attachments</w:t>
      </w:r>
    </w:p>
    <w:p w14:paraId="23630563" w14:textId="35C03974" w:rsidR="00150AE3" w:rsidRPr="00150AE3" w:rsidRDefault="00150AE3" w:rsidP="00150AE3">
      <w:pPr>
        <w:pStyle w:val="BodyText"/>
      </w:pPr>
      <w:r w:rsidRPr="00150AE3">
        <w:t xml:space="preserve">The Attachments page provides you the opportunity to </w:t>
      </w:r>
      <w:r w:rsidR="005C00BB">
        <w:t xml:space="preserve">attach all required documentation and the ability to </w:t>
      </w:r>
      <w:r w:rsidRPr="00150AE3">
        <w:t>further demonstrate</w:t>
      </w:r>
      <w:r w:rsidR="005C00BB">
        <w:t xml:space="preserve"> the</w:t>
      </w:r>
      <w:r w:rsidRPr="00150AE3">
        <w:t xml:space="preserve"> community support </w:t>
      </w:r>
      <w:r w:rsidR="005C00BB">
        <w:t>received and success of</w:t>
      </w:r>
      <w:r w:rsidRPr="00150AE3">
        <w:t xml:space="preserve"> your project.</w:t>
      </w:r>
      <w:r w:rsidR="00913781">
        <w:t xml:space="preserve"> </w:t>
      </w:r>
      <w:r w:rsidR="00913781" w:rsidRPr="00150AE3">
        <w:t>Upload the documents in the relevant category.</w:t>
      </w:r>
    </w:p>
    <w:p w14:paraId="28D25DBD" w14:textId="77777777" w:rsidR="00150AE3" w:rsidRPr="00150AE3" w:rsidRDefault="00150AE3" w:rsidP="00150AE3">
      <w:pPr>
        <w:pStyle w:val="BodyText"/>
      </w:pPr>
    </w:p>
    <w:p w14:paraId="02C57C96" w14:textId="77777777" w:rsidR="009F13F0" w:rsidRDefault="00150AE3" w:rsidP="00150AE3">
      <w:pPr>
        <w:pStyle w:val="BodyText"/>
      </w:pPr>
      <w:r w:rsidRPr="00150AE3">
        <w:t>You must upload cop</w:t>
      </w:r>
      <w:r w:rsidR="009F13F0">
        <w:t>ies</w:t>
      </w:r>
      <w:r w:rsidRPr="00150AE3">
        <w:t xml:space="preserve"> of</w:t>
      </w:r>
      <w:r w:rsidR="009F13F0">
        <w:t>:</w:t>
      </w:r>
    </w:p>
    <w:p w14:paraId="515677F9" w14:textId="77777777" w:rsidR="009F13F0" w:rsidRDefault="009F13F0" w:rsidP="005F1462">
      <w:pPr>
        <w:pStyle w:val="BodyText"/>
        <w:numPr>
          <w:ilvl w:val="0"/>
          <w:numId w:val="41"/>
        </w:numPr>
      </w:pPr>
      <w:r>
        <w:t>all invoices/proof of payments/receipts</w:t>
      </w:r>
    </w:p>
    <w:p w14:paraId="6B03DE01" w14:textId="1EFFDF3D" w:rsidR="009F13F0" w:rsidRDefault="005F1462" w:rsidP="005F1462">
      <w:pPr>
        <w:pStyle w:val="BodyText"/>
        <w:numPr>
          <w:ilvl w:val="0"/>
          <w:numId w:val="41"/>
        </w:numPr>
      </w:pPr>
      <w:r>
        <w:t>publicity/marketing</w:t>
      </w:r>
    </w:p>
    <w:p w14:paraId="2069EB4F" w14:textId="5E4BBD12" w:rsidR="00864D60" w:rsidRPr="00150AE3" w:rsidRDefault="000F1C3A" w:rsidP="00150AE3">
      <w:pPr>
        <w:pStyle w:val="BodyText"/>
      </w:pPr>
      <w:r>
        <w:t>You can also upload copies of photos, surveys, reports or other supporting documents in the other categories</w:t>
      </w:r>
      <w:r w:rsidR="00150AE3" w:rsidRPr="00150AE3">
        <w:t xml:space="preserve">. </w:t>
      </w:r>
    </w:p>
    <w:p w14:paraId="7F6409C5" w14:textId="04E9DF89" w:rsidR="00864D60" w:rsidRDefault="00864D60" w:rsidP="00971E61">
      <w:pPr>
        <w:pStyle w:val="BodyText"/>
      </w:pPr>
      <w:r>
        <w:rPr>
          <w:noProof/>
        </w:rPr>
        <w:drawing>
          <wp:inline distT="0" distB="0" distL="0" distR="0" wp14:anchorId="3584AE14" wp14:editId="236368B6">
            <wp:extent cx="6175169" cy="25969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486"/>
                    <a:stretch/>
                  </pic:blipFill>
                  <pic:spPr bwMode="auto">
                    <a:xfrm>
                      <a:off x="0" y="0"/>
                      <a:ext cx="6187769" cy="2602287"/>
                    </a:xfrm>
                    <a:prstGeom prst="rect">
                      <a:avLst/>
                    </a:prstGeom>
                    <a:ln>
                      <a:noFill/>
                    </a:ln>
                    <a:extLst>
                      <a:ext uri="{53640926-AAD7-44D8-BBD7-CCE9431645EC}">
                        <a14:shadowObscured xmlns:a14="http://schemas.microsoft.com/office/drawing/2010/main"/>
                      </a:ext>
                    </a:extLst>
                  </pic:spPr>
                </pic:pic>
              </a:graphicData>
            </a:graphic>
          </wp:inline>
        </w:drawing>
      </w:r>
    </w:p>
    <w:p w14:paraId="08B5A039" w14:textId="2B201AC4" w:rsidR="004F77D8" w:rsidRDefault="006A0AC4" w:rsidP="004F77D8">
      <w:pPr>
        <w:pStyle w:val="BodyText"/>
      </w:pPr>
      <w:r>
        <w:rPr>
          <w:noProof/>
        </w:rPr>
        <w:drawing>
          <wp:anchor distT="0" distB="0" distL="114300" distR="114300" simplePos="0" relativeHeight="251658268" behindDoc="0" locked="0" layoutInCell="1" allowOverlap="1" wp14:anchorId="5F15ED95" wp14:editId="57A18474">
            <wp:simplePos x="0" y="0"/>
            <wp:positionH relativeFrom="margin">
              <wp:posOffset>2523242</wp:posOffset>
            </wp:positionH>
            <wp:positionV relativeFrom="paragraph">
              <wp:posOffset>153917</wp:posOffset>
            </wp:positionV>
            <wp:extent cx="2778826" cy="1550206"/>
            <wp:effectExtent l="0" t="0" r="254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78826" cy="1550206"/>
                    </a:xfrm>
                    <a:prstGeom prst="rect">
                      <a:avLst/>
                    </a:prstGeom>
                  </pic:spPr>
                </pic:pic>
              </a:graphicData>
            </a:graphic>
            <wp14:sizeRelH relativeFrom="page">
              <wp14:pctWidth>0</wp14:pctWidth>
            </wp14:sizeRelH>
            <wp14:sizeRelV relativeFrom="page">
              <wp14:pctHeight>0</wp14:pctHeight>
            </wp14:sizeRelV>
          </wp:anchor>
        </w:drawing>
      </w:r>
      <w:r w:rsidR="004F77D8">
        <w:t xml:space="preserve">To upload documents, </w:t>
      </w:r>
      <w:r w:rsidR="005B635E" w:rsidRPr="00541BD2">
        <w:t xml:space="preserve">click on the </w:t>
      </w:r>
      <w:proofErr w:type="gramStart"/>
      <w:r w:rsidR="005B635E" w:rsidRPr="00541BD2">
        <w:t>drop down</w:t>
      </w:r>
      <w:proofErr w:type="gramEnd"/>
      <w:r w:rsidR="005B635E" w:rsidRPr="00541BD2">
        <w:t xml:space="preserve"> arrow of the applicable item and select ‘</w:t>
      </w:r>
      <w:r w:rsidR="005B635E">
        <w:t>Upload/</w:t>
      </w:r>
      <w:r w:rsidR="005B635E" w:rsidRPr="00541BD2">
        <w:t>Edit’.</w:t>
      </w:r>
    </w:p>
    <w:p w14:paraId="64FC76CA" w14:textId="176C26FB" w:rsidR="004F77D8" w:rsidRDefault="004F77D8" w:rsidP="004F77D8">
      <w:pPr>
        <w:pStyle w:val="BodyText"/>
      </w:pPr>
      <w:r>
        <w:t>A pop-up-box will open.</w:t>
      </w:r>
    </w:p>
    <w:p w14:paraId="1B5C3B18" w14:textId="74B6F5E1" w:rsidR="004F77D8" w:rsidRDefault="00C20CA0" w:rsidP="004F77D8">
      <w:pPr>
        <w:pStyle w:val="BodyText"/>
      </w:pPr>
      <w:r>
        <w:rPr>
          <w:noProof/>
        </w:rPr>
        <mc:AlternateContent>
          <mc:Choice Requires="wps">
            <w:drawing>
              <wp:anchor distT="0" distB="0" distL="114300" distR="114300" simplePos="0" relativeHeight="251658269" behindDoc="0" locked="0" layoutInCell="1" allowOverlap="1" wp14:anchorId="5B8C819E" wp14:editId="105183D9">
                <wp:simplePos x="0" y="0"/>
                <wp:positionH relativeFrom="column">
                  <wp:posOffset>1169662</wp:posOffset>
                </wp:positionH>
                <wp:positionV relativeFrom="paragraph">
                  <wp:posOffset>191003</wp:posOffset>
                </wp:positionV>
                <wp:extent cx="1568918" cy="558140"/>
                <wp:effectExtent l="0" t="0" r="69850" b="71120"/>
                <wp:wrapNone/>
                <wp:docPr id="215" name="Straight Arrow Connector 215"/>
                <wp:cNvGraphicFramePr/>
                <a:graphic xmlns:a="http://schemas.openxmlformats.org/drawingml/2006/main">
                  <a:graphicData uri="http://schemas.microsoft.com/office/word/2010/wordprocessingShape">
                    <wps:wsp>
                      <wps:cNvCnPr/>
                      <wps:spPr>
                        <a:xfrm>
                          <a:off x="0" y="0"/>
                          <a:ext cx="1568918" cy="55814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67CEE1" id="Straight Arrow Connector 215" o:spid="_x0000_s1026" type="#_x0000_t32" style="position:absolute;margin-left:92.1pt;margin-top:15.05pt;width:123.55pt;height:43.9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" strokecolor="#66ac47 [3205]">
                <v:stroke endarrow="block"/>
              </v:shape>
            </w:pict>
          </mc:Fallback>
        </mc:AlternateContent>
      </w:r>
      <w:r w:rsidR="004F77D8">
        <w:t>Click on the Upload Document button.</w:t>
      </w:r>
    </w:p>
    <w:p w14:paraId="72752804" w14:textId="77777777" w:rsidR="004F77D8" w:rsidRDefault="004F77D8" w:rsidP="004F77D8">
      <w:pPr>
        <w:pStyle w:val="BodyText"/>
      </w:pPr>
    </w:p>
    <w:p w14:paraId="138D12E6" w14:textId="1919D42C" w:rsidR="004F77D8" w:rsidRDefault="004F77D8" w:rsidP="004F77D8">
      <w:pPr>
        <w:pStyle w:val="BodyText"/>
      </w:pPr>
    </w:p>
    <w:p w14:paraId="261AB555" w14:textId="7AED61C4" w:rsidR="004F77D8" w:rsidRDefault="004F77D8" w:rsidP="004F77D8">
      <w:pPr>
        <w:pStyle w:val="BodyText"/>
      </w:pPr>
    </w:p>
    <w:p w14:paraId="6A853FB7" w14:textId="32C79DED" w:rsidR="004F77D8" w:rsidRDefault="004F77D8" w:rsidP="004F77D8">
      <w:pPr>
        <w:pStyle w:val="BodyText"/>
      </w:pPr>
      <w:r>
        <w:t>A further pop-up box will open.</w:t>
      </w:r>
    </w:p>
    <w:p w14:paraId="14EA4592" w14:textId="606429F0" w:rsidR="004F77D8" w:rsidRDefault="004F77D8" w:rsidP="004F77D8">
      <w:pPr>
        <w:pStyle w:val="BodyText"/>
      </w:pPr>
    </w:p>
    <w:p w14:paraId="0C8E7486" w14:textId="77777777" w:rsidR="003C0B88" w:rsidRDefault="003C0B88" w:rsidP="004F77D8">
      <w:pPr>
        <w:pStyle w:val="BodyText"/>
      </w:pPr>
      <w:r>
        <w:br w:type="page"/>
      </w:r>
    </w:p>
    <w:p w14:paraId="40E5F55A" w14:textId="74F54B1F" w:rsidR="003C0B88" w:rsidRDefault="003C0B88" w:rsidP="004F77D8">
      <w:pPr>
        <w:pStyle w:val="BodyText"/>
      </w:pPr>
      <w:r>
        <w:rPr>
          <w:noProof/>
        </w:rPr>
        <w:lastRenderedPageBreak/>
        <w:drawing>
          <wp:anchor distT="0" distB="0" distL="114300" distR="114300" simplePos="0" relativeHeight="251658270" behindDoc="0" locked="0" layoutInCell="1" allowOverlap="1" wp14:anchorId="26449656" wp14:editId="02A4A814">
            <wp:simplePos x="0" y="0"/>
            <wp:positionH relativeFrom="column">
              <wp:posOffset>3839210</wp:posOffset>
            </wp:positionH>
            <wp:positionV relativeFrom="paragraph">
              <wp:posOffset>50065</wp:posOffset>
            </wp:positionV>
            <wp:extent cx="2001520" cy="1260475"/>
            <wp:effectExtent l="0" t="0" r="0" b="63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01520" cy="1260475"/>
                    </a:xfrm>
                    <a:prstGeom prst="rect">
                      <a:avLst/>
                    </a:prstGeom>
                  </pic:spPr>
                </pic:pic>
              </a:graphicData>
            </a:graphic>
            <wp14:sizeRelH relativeFrom="page">
              <wp14:pctWidth>0</wp14:pctWidth>
            </wp14:sizeRelH>
            <wp14:sizeRelV relativeFrom="page">
              <wp14:pctHeight>0</wp14:pctHeight>
            </wp14:sizeRelV>
          </wp:anchor>
        </w:drawing>
      </w:r>
    </w:p>
    <w:p w14:paraId="5EF99611" w14:textId="5BFDF7BA" w:rsidR="003C0B88" w:rsidRDefault="003C0B88" w:rsidP="004F77D8">
      <w:pPr>
        <w:pStyle w:val="BodyText"/>
      </w:pPr>
    </w:p>
    <w:p w14:paraId="1FFF6C88" w14:textId="6E3CD449" w:rsidR="003C0B88" w:rsidRDefault="003C0B88" w:rsidP="004F77D8">
      <w:pPr>
        <w:pStyle w:val="BodyText"/>
      </w:pPr>
      <w:r>
        <w:rPr>
          <w:noProof/>
        </w:rPr>
        <mc:AlternateContent>
          <mc:Choice Requires="wps">
            <w:drawing>
              <wp:anchor distT="0" distB="0" distL="114300" distR="114300" simplePos="0" relativeHeight="251658271" behindDoc="0" locked="0" layoutInCell="1" allowOverlap="1" wp14:anchorId="59273ED1" wp14:editId="7CD32DDA">
                <wp:simplePos x="0" y="0"/>
                <wp:positionH relativeFrom="column">
                  <wp:posOffset>701274</wp:posOffset>
                </wp:positionH>
                <wp:positionV relativeFrom="paragraph">
                  <wp:posOffset>90069</wp:posOffset>
                </wp:positionV>
                <wp:extent cx="3493970" cy="123357"/>
                <wp:effectExtent l="0" t="76200" r="0" b="29210"/>
                <wp:wrapNone/>
                <wp:docPr id="219" name="Straight Arrow Connector 219"/>
                <wp:cNvGraphicFramePr/>
                <a:graphic xmlns:a="http://schemas.openxmlformats.org/drawingml/2006/main">
                  <a:graphicData uri="http://schemas.microsoft.com/office/word/2010/wordprocessingShape">
                    <wps:wsp>
                      <wps:cNvCnPr/>
                      <wps:spPr>
                        <a:xfrm flipV="1">
                          <a:off x="0" y="0"/>
                          <a:ext cx="3493970" cy="12335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EEDCA0" id="Straight Arrow Connector 219" o:spid="_x0000_s1026" type="#_x0000_t32" style="position:absolute;margin-left:55.2pt;margin-top:7.1pt;width:275.1pt;height:9.7pt;flip:y;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" strokecolor="#66ac47 [3205]">
                <v:stroke endarrow="block"/>
              </v:shape>
            </w:pict>
          </mc:Fallback>
        </mc:AlternateContent>
      </w:r>
    </w:p>
    <w:p w14:paraId="7A7BAFB4" w14:textId="21499C57" w:rsidR="004F77D8" w:rsidRDefault="004F77D8" w:rsidP="004F77D8">
      <w:pPr>
        <w:pStyle w:val="BodyText"/>
      </w:pPr>
      <w:r>
        <w:t xml:space="preserve">Enter the name of the document. The document will not upload </w:t>
      </w:r>
    </w:p>
    <w:p w14:paraId="710036CB" w14:textId="2F5C57EC" w:rsidR="004F77D8" w:rsidRDefault="00010467" w:rsidP="004F77D8">
      <w:pPr>
        <w:pStyle w:val="BodyText"/>
      </w:pPr>
      <w:r>
        <w:rPr>
          <w:noProof/>
        </w:rPr>
        <mc:AlternateContent>
          <mc:Choice Requires="wps">
            <w:drawing>
              <wp:anchor distT="0" distB="0" distL="114300" distR="114300" simplePos="0" relativeHeight="251658273" behindDoc="0" locked="0" layoutInCell="1" allowOverlap="1" wp14:anchorId="584B8DB8" wp14:editId="1910C97B">
                <wp:simplePos x="0" y="0"/>
                <wp:positionH relativeFrom="column">
                  <wp:posOffset>1298040</wp:posOffset>
                </wp:positionH>
                <wp:positionV relativeFrom="paragraph">
                  <wp:posOffset>301223</wp:posOffset>
                </wp:positionV>
                <wp:extent cx="3792053" cy="1300012"/>
                <wp:effectExtent l="0" t="38100" r="56515" b="33655"/>
                <wp:wrapNone/>
                <wp:docPr id="221" name="Straight Arrow Connector 221"/>
                <wp:cNvGraphicFramePr/>
                <a:graphic xmlns:a="http://schemas.openxmlformats.org/drawingml/2006/main">
                  <a:graphicData uri="http://schemas.microsoft.com/office/word/2010/wordprocessingShape">
                    <wps:wsp>
                      <wps:cNvCnPr/>
                      <wps:spPr>
                        <a:xfrm flipV="1">
                          <a:off x="0" y="0"/>
                          <a:ext cx="3792053" cy="1300012"/>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F248D7" id="Straight Arrow Connector 221" o:spid="_x0000_s1026" type="#_x0000_t32" style="position:absolute;margin-left:102.2pt;margin-top:23.7pt;width:298.6pt;height:102.35pt;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" strokecolor="#66ac47 [3205]">
                <v:stroke endarrow="block"/>
              </v:shape>
            </w:pict>
          </mc:Fallback>
        </mc:AlternateContent>
      </w:r>
      <w:r w:rsidR="003C0B88">
        <w:rPr>
          <w:noProof/>
        </w:rPr>
        <mc:AlternateContent>
          <mc:Choice Requires="wps">
            <w:drawing>
              <wp:anchor distT="0" distB="0" distL="114300" distR="114300" simplePos="0" relativeHeight="251658272" behindDoc="0" locked="0" layoutInCell="1" allowOverlap="1" wp14:anchorId="4DA015E8" wp14:editId="6757CD79">
                <wp:simplePos x="0" y="0"/>
                <wp:positionH relativeFrom="column">
                  <wp:posOffset>1596423</wp:posOffset>
                </wp:positionH>
                <wp:positionV relativeFrom="paragraph">
                  <wp:posOffset>109319</wp:posOffset>
                </wp:positionV>
                <wp:extent cx="2685449" cy="477621"/>
                <wp:effectExtent l="0" t="57150" r="635" b="36830"/>
                <wp:wrapNone/>
                <wp:docPr id="220" name="Straight Arrow Connector 220"/>
                <wp:cNvGraphicFramePr/>
                <a:graphic xmlns:a="http://schemas.openxmlformats.org/drawingml/2006/main">
                  <a:graphicData uri="http://schemas.microsoft.com/office/word/2010/wordprocessingShape">
                    <wps:wsp>
                      <wps:cNvCnPr/>
                      <wps:spPr>
                        <a:xfrm flipV="1">
                          <a:off x="0" y="0"/>
                          <a:ext cx="2685449" cy="47762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451448" id="Straight Arrow Connector 220" o:spid="_x0000_s1026" type="#_x0000_t32" style="position:absolute;margin-left:125.7pt;margin-top:8.6pt;width:211.45pt;height:37.6pt;flip: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" strokecolor="#66ac47 [3205]">
                <v:stroke endarrow="block"/>
              </v:shape>
            </w:pict>
          </mc:Fallback>
        </mc:AlternateContent>
      </w:r>
      <w:r w:rsidR="004F77D8">
        <w:t>unless this field is completed. This field will assist with identification of the</w:t>
      </w:r>
      <w:r w:rsidR="006B1A3E">
        <w:br/>
      </w:r>
      <w:r w:rsidR="004F77D8">
        <w:t>document.</w:t>
      </w:r>
    </w:p>
    <w:p w14:paraId="3042F292" w14:textId="6CD9DED9" w:rsidR="004F77D8" w:rsidRDefault="004F77D8" w:rsidP="004F77D8">
      <w:pPr>
        <w:pStyle w:val="BodyText"/>
      </w:pPr>
    </w:p>
    <w:p w14:paraId="1360A960" w14:textId="39A474A9" w:rsidR="004F77D8" w:rsidRDefault="004F77D8" w:rsidP="004F77D8">
      <w:pPr>
        <w:pStyle w:val="BodyText"/>
      </w:pPr>
      <w:r>
        <w:t>Click on the Choose Files button.</w:t>
      </w:r>
    </w:p>
    <w:p w14:paraId="7E4E95A6" w14:textId="666E4510" w:rsidR="004F77D8" w:rsidRDefault="004F77D8" w:rsidP="004F77D8">
      <w:pPr>
        <w:pStyle w:val="BodyText"/>
      </w:pPr>
    </w:p>
    <w:p w14:paraId="27CFEFFA" w14:textId="77777777" w:rsidR="004F77D8" w:rsidRDefault="004F77D8" w:rsidP="004F77D8">
      <w:pPr>
        <w:pStyle w:val="BodyText"/>
      </w:pPr>
      <w:r>
        <w:t>A pop-up box will open. Select the document and click open. The document will now show here.</w:t>
      </w:r>
    </w:p>
    <w:p w14:paraId="6F36083C" w14:textId="77777777" w:rsidR="004F77D8" w:rsidRDefault="004F77D8" w:rsidP="004F77D8">
      <w:pPr>
        <w:pStyle w:val="BodyText"/>
      </w:pPr>
    </w:p>
    <w:p w14:paraId="06E6CB67" w14:textId="77777777" w:rsidR="004F77D8" w:rsidRDefault="004F77D8" w:rsidP="004F77D8">
      <w:pPr>
        <w:pStyle w:val="BodyText"/>
      </w:pPr>
      <w:r>
        <w:t>Click on the Save button.</w:t>
      </w:r>
    </w:p>
    <w:p w14:paraId="227F4CE5" w14:textId="66906685" w:rsidR="004F77D8" w:rsidRDefault="004F77D8" w:rsidP="00971E61">
      <w:pPr>
        <w:pStyle w:val="BodyText"/>
      </w:pPr>
    </w:p>
    <w:p w14:paraId="2070C469" w14:textId="77777777" w:rsidR="003C0021" w:rsidRDefault="003C0021" w:rsidP="00B52A0C">
      <w:pPr>
        <w:pStyle w:val="BodyText"/>
      </w:pPr>
      <w:r>
        <w:rPr>
          <w:noProof/>
        </w:rPr>
        <w:drawing>
          <wp:anchor distT="0" distB="0" distL="114300" distR="114300" simplePos="0" relativeHeight="251658274" behindDoc="0" locked="0" layoutInCell="1" allowOverlap="1" wp14:anchorId="2620E0FA" wp14:editId="31DBE3F3">
            <wp:simplePos x="0" y="0"/>
            <wp:positionH relativeFrom="column">
              <wp:posOffset>3482073</wp:posOffset>
            </wp:positionH>
            <wp:positionV relativeFrom="paragraph">
              <wp:posOffset>10428</wp:posOffset>
            </wp:positionV>
            <wp:extent cx="2888362" cy="1830664"/>
            <wp:effectExtent l="0" t="0" r="762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21736" cy="1851817"/>
                    </a:xfrm>
                    <a:prstGeom prst="rect">
                      <a:avLst/>
                    </a:prstGeom>
                  </pic:spPr>
                </pic:pic>
              </a:graphicData>
            </a:graphic>
            <wp14:sizeRelH relativeFrom="page">
              <wp14:pctWidth>0</wp14:pctWidth>
            </wp14:sizeRelH>
            <wp14:sizeRelV relativeFrom="page">
              <wp14:pctHeight>0</wp14:pctHeight>
            </wp14:sizeRelV>
          </wp:anchor>
        </w:drawing>
      </w:r>
      <w:r>
        <w:t>You will return to the View Details pop-up box.</w:t>
      </w:r>
    </w:p>
    <w:p w14:paraId="212BC531" w14:textId="77777777" w:rsidR="003C0021" w:rsidRDefault="003C0021" w:rsidP="00B52A0C">
      <w:pPr>
        <w:pStyle w:val="BodyText"/>
      </w:pPr>
    </w:p>
    <w:p w14:paraId="2738A27F" w14:textId="77777777" w:rsidR="003C0021" w:rsidRDefault="003C0021" w:rsidP="00B52A0C">
      <w:pPr>
        <w:pStyle w:val="BodyText"/>
      </w:pPr>
      <w:r>
        <w:t xml:space="preserve">The uploaded document should now show. You can edit or delete </w:t>
      </w:r>
    </w:p>
    <w:p w14:paraId="42BEB6BB" w14:textId="77777777" w:rsidR="003C0021" w:rsidRDefault="003C0021" w:rsidP="00B52A0C">
      <w:pPr>
        <w:pStyle w:val="BodyText"/>
      </w:pPr>
      <w:r>
        <w:rPr>
          <w:noProof/>
        </w:rPr>
        <mc:AlternateContent>
          <mc:Choice Requires="wps">
            <w:drawing>
              <wp:anchor distT="0" distB="0" distL="114300" distR="114300" simplePos="0" relativeHeight="251658275" behindDoc="0" locked="0" layoutInCell="1" allowOverlap="1" wp14:anchorId="48AE1E61" wp14:editId="19B6A311">
                <wp:simplePos x="0" y="0"/>
                <wp:positionH relativeFrom="margin">
                  <wp:posOffset>2674453</wp:posOffset>
                </wp:positionH>
                <wp:positionV relativeFrom="paragraph">
                  <wp:posOffset>106279</wp:posOffset>
                </wp:positionV>
                <wp:extent cx="3031657" cy="173154"/>
                <wp:effectExtent l="0" t="0" r="73660" b="93980"/>
                <wp:wrapNone/>
                <wp:docPr id="223" name="Straight Arrow Connector 223"/>
                <wp:cNvGraphicFramePr/>
                <a:graphic xmlns:a="http://schemas.openxmlformats.org/drawingml/2006/main">
                  <a:graphicData uri="http://schemas.microsoft.com/office/word/2010/wordprocessingShape">
                    <wps:wsp>
                      <wps:cNvCnPr/>
                      <wps:spPr>
                        <a:xfrm>
                          <a:off x="0" y="0"/>
                          <a:ext cx="3031657" cy="173154"/>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0770E" id="Straight Arrow Connector 223" o:spid="_x0000_s1026" type="#_x0000_t32" style="position:absolute;margin-left:210.6pt;margin-top:8.35pt;width:238.7pt;height:13.6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" strokecolor="#66ac47 [3205]">
                <v:stroke endarrow="block"/>
                <w10:wrap anchorx="margin"/>
              </v:shape>
            </w:pict>
          </mc:Fallback>
        </mc:AlternateContent>
      </w:r>
      <w:r>
        <w:t>the document by clicking on the drop down arrow.</w:t>
      </w:r>
    </w:p>
    <w:p w14:paraId="2975008C" w14:textId="77777777" w:rsidR="003C0021" w:rsidRDefault="003C0021" w:rsidP="00B52A0C">
      <w:pPr>
        <w:pStyle w:val="BodyText"/>
      </w:pPr>
    </w:p>
    <w:p w14:paraId="08A2C1D2" w14:textId="77777777" w:rsidR="003C0021" w:rsidRDefault="003C0021" w:rsidP="00B52A0C">
      <w:pPr>
        <w:pStyle w:val="BodyText"/>
      </w:pPr>
      <w:r>
        <w:t xml:space="preserve">You can upload more documents to this category by clicking on the </w:t>
      </w:r>
    </w:p>
    <w:p w14:paraId="66F2494A" w14:textId="09CABD26" w:rsidR="003C0021" w:rsidRDefault="003C0021" w:rsidP="00B52A0C">
      <w:pPr>
        <w:pStyle w:val="BodyText"/>
      </w:pPr>
      <w:r>
        <w:t>Upload Document button and repeating the above instructions.</w:t>
      </w:r>
    </w:p>
    <w:p w14:paraId="77F277F7" w14:textId="692830B4" w:rsidR="003C0021" w:rsidRDefault="00B52A0C" w:rsidP="00B52A0C">
      <w:pPr>
        <w:pStyle w:val="BodyText"/>
      </w:pPr>
      <w:r>
        <w:rPr>
          <w:noProof/>
        </w:rPr>
        <mc:AlternateContent>
          <mc:Choice Requires="wps">
            <w:drawing>
              <wp:anchor distT="0" distB="0" distL="114300" distR="114300" simplePos="0" relativeHeight="251658276" behindDoc="0" locked="0" layoutInCell="1" allowOverlap="1" wp14:anchorId="01F8284E" wp14:editId="34C01ED5">
                <wp:simplePos x="0" y="0"/>
                <wp:positionH relativeFrom="margin">
                  <wp:posOffset>652780</wp:posOffset>
                </wp:positionH>
                <wp:positionV relativeFrom="paragraph">
                  <wp:posOffset>84555</wp:posOffset>
                </wp:positionV>
                <wp:extent cx="3041583" cy="471638"/>
                <wp:effectExtent l="0" t="57150" r="6985" b="24130"/>
                <wp:wrapNone/>
                <wp:docPr id="384" name="Straight Arrow Connector 384"/>
                <wp:cNvGraphicFramePr/>
                <a:graphic xmlns:a="http://schemas.openxmlformats.org/drawingml/2006/main">
                  <a:graphicData uri="http://schemas.microsoft.com/office/word/2010/wordprocessingShape">
                    <wps:wsp>
                      <wps:cNvCnPr/>
                      <wps:spPr>
                        <a:xfrm flipV="1">
                          <a:off x="0" y="0"/>
                          <a:ext cx="3041583" cy="471638"/>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A28D0E" id="Straight Arrow Connector 384" o:spid="_x0000_s1026" type="#_x0000_t32" style="position:absolute;margin-left:51.4pt;margin-top:6.65pt;width:239.5pt;height:37.15pt;flip:y;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" strokecolor="#66ac47 [3205]">
                <v:stroke endarrow="block"/>
                <w10:wrap anchorx="margin"/>
              </v:shape>
            </w:pict>
          </mc:Fallback>
        </mc:AlternateContent>
      </w:r>
    </w:p>
    <w:p w14:paraId="2BF14800" w14:textId="5CAC2E4A" w:rsidR="003C0021" w:rsidRDefault="003C0021" w:rsidP="00B52A0C">
      <w:pPr>
        <w:pStyle w:val="BodyText"/>
      </w:pPr>
      <w:r>
        <w:t>Once all documents within this category are uploaded, click on the</w:t>
      </w:r>
    </w:p>
    <w:p w14:paraId="6263F8D9" w14:textId="50B5CA8C" w:rsidR="003C0021" w:rsidRDefault="003C0021" w:rsidP="00B52A0C">
      <w:pPr>
        <w:pStyle w:val="BodyText"/>
      </w:pPr>
      <w:r>
        <w:t>Save button.</w:t>
      </w:r>
    </w:p>
    <w:p w14:paraId="4C7E3059" w14:textId="77777777" w:rsidR="003C0021" w:rsidRDefault="003C0021" w:rsidP="00B52A0C">
      <w:pPr>
        <w:pStyle w:val="BodyText"/>
      </w:pPr>
    </w:p>
    <w:p w14:paraId="4341B427" w14:textId="77777777" w:rsidR="006A0AC4" w:rsidRDefault="006A0AC4" w:rsidP="00B52A0C">
      <w:pPr>
        <w:pStyle w:val="BodyText"/>
      </w:pPr>
      <w:r>
        <w:br w:type="page"/>
      </w:r>
    </w:p>
    <w:p w14:paraId="2011B394" w14:textId="3D6E15A8" w:rsidR="003C0021" w:rsidRDefault="007664C5" w:rsidP="00B52A0C">
      <w:pPr>
        <w:pStyle w:val="BodyText"/>
      </w:pPr>
      <w:r>
        <w:rPr>
          <w:noProof/>
        </w:rPr>
        <w:lastRenderedPageBreak/>
        <mc:AlternateContent>
          <mc:Choice Requires="wps">
            <w:drawing>
              <wp:anchor distT="0" distB="0" distL="114300" distR="114300" simplePos="0" relativeHeight="251658278" behindDoc="0" locked="0" layoutInCell="1" allowOverlap="1" wp14:anchorId="2C7DCC34" wp14:editId="3AB59D45">
                <wp:simplePos x="0" y="0"/>
                <wp:positionH relativeFrom="margin">
                  <wp:posOffset>4916939</wp:posOffset>
                </wp:positionH>
                <wp:positionV relativeFrom="paragraph">
                  <wp:posOffset>191202</wp:posOffset>
                </wp:positionV>
                <wp:extent cx="45719" cy="895149"/>
                <wp:effectExtent l="38100" t="0" r="69215" b="57785"/>
                <wp:wrapNone/>
                <wp:docPr id="387" name="Straight Arrow Connector 387"/>
                <wp:cNvGraphicFramePr/>
                <a:graphic xmlns:a="http://schemas.openxmlformats.org/drawingml/2006/main">
                  <a:graphicData uri="http://schemas.microsoft.com/office/word/2010/wordprocessingShape">
                    <wps:wsp>
                      <wps:cNvCnPr/>
                      <wps:spPr>
                        <a:xfrm>
                          <a:off x="0" y="0"/>
                          <a:ext cx="45719" cy="89514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76EC17" id="Straight Arrow Connector 387" o:spid="_x0000_s1026" type="#_x0000_t32" style="position:absolute;margin-left:387.15pt;margin-top:15.05pt;width:3.6pt;height:70.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" strokecolor="#66ac47 [3205]">
                <v:stroke endarrow="block"/>
                <w10:wrap anchorx="margin"/>
              </v:shape>
            </w:pict>
          </mc:Fallback>
        </mc:AlternateContent>
      </w:r>
      <w:r>
        <w:rPr>
          <w:noProof/>
        </w:rPr>
        <mc:AlternateContent>
          <mc:Choice Requires="wps">
            <w:drawing>
              <wp:anchor distT="0" distB="0" distL="114300" distR="114300" simplePos="0" relativeHeight="251658277" behindDoc="0" locked="0" layoutInCell="1" allowOverlap="1" wp14:anchorId="002BA81B" wp14:editId="7DABE4DC">
                <wp:simplePos x="0" y="0"/>
                <wp:positionH relativeFrom="margin">
                  <wp:posOffset>2982461</wp:posOffset>
                </wp:positionH>
                <wp:positionV relativeFrom="paragraph">
                  <wp:posOffset>268204</wp:posOffset>
                </wp:positionV>
                <wp:extent cx="2993023" cy="904273"/>
                <wp:effectExtent l="0" t="0" r="74295" b="67310"/>
                <wp:wrapNone/>
                <wp:docPr id="386" name="Straight Arrow Connector 386"/>
                <wp:cNvGraphicFramePr/>
                <a:graphic xmlns:a="http://schemas.openxmlformats.org/drawingml/2006/main">
                  <a:graphicData uri="http://schemas.microsoft.com/office/word/2010/wordprocessingShape">
                    <wps:wsp>
                      <wps:cNvCnPr/>
                      <wps:spPr>
                        <a:xfrm>
                          <a:off x="0" y="0"/>
                          <a:ext cx="2993023" cy="904273"/>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9D0D59" id="Straight Arrow Connector 386" o:spid="_x0000_s1026" type="#_x0000_t32" style="position:absolute;margin-left:234.85pt;margin-top:21.1pt;width:235.65pt;height:71.2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" strokecolor="#66ac47 [3205]">
                <v:stroke endarrow="block"/>
                <w10:wrap anchorx="margin"/>
              </v:shape>
            </w:pict>
          </mc:Fallback>
        </mc:AlternateContent>
      </w:r>
      <w:r w:rsidR="003C0021">
        <w:t xml:space="preserve">Upon clicking Save you will return to the </w:t>
      </w:r>
      <w:r w:rsidR="00B52A0C">
        <w:t>acquittal</w:t>
      </w:r>
      <w:r w:rsidR="003C0021">
        <w:t>. The Status in the table will now show as submitted. You can edit the uploaded documents by clicking on the drop down arrow.</w:t>
      </w:r>
    </w:p>
    <w:p w14:paraId="62230829" w14:textId="0E52A5D0" w:rsidR="003C0021" w:rsidRDefault="003C0021" w:rsidP="00B52A0C">
      <w:pPr>
        <w:pStyle w:val="BodyText"/>
      </w:pPr>
    </w:p>
    <w:p w14:paraId="74FCED19" w14:textId="77777777" w:rsidR="003C0021" w:rsidRDefault="003C0021" w:rsidP="00B52A0C">
      <w:pPr>
        <w:pStyle w:val="BodyText"/>
      </w:pPr>
      <w:r>
        <w:t>Upload more documents to the other categories by repeating the above instructions.</w:t>
      </w:r>
    </w:p>
    <w:p w14:paraId="4CB9F76C" w14:textId="1A101888" w:rsidR="003C0021" w:rsidRDefault="00642D76" w:rsidP="00B52A0C">
      <w:pPr>
        <w:pStyle w:val="BodyText"/>
      </w:pPr>
      <w:r>
        <w:rPr>
          <w:noProof/>
        </w:rPr>
        <w:drawing>
          <wp:inline distT="0" distB="0" distL="0" distR="0" wp14:anchorId="227692B3" wp14:editId="20CFEA51">
            <wp:extent cx="6472555" cy="1491916"/>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5057" b="29307"/>
                    <a:stretch/>
                  </pic:blipFill>
                  <pic:spPr bwMode="auto">
                    <a:xfrm>
                      <a:off x="0" y="0"/>
                      <a:ext cx="6480175" cy="1493672"/>
                    </a:xfrm>
                    <a:prstGeom prst="rect">
                      <a:avLst/>
                    </a:prstGeom>
                    <a:ln>
                      <a:noFill/>
                    </a:ln>
                    <a:extLst>
                      <a:ext uri="{53640926-AAD7-44D8-BBD7-CCE9431645EC}">
                        <a14:shadowObscured xmlns:a14="http://schemas.microsoft.com/office/drawing/2010/main"/>
                      </a:ext>
                    </a:extLst>
                  </pic:spPr>
                </pic:pic>
              </a:graphicData>
            </a:graphic>
          </wp:inline>
        </w:drawing>
      </w:r>
    </w:p>
    <w:p w14:paraId="3A4CC5A9" w14:textId="77777777" w:rsidR="007664C5" w:rsidRDefault="007664C5" w:rsidP="007664C5">
      <w:pPr>
        <w:pStyle w:val="BodyText"/>
      </w:pPr>
      <w:r>
        <w:rPr>
          <w:noProof/>
        </w:rPr>
        <w:drawing>
          <wp:inline distT="0" distB="0" distL="0" distR="0" wp14:anchorId="7E285D00" wp14:editId="6D84BA70">
            <wp:extent cx="6480175" cy="561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0175" cy="561975"/>
                    </a:xfrm>
                    <a:prstGeom prst="rect">
                      <a:avLst/>
                    </a:prstGeom>
                  </pic:spPr>
                </pic:pic>
              </a:graphicData>
            </a:graphic>
          </wp:inline>
        </w:drawing>
      </w:r>
      <w:r>
        <w:t xml:space="preserve"> </w:t>
      </w:r>
    </w:p>
    <w:p w14:paraId="2E47BEC2" w14:textId="77777777" w:rsidR="007664C5" w:rsidRDefault="007664C5" w:rsidP="007664C5">
      <w:pPr>
        <w:pStyle w:val="BodyText"/>
      </w:pPr>
    </w:p>
    <w:p w14:paraId="116DF491" w14:textId="77777777" w:rsidR="007664C5" w:rsidRDefault="007664C5" w:rsidP="007664C5">
      <w:pPr>
        <w:pStyle w:val="BodyText"/>
      </w:pPr>
      <w:r>
        <w:t>Once you have filled out all mandatory fields, you can click Save &amp; Exit, Previous or Next to save your acquittal.</w:t>
      </w:r>
    </w:p>
    <w:p w14:paraId="424C1B38" w14:textId="77777777" w:rsidR="007664C5" w:rsidRDefault="007664C5" w:rsidP="007664C5">
      <w:pPr>
        <w:pStyle w:val="BodyText"/>
      </w:pPr>
      <w:r>
        <w:t>Save &amp; Exit Button will save the acquittal and exit to the VIF Dashboard. The acquittal will be saved as a draft and available in your VIF dashboard to edit, complete and submit. The acquittal will only be editable if in draft status (un-submitted). Once the acquittal is submitted, the form will become view only.</w:t>
      </w:r>
    </w:p>
    <w:p w14:paraId="7CBD0430" w14:textId="77777777" w:rsidR="007664C5" w:rsidRDefault="007664C5" w:rsidP="007664C5">
      <w:pPr>
        <w:pStyle w:val="BodyText"/>
      </w:pPr>
      <w:r>
        <w:t>Previous Button will save the acquittal and return to the previous page.</w:t>
      </w:r>
    </w:p>
    <w:p w14:paraId="7A56A543" w14:textId="77777777" w:rsidR="007664C5" w:rsidRDefault="007664C5" w:rsidP="007664C5">
      <w:pPr>
        <w:pStyle w:val="BodyText"/>
      </w:pPr>
      <w:r>
        <w:t>Next Button will save the acquittal and progress to the next page.</w:t>
      </w:r>
    </w:p>
    <w:p w14:paraId="690EF70B" w14:textId="77777777" w:rsidR="007664C5" w:rsidRDefault="007664C5" w:rsidP="007664C5">
      <w:pPr>
        <w:pStyle w:val="BodyText"/>
      </w:pPr>
      <w:r>
        <w:t>The acquittal will not save until all mandatory fields are completed (and correct). If any of the mandatory fields are not completed correctly, the errors will list at the top of the page in red. You must correct these errors to save, exit to the VIF dashboard or proceed to the Next page. Your project plan will not save if there are incomplete fields or errors.</w:t>
      </w:r>
    </w:p>
    <w:p w14:paraId="7689E5FB" w14:textId="70DE1290" w:rsidR="00633455" w:rsidRDefault="00633455" w:rsidP="00B52A0C">
      <w:pPr>
        <w:pStyle w:val="BodyText"/>
      </w:pPr>
      <w:r>
        <w:br w:type="page"/>
      </w:r>
    </w:p>
    <w:p w14:paraId="7BA9CAF4" w14:textId="77777777" w:rsidR="00B37735" w:rsidRDefault="00B37735" w:rsidP="00B37735">
      <w:pPr>
        <w:pStyle w:val="Heading3"/>
      </w:pPr>
      <w:r>
        <w:lastRenderedPageBreak/>
        <w:t>Declaration</w:t>
      </w:r>
    </w:p>
    <w:p w14:paraId="3BDBDA58" w14:textId="5E35E1BC" w:rsidR="00B37735" w:rsidRPr="00B37735" w:rsidRDefault="00B37735" w:rsidP="00B37735">
      <w:pPr>
        <w:pStyle w:val="BodyText"/>
      </w:pPr>
      <w:r w:rsidRPr="00B37735">
        <w:t xml:space="preserve">The Declaration page confirms your responsibilities when submitting the </w:t>
      </w:r>
      <w:r w:rsidR="003F38E9">
        <w:t>acquittal</w:t>
      </w:r>
      <w:r w:rsidRPr="00B37735">
        <w:t xml:space="preserve">. You must agree to the declarations to submit the </w:t>
      </w:r>
      <w:r w:rsidR="003F38E9">
        <w:t>acquittal</w:t>
      </w:r>
      <w:r w:rsidRPr="00B37735">
        <w:t>.</w:t>
      </w:r>
    </w:p>
    <w:p w14:paraId="7C54246D" w14:textId="77777777" w:rsidR="00B37735" w:rsidRPr="00B37735" w:rsidRDefault="00B37735" w:rsidP="00B37735">
      <w:pPr>
        <w:pStyle w:val="BodyText"/>
      </w:pPr>
    </w:p>
    <w:p w14:paraId="43066E39" w14:textId="77777777" w:rsidR="00B37735" w:rsidRPr="00B37735" w:rsidRDefault="00B37735" w:rsidP="00B37735">
      <w:pPr>
        <w:pStyle w:val="BodyText"/>
      </w:pPr>
      <w:r w:rsidRPr="00B37735">
        <w:t>If you agree with the declarations, select yes.</w:t>
      </w:r>
    </w:p>
    <w:p w14:paraId="68BF47A9" w14:textId="77777777" w:rsidR="00B37735" w:rsidRPr="00B37735" w:rsidRDefault="00B37735" w:rsidP="00B37735">
      <w:pPr>
        <w:pStyle w:val="BodyText"/>
      </w:pPr>
    </w:p>
    <w:p w14:paraId="127B1993" w14:textId="07C17382" w:rsidR="007664C5" w:rsidRDefault="00B37735" w:rsidP="00B37735">
      <w:pPr>
        <w:pStyle w:val="BodyText"/>
      </w:pPr>
      <w:r w:rsidRPr="00B37735">
        <w:t xml:space="preserve">The documents checkbox will automatically select dependent on the documents you upload. You will not be able to submit the </w:t>
      </w:r>
      <w:r w:rsidR="00637446">
        <w:t>acquittal</w:t>
      </w:r>
      <w:r w:rsidRPr="00B37735">
        <w:t xml:space="preserve"> unless you have </w:t>
      </w:r>
      <w:r w:rsidR="00637446">
        <w:t xml:space="preserve">completed all mandatory fields and </w:t>
      </w:r>
      <w:r w:rsidRPr="00B37735">
        <w:t xml:space="preserve">uploaded </w:t>
      </w:r>
      <w:r w:rsidR="00637446">
        <w:t>the mandatory attachments</w:t>
      </w:r>
      <w:r w:rsidRPr="00B37735">
        <w:t>.</w:t>
      </w:r>
    </w:p>
    <w:p w14:paraId="2378EC30" w14:textId="7109BC7C" w:rsidR="00D224F5" w:rsidRDefault="00D224F5" w:rsidP="00B37735">
      <w:pPr>
        <w:pStyle w:val="BodyText"/>
      </w:pPr>
    </w:p>
    <w:p w14:paraId="1D90D317" w14:textId="6BE82CAA" w:rsidR="00D224F5" w:rsidRDefault="00D224F5" w:rsidP="00B37735">
      <w:pPr>
        <w:pStyle w:val="BodyText"/>
      </w:pPr>
      <w:r>
        <w:rPr>
          <w:noProof/>
        </w:rPr>
        <w:drawing>
          <wp:inline distT="0" distB="0" distL="0" distR="0" wp14:anchorId="5B4689C5" wp14:editId="49520DCC">
            <wp:extent cx="6480175" cy="2088682"/>
            <wp:effectExtent l="0" t="0" r="0" b="698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23930"/>
                    <a:stretch/>
                  </pic:blipFill>
                  <pic:spPr bwMode="auto">
                    <a:xfrm>
                      <a:off x="0" y="0"/>
                      <a:ext cx="6480175" cy="2088682"/>
                    </a:xfrm>
                    <a:prstGeom prst="rect">
                      <a:avLst/>
                    </a:prstGeom>
                    <a:ln>
                      <a:noFill/>
                    </a:ln>
                    <a:extLst>
                      <a:ext uri="{53640926-AAD7-44D8-BBD7-CCE9431645EC}">
                        <a14:shadowObscured xmlns:a14="http://schemas.microsoft.com/office/drawing/2010/main"/>
                      </a:ext>
                    </a:extLst>
                  </pic:spPr>
                </pic:pic>
              </a:graphicData>
            </a:graphic>
          </wp:inline>
        </w:drawing>
      </w:r>
    </w:p>
    <w:p w14:paraId="450662A1" w14:textId="2102917B" w:rsidR="00C347F0" w:rsidRPr="00B37735" w:rsidRDefault="00C347F0" w:rsidP="00B37735">
      <w:pPr>
        <w:pStyle w:val="BodyText"/>
      </w:pPr>
      <w:r>
        <w:rPr>
          <w:noProof/>
        </w:rPr>
        <w:drawing>
          <wp:inline distT="0" distB="0" distL="0" distR="0" wp14:anchorId="7A93F119" wp14:editId="1D985C39">
            <wp:extent cx="6448926" cy="42555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85297"/>
                    <a:stretch/>
                  </pic:blipFill>
                  <pic:spPr bwMode="auto">
                    <a:xfrm>
                      <a:off x="0" y="0"/>
                      <a:ext cx="6531006" cy="430966"/>
                    </a:xfrm>
                    <a:prstGeom prst="rect">
                      <a:avLst/>
                    </a:prstGeom>
                    <a:ln>
                      <a:noFill/>
                    </a:ln>
                    <a:extLst>
                      <a:ext uri="{53640926-AAD7-44D8-BBD7-CCE9431645EC}">
                        <a14:shadowObscured xmlns:a14="http://schemas.microsoft.com/office/drawing/2010/main"/>
                      </a:ext>
                    </a:extLst>
                  </pic:spPr>
                </pic:pic>
              </a:graphicData>
            </a:graphic>
          </wp:inline>
        </w:drawing>
      </w:r>
    </w:p>
    <w:p w14:paraId="3AC511F4" w14:textId="77777777" w:rsidR="007664C5" w:rsidRDefault="007664C5" w:rsidP="00B52A0C">
      <w:pPr>
        <w:pStyle w:val="BodyText"/>
      </w:pPr>
    </w:p>
    <w:p w14:paraId="57F011F2" w14:textId="77777777" w:rsidR="00D437AF" w:rsidRPr="00D437AF" w:rsidRDefault="00D437AF" w:rsidP="00D437AF">
      <w:pPr>
        <w:pStyle w:val="BodyText"/>
      </w:pPr>
      <w:r w:rsidRPr="00D437AF">
        <w:t>Once you have reviewed the declaration, you can click Save &amp; Exit, Previous or Submit.</w:t>
      </w:r>
    </w:p>
    <w:p w14:paraId="2FED4F06" w14:textId="77777777" w:rsidR="00D437AF" w:rsidRPr="00D437AF" w:rsidRDefault="00D437AF" w:rsidP="00D437AF">
      <w:pPr>
        <w:pStyle w:val="BodyText"/>
      </w:pPr>
    </w:p>
    <w:p w14:paraId="3DFD786A" w14:textId="595074AF" w:rsidR="00D437AF" w:rsidRPr="00D437AF" w:rsidRDefault="00D437AF" w:rsidP="00D437AF">
      <w:pPr>
        <w:pStyle w:val="BodyText"/>
      </w:pPr>
      <w:r w:rsidRPr="00D437AF">
        <w:t xml:space="preserve">Save &amp; Exit will save the </w:t>
      </w:r>
      <w:r>
        <w:t>acquittal</w:t>
      </w:r>
      <w:r w:rsidRPr="00D437AF">
        <w:t xml:space="preserve"> and exit to the VIF Dashboard. The </w:t>
      </w:r>
      <w:r>
        <w:t>acquittal</w:t>
      </w:r>
      <w:r w:rsidRPr="00D437AF">
        <w:t xml:space="preserve"> will be saved as a draft and available in your VIF dashboard to edit, complete and submit. The </w:t>
      </w:r>
      <w:r>
        <w:t>acquittal</w:t>
      </w:r>
      <w:r w:rsidRPr="00D437AF">
        <w:t xml:space="preserve"> will only be editable if in draft status (un-submitted). Once the </w:t>
      </w:r>
      <w:r>
        <w:t>acquittal</w:t>
      </w:r>
      <w:r w:rsidRPr="00D437AF">
        <w:t xml:space="preserve"> is submitted, the form will become view only.</w:t>
      </w:r>
    </w:p>
    <w:p w14:paraId="40014F2D" w14:textId="77777777" w:rsidR="00D437AF" w:rsidRPr="00D437AF" w:rsidRDefault="00D437AF" w:rsidP="00D437AF">
      <w:pPr>
        <w:pStyle w:val="BodyText"/>
      </w:pPr>
    </w:p>
    <w:p w14:paraId="0D4754EE" w14:textId="77777777" w:rsidR="00D437AF" w:rsidRPr="00D437AF" w:rsidRDefault="00D437AF" w:rsidP="00D437AF">
      <w:pPr>
        <w:pStyle w:val="BodyText"/>
      </w:pPr>
      <w:r w:rsidRPr="00D437AF">
        <w:t>Previous will save the application and return to the previous page.</w:t>
      </w:r>
    </w:p>
    <w:p w14:paraId="0491F14D" w14:textId="77777777" w:rsidR="00D437AF" w:rsidRPr="00D437AF" w:rsidRDefault="00D437AF" w:rsidP="00D437AF">
      <w:pPr>
        <w:pStyle w:val="BodyText"/>
      </w:pPr>
    </w:p>
    <w:p w14:paraId="04426CBE" w14:textId="1D350E8C" w:rsidR="007664C5" w:rsidRPr="00D437AF" w:rsidRDefault="00D437AF" w:rsidP="00D437AF">
      <w:pPr>
        <w:pStyle w:val="BodyText"/>
      </w:pPr>
      <w:r w:rsidRPr="00D437AF">
        <w:t xml:space="preserve">Submit will save the </w:t>
      </w:r>
      <w:r w:rsidR="00904B4C">
        <w:t>acquittal</w:t>
      </w:r>
      <w:r w:rsidRPr="00D437AF">
        <w:t xml:space="preserve"> and Submit to us for review. Once submitted you will no longer be able to edit your </w:t>
      </w:r>
      <w:r w:rsidR="00904B4C">
        <w:t>acquittal</w:t>
      </w:r>
      <w:r w:rsidRPr="00D437AF">
        <w:t xml:space="preserve">. Once submitted, the nominated Contact person will receive an email confirming the </w:t>
      </w:r>
      <w:r w:rsidR="00904B4C">
        <w:t>acquittal</w:t>
      </w:r>
      <w:r w:rsidRPr="00D437AF">
        <w:t xml:space="preserve"> has been submitted. You can return to the Dashboard to view the </w:t>
      </w:r>
      <w:r w:rsidR="00904B4C">
        <w:t>acquittal</w:t>
      </w:r>
      <w:r w:rsidRPr="00D437AF">
        <w:t xml:space="preserve"> at any stage.</w:t>
      </w:r>
    </w:p>
    <w:p w14:paraId="17533FF8" w14:textId="77777777" w:rsidR="007664C5" w:rsidRPr="00971E61" w:rsidRDefault="007664C5" w:rsidP="00B52A0C">
      <w:pPr>
        <w:pStyle w:val="BodyText"/>
      </w:pPr>
    </w:p>
    <w:sectPr w:rsidR="007664C5" w:rsidRPr="00971E61" w:rsidSect="001E6B6E">
      <w:pgSz w:w="11907" w:h="16840" w:code="9"/>
      <w:pgMar w:top="567" w:right="851" w:bottom="1531" w:left="851" w:header="609" w:footer="53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D1D007" w14:textId="77777777" w:rsidR="00D15F89" w:rsidRDefault="00D15F89" w:rsidP="00CE604F">
      <w:r>
        <w:separator/>
      </w:r>
    </w:p>
    <w:p w14:paraId="6F266A77" w14:textId="77777777" w:rsidR="00D15F89" w:rsidRDefault="00D15F89" w:rsidP="00CE604F"/>
    <w:p w14:paraId="2FCF53D6" w14:textId="77777777" w:rsidR="00D15F89" w:rsidRDefault="00D15F89" w:rsidP="00CE604F"/>
    <w:p w14:paraId="3FD01547" w14:textId="77777777" w:rsidR="00D15F89" w:rsidRDefault="00D15F89" w:rsidP="00CE604F"/>
  </w:endnote>
  <w:endnote w:type="continuationSeparator" w:id="0">
    <w:p w14:paraId="55FD08ED" w14:textId="77777777" w:rsidR="00D15F89" w:rsidRDefault="00D15F89" w:rsidP="00CE604F">
      <w:r>
        <w:continuationSeparator/>
      </w:r>
    </w:p>
    <w:p w14:paraId="674C47CF" w14:textId="77777777" w:rsidR="00D15F89" w:rsidRDefault="00D15F89" w:rsidP="00CE604F"/>
    <w:p w14:paraId="746BB6A0" w14:textId="77777777" w:rsidR="00D15F89" w:rsidRDefault="00D15F89" w:rsidP="00CE604F"/>
    <w:p w14:paraId="6349FD93" w14:textId="77777777" w:rsidR="00D15F89" w:rsidRDefault="00D15F89" w:rsidP="00CE604F"/>
  </w:endnote>
  <w:endnote w:type="continuationNotice" w:id="1">
    <w:p w14:paraId="0177BF9B" w14:textId="77777777" w:rsidR="00D15F89" w:rsidRDefault="00D15F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0501BB1-8206-4FC3-A7FD-B86249E34F5C}"/>
    <w:embedBold r:id="rId2" w:fontKey="{A879FF30-6625-49FD-933D-81DD545BC89B}"/>
    <w:embedItalic r:id="rId3" w:fontKey="{585B4E6E-B5C9-49B6-8465-51D51B698FC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17492" w14:textId="73DC2A7B" w:rsidR="00200913" w:rsidRPr="00200913" w:rsidRDefault="009F3C22">
    <w:pPr>
      <w:pStyle w:val="Footer"/>
      <w:jc w:val="center"/>
      <w:rPr>
        <w:color w:val="auto"/>
        <w:sz w:val="16"/>
        <w:szCs w:val="16"/>
      </w:rPr>
    </w:pPr>
    <w:r w:rsidRPr="00200913">
      <w:rPr>
        <w:noProof/>
      </w:rPr>
      <w:drawing>
        <wp:anchor distT="0" distB="0" distL="114300" distR="114300" simplePos="0" relativeHeight="251658245" behindDoc="0" locked="0" layoutInCell="1" allowOverlap="1" wp14:anchorId="6AEDD19A" wp14:editId="173A3C29">
          <wp:simplePos x="0" y="0"/>
          <wp:positionH relativeFrom="margin">
            <wp:posOffset>5080</wp:posOffset>
          </wp:positionH>
          <wp:positionV relativeFrom="paragraph">
            <wp:posOffset>-257810</wp:posOffset>
          </wp:positionV>
          <wp:extent cx="1497330" cy="479425"/>
          <wp:effectExtent l="0" t="0" r="7620" b="0"/>
          <wp:wrapNone/>
          <wp:docPr id="411" name="Graphic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1">
                    <a:extLst>
                      <a:ext uri="{96DAC541-7B7A-43D3-8B79-37D633B846F1}">
                        <asvg:svgBlip xmlns:asvg="http://schemas.microsoft.com/office/drawing/2016/SVG/main" r:embed="rId2"/>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00200913" w:rsidRPr="00200913">
      <w:rPr>
        <w:noProof/>
      </w:rPr>
      <w:drawing>
        <wp:anchor distT="0" distB="0" distL="114300" distR="114300" simplePos="0" relativeHeight="251658244" behindDoc="0" locked="0" layoutInCell="1" allowOverlap="1" wp14:anchorId="02E8B2BC" wp14:editId="502E1A10">
          <wp:simplePos x="0" y="0"/>
          <wp:positionH relativeFrom="margin">
            <wp:posOffset>5655310</wp:posOffset>
          </wp:positionH>
          <wp:positionV relativeFrom="paragraph">
            <wp:posOffset>-200973</wp:posOffset>
          </wp:positionV>
          <wp:extent cx="822325" cy="46609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29F8FC34" w:rsidRPr="00200913">
      <w:rPr>
        <w:color w:val="auto"/>
        <w:sz w:val="16"/>
        <w:szCs w:val="16"/>
      </w:rPr>
      <w:t xml:space="preserve">Page </w:t>
    </w:r>
    <w:r w:rsidR="00200913" w:rsidRPr="00200913">
      <w:rPr>
        <w:color w:val="auto"/>
        <w:sz w:val="16"/>
        <w:szCs w:val="16"/>
      </w:rPr>
      <w:fldChar w:fldCharType="begin"/>
    </w:r>
    <w:r w:rsidR="00200913" w:rsidRPr="00200913">
      <w:rPr>
        <w:color w:val="auto"/>
        <w:sz w:val="16"/>
        <w:szCs w:val="16"/>
      </w:rPr>
      <w:instrText xml:space="preserve"> PAGE  \* Arabic  \* MERGEFORMAT </w:instrText>
    </w:r>
    <w:r w:rsidR="00200913" w:rsidRPr="00200913">
      <w:rPr>
        <w:color w:val="auto"/>
        <w:sz w:val="16"/>
        <w:szCs w:val="16"/>
      </w:rPr>
      <w:fldChar w:fldCharType="separate"/>
    </w:r>
    <w:r w:rsidR="29F8FC34" w:rsidRPr="00200913">
      <w:rPr>
        <w:noProof/>
        <w:color w:val="auto"/>
        <w:sz w:val="16"/>
        <w:szCs w:val="16"/>
      </w:rPr>
      <w:t>2</w:t>
    </w:r>
    <w:r w:rsidR="00200913" w:rsidRPr="00200913">
      <w:rPr>
        <w:color w:val="auto"/>
        <w:sz w:val="16"/>
        <w:szCs w:val="16"/>
      </w:rPr>
      <w:fldChar w:fldCharType="end"/>
    </w:r>
    <w:r w:rsidR="29F8FC34" w:rsidRPr="00200913">
      <w:rPr>
        <w:color w:val="auto"/>
        <w:sz w:val="16"/>
        <w:szCs w:val="16"/>
      </w:rPr>
      <w:t xml:space="preserve"> of </w:t>
    </w:r>
    <w:r w:rsidR="00200913" w:rsidRPr="00200913">
      <w:rPr>
        <w:color w:val="auto"/>
        <w:sz w:val="16"/>
        <w:szCs w:val="16"/>
      </w:rPr>
      <w:fldChar w:fldCharType="begin"/>
    </w:r>
    <w:r w:rsidR="00200913" w:rsidRPr="00200913">
      <w:rPr>
        <w:color w:val="auto"/>
        <w:sz w:val="16"/>
        <w:szCs w:val="16"/>
      </w:rPr>
      <w:instrText xml:space="preserve"> NUMPAGES  \* Arabic  \* MERGEFORMAT </w:instrText>
    </w:r>
    <w:r w:rsidR="00200913" w:rsidRPr="00200913">
      <w:rPr>
        <w:color w:val="auto"/>
        <w:sz w:val="16"/>
        <w:szCs w:val="16"/>
      </w:rPr>
      <w:fldChar w:fldCharType="separate"/>
    </w:r>
    <w:r w:rsidR="29F8FC34" w:rsidRPr="00200913">
      <w:rPr>
        <w:noProof/>
        <w:color w:val="auto"/>
        <w:sz w:val="16"/>
        <w:szCs w:val="16"/>
      </w:rPr>
      <w:t>2</w:t>
    </w:r>
    <w:r w:rsidR="00200913" w:rsidRPr="00200913">
      <w:rPr>
        <w:color w:val="auto"/>
        <w:sz w:val="16"/>
        <w:szCs w:val="16"/>
      </w:rPr>
      <w:fldChar w:fldCharType="end"/>
    </w:r>
  </w:p>
  <w:p w14:paraId="628EF9DC" w14:textId="5F5B3474" w:rsidR="00952FDC" w:rsidRDefault="00952FDC" w:rsidP="00200913">
    <w:pPr>
      <w:pStyle w:val="Footer"/>
      <w:tabs>
        <w:tab w:val="left" w:pos="2113"/>
      </w:tabs>
      <w:ind w:left="-142"/>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08E05" w14:textId="2B05CAA3" w:rsidR="009F3C22" w:rsidRPr="009F3C22" w:rsidRDefault="009F3C22">
    <w:pPr>
      <w:pStyle w:val="Footer"/>
      <w:jc w:val="center"/>
      <w:rPr>
        <w:color w:val="auto"/>
        <w:sz w:val="16"/>
        <w:szCs w:val="16"/>
      </w:rPr>
    </w:pPr>
    <w:r w:rsidRPr="009F3C22">
      <w:rPr>
        <w:noProof/>
        <w:color w:val="auto"/>
        <w:sz w:val="16"/>
        <w:szCs w:val="16"/>
      </w:rPr>
      <w:drawing>
        <wp:anchor distT="0" distB="0" distL="114300" distR="114300" simplePos="0" relativeHeight="251658247" behindDoc="0" locked="0" layoutInCell="1" allowOverlap="1" wp14:anchorId="38610CCD" wp14:editId="4CF5AF66">
          <wp:simplePos x="0" y="0"/>
          <wp:positionH relativeFrom="margin">
            <wp:posOffset>0</wp:posOffset>
          </wp:positionH>
          <wp:positionV relativeFrom="paragraph">
            <wp:posOffset>-219075</wp:posOffset>
          </wp:positionV>
          <wp:extent cx="1497330" cy="479425"/>
          <wp:effectExtent l="0" t="0" r="7620" b="0"/>
          <wp:wrapNone/>
          <wp:docPr id="420" name="Graphic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1">
                    <a:extLst>
                      <a:ext uri="{96DAC541-7B7A-43D3-8B79-37D633B846F1}">
                        <asvg:svgBlip xmlns:asvg="http://schemas.microsoft.com/office/drawing/2016/SVG/main" r:embed="rId2"/>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Pr="009F3C22">
      <w:rPr>
        <w:noProof/>
        <w:color w:val="auto"/>
        <w:sz w:val="16"/>
        <w:szCs w:val="16"/>
      </w:rPr>
      <w:drawing>
        <wp:anchor distT="0" distB="0" distL="114300" distR="114300" simplePos="0" relativeHeight="251658246" behindDoc="0" locked="0" layoutInCell="1" allowOverlap="1" wp14:anchorId="14DB53BA" wp14:editId="0C51B0BA">
          <wp:simplePos x="0" y="0"/>
          <wp:positionH relativeFrom="margin">
            <wp:posOffset>5650230</wp:posOffset>
          </wp:positionH>
          <wp:positionV relativeFrom="paragraph">
            <wp:posOffset>-188908</wp:posOffset>
          </wp:positionV>
          <wp:extent cx="822325" cy="466090"/>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29F8FC34" w:rsidRPr="009F3C22">
      <w:rPr>
        <w:color w:val="auto"/>
        <w:sz w:val="16"/>
        <w:szCs w:val="16"/>
      </w:rPr>
      <w:t xml:space="preserve">Page </w:t>
    </w:r>
    <w:r w:rsidRPr="009F3C22">
      <w:rPr>
        <w:color w:val="auto"/>
        <w:sz w:val="16"/>
        <w:szCs w:val="16"/>
      </w:rPr>
      <w:fldChar w:fldCharType="begin"/>
    </w:r>
    <w:r w:rsidRPr="009F3C22">
      <w:rPr>
        <w:color w:val="auto"/>
        <w:sz w:val="16"/>
        <w:szCs w:val="16"/>
      </w:rPr>
      <w:instrText xml:space="preserve"> PAGE  \* Arabic  \* MERGEFORMAT </w:instrText>
    </w:r>
    <w:r w:rsidRPr="009F3C22">
      <w:rPr>
        <w:color w:val="auto"/>
        <w:sz w:val="16"/>
        <w:szCs w:val="16"/>
      </w:rPr>
      <w:fldChar w:fldCharType="separate"/>
    </w:r>
    <w:r w:rsidR="29F8FC34" w:rsidRPr="009F3C22">
      <w:rPr>
        <w:noProof/>
        <w:color w:val="auto"/>
        <w:sz w:val="16"/>
        <w:szCs w:val="16"/>
      </w:rPr>
      <w:t>2</w:t>
    </w:r>
    <w:r w:rsidRPr="009F3C22">
      <w:rPr>
        <w:color w:val="auto"/>
        <w:sz w:val="16"/>
        <w:szCs w:val="16"/>
      </w:rPr>
      <w:fldChar w:fldCharType="end"/>
    </w:r>
    <w:r w:rsidR="29F8FC34" w:rsidRPr="009F3C22">
      <w:rPr>
        <w:color w:val="auto"/>
        <w:sz w:val="16"/>
        <w:szCs w:val="16"/>
      </w:rPr>
      <w:t xml:space="preserve"> of </w:t>
    </w:r>
    <w:r w:rsidRPr="009F3C22">
      <w:rPr>
        <w:color w:val="auto"/>
        <w:sz w:val="16"/>
        <w:szCs w:val="16"/>
      </w:rPr>
      <w:fldChar w:fldCharType="begin"/>
    </w:r>
    <w:r w:rsidRPr="009F3C22">
      <w:rPr>
        <w:color w:val="auto"/>
        <w:sz w:val="16"/>
        <w:szCs w:val="16"/>
      </w:rPr>
      <w:instrText xml:space="preserve"> NUMPAGES  \* Arabic  \* MERGEFORMAT </w:instrText>
    </w:r>
    <w:r w:rsidRPr="009F3C22">
      <w:rPr>
        <w:color w:val="auto"/>
        <w:sz w:val="16"/>
        <w:szCs w:val="16"/>
      </w:rPr>
      <w:fldChar w:fldCharType="separate"/>
    </w:r>
    <w:r w:rsidR="29F8FC34" w:rsidRPr="009F3C22">
      <w:rPr>
        <w:noProof/>
        <w:color w:val="auto"/>
        <w:sz w:val="16"/>
        <w:szCs w:val="16"/>
      </w:rPr>
      <w:t>2</w:t>
    </w:r>
    <w:r w:rsidRPr="009F3C22">
      <w:rPr>
        <w:color w:val="auto"/>
        <w:sz w:val="16"/>
        <w:szCs w:val="16"/>
      </w:rPr>
      <w:fldChar w:fldCharType="end"/>
    </w:r>
  </w:p>
  <w:p w14:paraId="1B0F620F" w14:textId="6333DA0A" w:rsidR="00952FDC" w:rsidRPr="009465EA" w:rsidRDefault="00952FDC" w:rsidP="00795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CE738" w14:textId="77777777" w:rsidR="00D15F89" w:rsidRDefault="00D15F89" w:rsidP="00CE604F">
      <w:r>
        <w:separator/>
      </w:r>
    </w:p>
    <w:p w14:paraId="33FF38C5" w14:textId="77777777" w:rsidR="00D15F89" w:rsidRDefault="00D15F89" w:rsidP="00CE604F"/>
    <w:p w14:paraId="6131A6D8" w14:textId="77777777" w:rsidR="00D15F89" w:rsidRDefault="00D15F89" w:rsidP="00CE604F"/>
    <w:p w14:paraId="48DA9F09" w14:textId="77777777" w:rsidR="00D15F89" w:rsidRDefault="00D15F89" w:rsidP="00CE604F"/>
  </w:footnote>
  <w:footnote w:type="continuationSeparator" w:id="0">
    <w:p w14:paraId="4545D3D2" w14:textId="77777777" w:rsidR="00D15F89" w:rsidRDefault="00D15F89" w:rsidP="00CE604F">
      <w:r>
        <w:continuationSeparator/>
      </w:r>
    </w:p>
    <w:p w14:paraId="22DBF60F" w14:textId="77777777" w:rsidR="00D15F89" w:rsidRDefault="00D15F89" w:rsidP="00CE604F"/>
    <w:p w14:paraId="6B7B5DF6" w14:textId="77777777" w:rsidR="00D15F89" w:rsidRDefault="00D15F89" w:rsidP="00CE604F"/>
    <w:p w14:paraId="76D08F44" w14:textId="77777777" w:rsidR="00D15F89" w:rsidRDefault="00D15F89" w:rsidP="00CE604F"/>
  </w:footnote>
  <w:footnote w:type="continuationNotice" w:id="1">
    <w:p w14:paraId="54047B96" w14:textId="77777777" w:rsidR="00D15F89" w:rsidRDefault="00D15F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7513" w14:textId="73A2A85D" w:rsidR="00D5683F" w:rsidRDefault="00D06F71" w:rsidP="00267953">
    <w:pPr>
      <w:pStyle w:val="REPORT"/>
      <w:ind w:left="0"/>
    </w:pPr>
    <w:r>
      <w:rPr>
        <w:lang w:val="en-AU" w:eastAsia="en-AU"/>
      </w:rPr>
      <w:drawing>
        <wp:anchor distT="0" distB="0" distL="114300" distR="114300" simplePos="0" relativeHeight="251658240" behindDoc="1" locked="0" layoutInCell="1" allowOverlap="1" wp14:anchorId="74D1A213" wp14:editId="4A55AD27">
          <wp:simplePos x="0" y="0"/>
          <wp:positionH relativeFrom="column">
            <wp:posOffset>-575945</wp:posOffset>
          </wp:positionH>
          <wp:positionV relativeFrom="paragraph">
            <wp:posOffset>-378270</wp:posOffset>
          </wp:positionV>
          <wp:extent cx="7600315" cy="1819275"/>
          <wp:effectExtent l="0" t="0" r="635" b="9525"/>
          <wp:wrapTight wrapText="bothSides">
            <wp:wrapPolygon edited="0">
              <wp:start x="0" y="0"/>
              <wp:lineTo x="0" y="21487"/>
              <wp:lineTo x="21548" y="21487"/>
              <wp:lineTo x="21548"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stretch>
                    <a:fillRect/>
                  </a:stretch>
                </pic:blipFill>
                <pic:spPr bwMode="auto">
                  <a:xfrm>
                    <a:off x="0" y="0"/>
                    <a:ext cx="760031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7761B" w14:textId="185AED1B" w:rsidR="00267953" w:rsidRPr="00116D1A" w:rsidRDefault="001E6B6E" w:rsidP="00267953">
    <w:pPr>
      <w:pStyle w:val="REPORT"/>
      <w:ind w:left="0"/>
    </w:pPr>
    <w:r>
      <w:rPr>
        <w:lang w:val="en-AU" w:eastAsia="en-AU"/>
      </w:rPr>
      <w:drawing>
        <wp:anchor distT="0" distB="0" distL="114300" distR="114300" simplePos="0" relativeHeight="251658242" behindDoc="1" locked="0" layoutInCell="1" allowOverlap="1" wp14:anchorId="1AF338BD" wp14:editId="0F2EA547">
          <wp:simplePos x="0" y="0"/>
          <wp:positionH relativeFrom="column">
            <wp:posOffset>-540830</wp:posOffset>
          </wp:positionH>
          <wp:positionV relativeFrom="paragraph">
            <wp:posOffset>-252095</wp:posOffset>
          </wp:positionV>
          <wp:extent cx="7576185" cy="1812925"/>
          <wp:effectExtent l="0" t="0" r="5715" b="0"/>
          <wp:wrapTight wrapText="bothSides">
            <wp:wrapPolygon edited="0">
              <wp:start x="0" y="0"/>
              <wp:lineTo x="0" y="21335"/>
              <wp:lineTo x="21562" y="21335"/>
              <wp:lineTo x="21562"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1"/>
                  <a:stretch>
                    <a:fillRect/>
                  </a:stretch>
                </pic:blipFill>
                <pic:spPr>
                  <a:xfrm>
                    <a:off x="0" y="0"/>
                    <a:ext cx="7576185" cy="1812925"/>
                  </a:xfrm>
                  <a:prstGeom prst="rect">
                    <a:avLst/>
                  </a:prstGeom>
                </pic:spPr>
              </pic:pic>
            </a:graphicData>
          </a:graphic>
          <wp14:sizeRelH relativeFrom="page">
            <wp14:pctWidth>0</wp14:pctWidth>
          </wp14:sizeRelH>
          <wp14:sizeRelV relativeFrom="page">
            <wp14:pctHeight>0</wp14:pctHeight>
          </wp14:sizeRelV>
        </wp:anchor>
      </w:drawing>
    </w:r>
    <w:r w:rsidR="29F8FC34">
      <w:t>Victoria’s Great Outdoors</w:t>
    </w:r>
  </w:p>
  <w:p w14:paraId="027AF567" w14:textId="48CF4F3A" w:rsidR="00267953" w:rsidRDefault="001B27B3" w:rsidP="00267953">
    <w:pPr>
      <w:pStyle w:val="ReportsTitle"/>
      <w:ind w:left="0"/>
    </w:pPr>
    <w:r>
      <w:t>Acquitting your Project</w:t>
    </w:r>
  </w:p>
  <w:p w14:paraId="4225332E" w14:textId="033AF845" w:rsidR="00267953" w:rsidRPr="000866DD" w:rsidRDefault="00267953" w:rsidP="00267953">
    <w:pPr>
      <w:pStyle w:val="ReportsTitle"/>
      <w:spacing w:after="0"/>
      <w:ind w:left="0"/>
      <w:rPr>
        <w:b w:val="0"/>
        <w:color w:val="66AC47"/>
        <w:sz w:val="26"/>
        <w:szCs w:val="26"/>
      </w:rPr>
    </w:pPr>
    <w:r w:rsidRPr="007A206A">
      <w:rPr>
        <w:b w:val="0"/>
        <w:color w:val="66AC47"/>
        <w:sz w:val="26"/>
        <w:szCs w:val="26"/>
      </w:rPr>
      <w:t xml:space="preserve">This Fact Sheet will guide you through </w:t>
    </w:r>
    <w:r w:rsidR="009B0C79">
      <w:rPr>
        <w:b w:val="0"/>
        <w:color w:val="66AC47"/>
        <w:sz w:val="26"/>
        <w:szCs w:val="26"/>
      </w:rPr>
      <w:t xml:space="preserve">how to </w:t>
    </w:r>
    <w:r w:rsidR="005617F1">
      <w:rPr>
        <w:b w:val="0"/>
        <w:color w:val="66AC47"/>
        <w:sz w:val="26"/>
        <w:szCs w:val="26"/>
      </w:rPr>
      <w:t>close your successful</w:t>
    </w:r>
    <w:r w:rsidR="001956F6" w:rsidRPr="001956F6">
      <w:rPr>
        <w:b w:val="0"/>
        <w:color w:val="66AC47"/>
        <w:sz w:val="26"/>
        <w:szCs w:val="26"/>
      </w:rPr>
      <w:t xml:space="preserve"> Volunteering Innovation Fund</w:t>
    </w:r>
    <w:r w:rsidR="005617F1">
      <w:rPr>
        <w:b w:val="0"/>
        <w:color w:val="66AC47"/>
        <w:sz w:val="26"/>
        <w:szCs w:val="26"/>
      </w:rPr>
      <w:t xml:space="preserve"> project</w:t>
    </w:r>
    <w:r w:rsidR="001956F6" w:rsidRPr="001956F6">
      <w:rPr>
        <w:b w:val="0"/>
        <w:color w:val="66AC47"/>
        <w:sz w:val="26"/>
        <w:szCs w:val="26"/>
      </w:rPr>
      <w:t>.</w:t>
    </w:r>
  </w:p>
  <w:p w14:paraId="24BCAC0B" w14:textId="4FFE3226" w:rsidR="007749C9" w:rsidRDefault="007749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2E2E2752"/>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BF606D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F22C42F4"/>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multilevel"/>
    <w:tmpl w:val="1DF24438"/>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67C6910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034239B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multilevel"/>
    <w:tmpl w:val="CF78C528"/>
    <w:lvl w:ilvl="0">
      <w:start w:val="1"/>
      <w:numFmt w:val="bullet"/>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6686C"/>
    <w:multiLevelType w:val="hybridMultilevel"/>
    <w:tmpl w:val="A94C3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6F86D7F"/>
    <w:multiLevelType w:val="multilevel"/>
    <w:tmpl w:val="752EF0AA"/>
    <w:name w:val="List Numbering"/>
    <w:lvl w:ilvl="0">
      <w:start w:val="1"/>
      <w:numFmt w:val="decimal"/>
      <w:pStyle w:val="ListNumber"/>
      <w:lvlText w:val="%1."/>
      <w:lvlJc w:val="left"/>
      <w:pPr>
        <w:tabs>
          <w:tab w:val="num" w:pos="340"/>
        </w:tabs>
        <w:ind w:left="284" w:hanging="284"/>
      </w:pPr>
      <w:rPr>
        <w:rFonts w:asciiTheme="minorHAnsi" w:hAnsiTheme="min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4" w15:restartNumberingAfterBreak="0">
    <w:nsid w:val="1DF27742"/>
    <w:multiLevelType w:val="hybridMultilevel"/>
    <w:tmpl w:val="FA60CC0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0C1FBC"/>
    <w:multiLevelType w:val="multilevel"/>
    <w:tmpl w:val="5AC83816"/>
    <w:lvl w:ilvl="0">
      <w:start w:val="1"/>
      <w:numFmt w:val="bullet"/>
      <w:lvlText w:val=""/>
      <w:lvlJc w:val="left"/>
      <w:pPr>
        <w:tabs>
          <w:tab w:val="num" w:pos="340"/>
        </w:tabs>
        <w:ind w:left="284" w:hanging="284"/>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624"/>
        </w:tabs>
        <w:ind w:left="568" w:hanging="284"/>
      </w:pPr>
      <w:rPr>
        <w:rFonts w:hint="default"/>
      </w:rPr>
    </w:lvl>
    <w:lvl w:ilvl="2">
      <w:start w:val="1"/>
      <w:numFmt w:val="lowerRoman"/>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6" w15:restartNumberingAfterBreak="0">
    <w:nsid w:val="227B7D3D"/>
    <w:multiLevelType w:val="hybridMultilevel"/>
    <w:tmpl w:val="C76AA9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8EE69C2"/>
    <w:multiLevelType w:val="hybridMultilevel"/>
    <w:tmpl w:val="1F460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86B2BDC"/>
    <w:multiLevelType w:val="multilevel"/>
    <w:tmpl w:val="9414310A"/>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Courier New" w:hAnsi="Courier New" w:hint="default"/>
        <w:color w:val="39464E" w:themeColor="text1"/>
      </w:rPr>
    </w:lvl>
    <w:lvl w:ilvl="2">
      <w:start w:val="1"/>
      <w:numFmt w:val="bullet"/>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21" w15:restartNumberingAfterBreak="0">
    <w:nsid w:val="3CBF3C44"/>
    <w:multiLevelType w:val="hybridMultilevel"/>
    <w:tmpl w:val="9C5877A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2974E4"/>
    <w:multiLevelType w:val="hybridMultilevel"/>
    <w:tmpl w:val="29D2B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447279CF"/>
    <w:multiLevelType w:val="hybridMultilevel"/>
    <w:tmpl w:val="AD6CBAB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5" w15:restartNumberingAfterBreak="0">
    <w:nsid w:val="4FC80256"/>
    <w:multiLevelType w:val="hybridMultilevel"/>
    <w:tmpl w:val="75C6B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A4131E"/>
    <w:multiLevelType w:val="hybridMultilevel"/>
    <w:tmpl w:val="3C4C8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D13E92"/>
    <w:multiLevelType w:val="multilevel"/>
    <w:tmpl w:val="44FE52BE"/>
    <w:lvl w:ilvl="0">
      <w:start w:val="1"/>
      <w:numFmt w:val="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lvlText w:val="="/>
      <w:lvlJc w:val="left"/>
      <w:pPr>
        <w:tabs>
          <w:tab w:val="num" w:pos="454"/>
        </w:tabs>
        <w:ind w:left="340" w:hanging="170"/>
      </w:pPr>
      <w:rPr>
        <w:rFonts w:ascii="Courier New" w:hAnsi="Courier New" w:cs="Times New Roman" w:hint="default"/>
        <w:color w:val="39464E" w:themeColor="text1"/>
      </w:rPr>
    </w:lvl>
    <w:lvl w:ilvl="2">
      <w:start w:val="1"/>
      <w:numFmt w:val="bullet"/>
      <w:lvlText w:val=""/>
      <w:lvlJc w:val="left"/>
      <w:pPr>
        <w:tabs>
          <w:tab w:val="num" w:pos="624"/>
        </w:tabs>
        <w:ind w:left="510" w:hanging="170"/>
      </w:pPr>
      <w:rPr>
        <w:rFonts w:ascii="Wingdings" w:hAnsi="Wingdings" w:hint="default"/>
        <w:color w:val="39464E" w:themeColor="text1"/>
      </w:rPr>
    </w:lvl>
    <w:lvl w:ilvl="3">
      <w:start w:val="1"/>
      <w:numFmt w:val="none"/>
      <w:lvlText w:val=""/>
      <w:lvlJc w:val="left"/>
      <w:pPr>
        <w:tabs>
          <w:tab w:val="num" w:pos="794"/>
        </w:tabs>
        <w:ind w:left="680" w:hanging="170"/>
      </w:pPr>
    </w:lvl>
    <w:lvl w:ilvl="4">
      <w:start w:val="1"/>
      <w:numFmt w:val="none"/>
      <w:lvlText w:val=""/>
      <w:lvlJc w:val="left"/>
      <w:pPr>
        <w:tabs>
          <w:tab w:val="num" w:pos="964"/>
        </w:tabs>
        <w:ind w:left="850" w:hanging="170"/>
      </w:pPr>
    </w:lvl>
    <w:lvl w:ilvl="5">
      <w:start w:val="1"/>
      <w:numFmt w:val="none"/>
      <w:lvlText w:val=""/>
      <w:lvlJc w:val="left"/>
      <w:pPr>
        <w:tabs>
          <w:tab w:val="num" w:pos="1134"/>
        </w:tabs>
        <w:ind w:left="1020" w:hanging="170"/>
      </w:pPr>
    </w:lvl>
    <w:lvl w:ilvl="6">
      <w:start w:val="1"/>
      <w:numFmt w:val="none"/>
      <w:lvlText w:val="%7"/>
      <w:lvlJc w:val="left"/>
      <w:pPr>
        <w:tabs>
          <w:tab w:val="num" w:pos="1304"/>
        </w:tabs>
        <w:ind w:left="1190" w:hanging="170"/>
      </w:pPr>
    </w:lvl>
    <w:lvl w:ilvl="7">
      <w:start w:val="1"/>
      <w:numFmt w:val="none"/>
      <w:lvlText w:val=""/>
      <w:lvlJc w:val="left"/>
      <w:pPr>
        <w:tabs>
          <w:tab w:val="num" w:pos="1474"/>
        </w:tabs>
        <w:ind w:left="1360" w:hanging="170"/>
      </w:pPr>
    </w:lvl>
    <w:lvl w:ilvl="8">
      <w:start w:val="1"/>
      <w:numFmt w:val="none"/>
      <w:lvlText w:val=""/>
      <w:lvlJc w:val="left"/>
      <w:pPr>
        <w:tabs>
          <w:tab w:val="num" w:pos="1644"/>
        </w:tabs>
        <w:ind w:left="1530" w:hanging="170"/>
      </w:pPr>
    </w:lvl>
  </w:abstractNum>
  <w:abstractNum w:abstractNumId="28" w15:restartNumberingAfterBreak="0">
    <w:nsid w:val="63447E2D"/>
    <w:multiLevelType w:val="multilevel"/>
    <w:tmpl w:val="B9A2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B3A53CD"/>
    <w:multiLevelType w:val="hybridMultilevel"/>
    <w:tmpl w:val="1230FE44"/>
    <w:lvl w:ilvl="0" w:tplc="798A2CAA">
      <w:start w:val="1"/>
      <w:numFmt w:val="bullet"/>
      <w:lvlText w:val=""/>
      <w:lvlJc w:val="left"/>
      <w:pPr>
        <w:tabs>
          <w:tab w:val="num" w:pos="284"/>
        </w:tabs>
        <w:ind w:left="170" w:hanging="170"/>
      </w:pPr>
      <w:rPr>
        <w:rFonts w:ascii="Wingdings" w:hAnsi="Wingdings" w:hint="default"/>
        <w:color w:val="39464E" w:themeColor="text1"/>
        <w:position w:val="1"/>
        <w:sz w:val="16"/>
      </w:rPr>
    </w:lvl>
    <w:lvl w:ilvl="1" w:tplc="F2042D0E">
      <w:start w:val="1"/>
      <w:numFmt w:val="bullet"/>
      <w:lvlText w:val="="/>
      <w:lvlJc w:val="left"/>
      <w:pPr>
        <w:tabs>
          <w:tab w:val="num" w:pos="454"/>
        </w:tabs>
        <w:ind w:left="340" w:hanging="170"/>
      </w:pPr>
      <w:rPr>
        <w:rFonts w:ascii="Courier New" w:hAnsi="Courier New" w:hint="default"/>
        <w:color w:val="39464E" w:themeColor="text1"/>
      </w:rPr>
    </w:lvl>
    <w:lvl w:ilvl="2" w:tplc="FAC63B7E">
      <w:start w:val="1"/>
      <w:numFmt w:val="bullet"/>
      <w:pStyle w:val="ListBullet3"/>
      <w:lvlText w:val=""/>
      <w:lvlJc w:val="left"/>
      <w:pPr>
        <w:tabs>
          <w:tab w:val="num" w:pos="624"/>
        </w:tabs>
        <w:ind w:left="510" w:hanging="170"/>
      </w:pPr>
      <w:rPr>
        <w:rFonts w:ascii="Wingdings" w:hAnsi="Wingdings" w:hint="default"/>
        <w:color w:val="39464E" w:themeColor="text1"/>
      </w:rPr>
    </w:lvl>
    <w:lvl w:ilvl="3" w:tplc="D8E2F498">
      <w:start w:val="1"/>
      <w:numFmt w:val="none"/>
      <w:lvlText w:val=""/>
      <w:lvlJc w:val="left"/>
      <w:pPr>
        <w:tabs>
          <w:tab w:val="num" w:pos="794"/>
        </w:tabs>
        <w:ind w:left="680" w:hanging="170"/>
      </w:pPr>
      <w:rPr>
        <w:rFonts w:hint="default"/>
      </w:rPr>
    </w:lvl>
    <w:lvl w:ilvl="4" w:tplc="ED64AD72">
      <w:start w:val="1"/>
      <w:numFmt w:val="none"/>
      <w:lvlText w:val=""/>
      <w:lvlJc w:val="left"/>
      <w:pPr>
        <w:tabs>
          <w:tab w:val="num" w:pos="964"/>
        </w:tabs>
        <w:ind w:left="850" w:hanging="170"/>
      </w:pPr>
      <w:rPr>
        <w:rFonts w:hint="default"/>
      </w:rPr>
    </w:lvl>
    <w:lvl w:ilvl="5" w:tplc="8F485CAC">
      <w:start w:val="1"/>
      <w:numFmt w:val="none"/>
      <w:lvlText w:val=""/>
      <w:lvlJc w:val="left"/>
      <w:pPr>
        <w:tabs>
          <w:tab w:val="num" w:pos="1134"/>
        </w:tabs>
        <w:ind w:left="1020" w:hanging="170"/>
      </w:pPr>
      <w:rPr>
        <w:rFonts w:hint="default"/>
      </w:rPr>
    </w:lvl>
    <w:lvl w:ilvl="6" w:tplc="A5262734">
      <w:start w:val="1"/>
      <w:numFmt w:val="none"/>
      <w:lvlText w:val="%7"/>
      <w:lvlJc w:val="left"/>
      <w:pPr>
        <w:tabs>
          <w:tab w:val="num" w:pos="1304"/>
        </w:tabs>
        <w:ind w:left="1190" w:hanging="170"/>
      </w:pPr>
      <w:rPr>
        <w:rFonts w:hint="default"/>
      </w:rPr>
    </w:lvl>
    <w:lvl w:ilvl="7" w:tplc="609A6D80">
      <w:start w:val="1"/>
      <w:numFmt w:val="none"/>
      <w:lvlText w:val=""/>
      <w:lvlJc w:val="left"/>
      <w:pPr>
        <w:tabs>
          <w:tab w:val="num" w:pos="1474"/>
        </w:tabs>
        <w:ind w:left="1360" w:hanging="170"/>
      </w:pPr>
      <w:rPr>
        <w:rFonts w:hint="default"/>
      </w:rPr>
    </w:lvl>
    <w:lvl w:ilvl="8" w:tplc="3698F84E">
      <w:start w:val="1"/>
      <w:numFmt w:val="none"/>
      <w:lvlText w:val=""/>
      <w:lvlJc w:val="left"/>
      <w:pPr>
        <w:tabs>
          <w:tab w:val="num" w:pos="1644"/>
        </w:tabs>
        <w:ind w:left="1530" w:hanging="170"/>
      </w:pPr>
      <w:rPr>
        <w:rFonts w:hint="default"/>
      </w:rPr>
    </w:lvl>
  </w:abstractNum>
  <w:abstractNum w:abstractNumId="30" w15:restartNumberingAfterBreak="0">
    <w:nsid w:val="6B642B17"/>
    <w:multiLevelType w:val="hybridMultilevel"/>
    <w:tmpl w:val="8AB8271E"/>
    <w:lvl w:ilvl="0" w:tplc="0C090001">
      <w:start w:val="1"/>
      <w:numFmt w:val="bullet"/>
      <w:lvlText w:val=""/>
      <w:lvlJc w:val="left"/>
      <w:pPr>
        <w:ind w:left="763" w:hanging="360"/>
      </w:pPr>
      <w:rPr>
        <w:rFonts w:ascii="Symbol" w:hAnsi="Symbol" w:hint="default"/>
      </w:rPr>
    </w:lvl>
    <w:lvl w:ilvl="1" w:tplc="0C090003">
      <w:start w:val="1"/>
      <w:numFmt w:val="bullet"/>
      <w:lvlText w:val="o"/>
      <w:lvlJc w:val="left"/>
      <w:pPr>
        <w:ind w:left="1483" w:hanging="360"/>
      </w:pPr>
      <w:rPr>
        <w:rFonts w:ascii="Courier New" w:hAnsi="Courier New" w:cs="Courier New" w:hint="default"/>
      </w:rPr>
    </w:lvl>
    <w:lvl w:ilvl="2" w:tplc="0C090005">
      <w:start w:val="1"/>
      <w:numFmt w:val="bullet"/>
      <w:lvlText w:val=""/>
      <w:lvlJc w:val="left"/>
      <w:pPr>
        <w:ind w:left="2203" w:hanging="360"/>
      </w:pPr>
      <w:rPr>
        <w:rFonts w:ascii="Wingdings" w:hAnsi="Wingdings" w:hint="default"/>
      </w:rPr>
    </w:lvl>
    <w:lvl w:ilvl="3" w:tplc="0C090001">
      <w:start w:val="1"/>
      <w:numFmt w:val="bullet"/>
      <w:lvlText w:val=""/>
      <w:lvlJc w:val="left"/>
      <w:pPr>
        <w:ind w:left="2923" w:hanging="360"/>
      </w:pPr>
      <w:rPr>
        <w:rFonts w:ascii="Symbol" w:hAnsi="Symbol" w:hint="default"/>
      </w:rPr>
    </w:lvl>
    <w:lvl w:ilvl="4" w:tplc="0C090003">
      <w:start w:val="1"/>
      <w:numFmt w:val="bullet"/>
      <w:lvlText w:val="o"/>
      <w:lvlJc w:val="left"/>
      <w:pPr>
        <w:ind w:left="3643" w:hanging="360"/>
      </w:pPr>
      <w:rPr>
        <w:rFonts w:ascii="Courier New" w:hAnsi="Courier New" w:cs="Courier New" w:hint="default"/>
      </w:rPr>
    </w:lvl>
    <w:lvl w:ilvl="5" w:tplc="0C090005">
      <w:start w:val="1"/>
      <w:numFmt w:val="bullet"/>
      <w:lvlText w:val=""/>
      <w:lvlJc w:val="left"/>
      <w:pPr>
        <w:ind w:left="4363" w:hanging="360"/>
      </w:pPr>
      <w:rPr>
        <w:rFonts w:ascii="Wingdings" w:hAnsi="Wingdings" w:hint="default"/>
      </w:rPr>
    </w:lvl>
    <w:lvl w:ilvl="6" w:tplc="0C090001">
      <w:start w:val="1"/>
      <w:numFmt w:val="bullet"/>
      <w:lvlText w:val=""/>
      <w:lvlJc w:val="left"/>
      <w:pPr>
        <w:ind w:left="5083" w:hanging="360"/>
      </w:pPr>
      <w:rPr>
        <w:rFonts w:ascii="Symbol" w:hAnsi="Symbol" w:hint="default"/>
      </w:rPr>
    </w:lvl>
    <w:lvl w:ilvl="7" w:tplc="0C090003">
      <w:start w:val="1"/>
      <w:numFmt w:val="bullet"/>
      <w:lvlText w:val="o"/>
      <w:lvlJc w:val="left"/>
      <w:pPr>
        <w:ind w:left="5803" w:hanging="360"/>
      </w:pPr>
      <w:rPr>
        <w:rFonts w:ascii="Courier New" w:hAnsi="Courier New" w:cs="Courier New" w:hint="default"/>
      </w:rPr>
    </w:lvl>
    <w:lvl w:ilvl="8" w:tplc="0C090005">
      <w:start w:val="1"/>
      <w:numFmt w:val="bullet"/>
      <w:lvlText w:val=""/>
      <w:lvlJc w:val="left"/>
      <w:pPr>
        <w:ind w:left="6523" w:hanging="360"/>
      </w:pPr>
      <w:rPr>
        <w:rFonts w:ascii="Wingdings" w:hAnsi="Wingdings" w:hint="default"/>
      </w:rPr>
    </w:lvl>
  </w:abstractNum>
  <w:abstractNum w:abstractNumId="31" w15:restartNumberingAfterBreak="0">
    <w:nsid w:val="6BE325F8"/>
    <w:multiLevelType w:val="hybridMultilevel"/>
    <w:tmpl w:val="B34ACDD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8"/>
  </w:num>
  <w:num w:numId="2">
    <w:abstractNumId w:val="12"/>
  </w:num>
  <w:num w:numId="3">
    <w:abstractNumId w:val="32"/>
  </w:num>
  <w:num w:numId="4">
    <w:abstractNumId w:val="19"/>
  </w:num>
  <w:num w:numId="5">
    <w:abstractNumId w:val="10"/>
  </w:num>
  <w:num w:numId="6">
    <w:abstractNumId w:val="23"/>
  </w:num>
  <w:num w:numId="7">
    <w:abstractNumId w:val="3"/>
  </w:num>
  <w:num w:numId="8">
    <w:abstractNumId w:val="9"/>
  </w:num>
  <w:num w:numId="9">
    <w:abstractNumId w:val="8"/>
  </w:num>
  <w:num w:numId="10">
    <w:abstractNumId w:val="2"/>
  </w:num>
  <w:num w:numId="11">
    <w:abstractNumId w:val="13"/>
  </w:num>
  <w:num w:numId="12">
    <w:abstractNumId w:val="20"/>
  </w:num>
  <w:num w:numId="13">
    <w:abstractNumId w:val="7"/>
  </w:num>
  <w:num w:numId="14">
    <w:abstractNumId w:val="6"/>
  </w:num>
  <w:num w:numId="15">
    <w:abstractNumId w:val="9"/>
    <w:lvlOverride w:ilvl="0">
      <w:startOverride w:val="1"/>
    </w:lvlOverride>
  </w:num>
  <w:num w:numId="16">
    <w:abstractNumId w:val="20"/>
  </w:num>
  <w:num w:numId="17">
    <w:abstractNumId w:val="20"/>
  </w:num>
  <w:num w:numId="18">
    <w:abstractNumId w:val="20"/>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21"/>
  </w:num>
  <w:num w:numId="27">
    <w:abstractNumId w:val="31"/>
  </w:num>
  <w:num w:numId="28">
    <w:abstractNumId w:val="14"/>
  </w:num>
  <w:num w:numId="29">
    <w:abstractNumId w:val="28"/>
  </w:num>
  <w:num w:numId="30">
    <w:abstractNumId w:val="29"/>
  </w:num>
  <w:num w:numId="31">
    <w:abstractNumId w:val="17"/>
  </w:num>
  <w:num w:numId="32">
    <w:abstractNumId w:val="11"/>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16"/>
  </w:num>
  <w:num w:numId="36">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26"/>
  </w:num>
  <w:num w:numId="40">
    <w:abstractNumId w:val="22"/>
  </w:num>
  <w:num w:numId="41">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yYOwl4mcazBhEOi56Gu+GZkYGSEqo5qRwy/v9txZaOA2WxDsh/HbQWu1dhOAZpXG/cMFYZvVChtMMKPwCH7Ncg==" w:salt="vIXmg3dpI0NOr0WOChiRKA=="/>
  <w:styleLockQFSet/>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D5683F"/>
    <w:rsid w:val="00000CA0"/>
    <w:rsid w:val="0000578C"/>
    <w:rsid w:val="00006755"/>
    <w:rsid w:val="00010362"/>
    <w:rsid w:val="00010467"/>
    <w:rsid w:val="000105A5"/>
    <w:rsid w:val="0001157A"/>
    <w:rsid w:val="00012493"/>
    <w:rsid w:val="00012DF1"/>
    <w:rsid w:val="00013423"/>
    <w:rsid w:val="0001406C"/>
    <w:rsid w:val="00015395"/>
    <w:rsid w:val="00015489"/>
    <w:rsid w:val="000167DD"/>
    <w:rsid w:val="00016B7F"/>
    <w:rsid w:val="0001705D"/>
    <w:rsid w:val="00017A11"/>
    <w:rsid w:val="00021629"/>
    <w:rsid w:val="000222A6"/>
    <w:rsid w:val="000257BB"/>
    <w:rsid w:val="00026E14"/>
    <w:rsid w:val="0003093E"/>
    <w:rsid w:val="000340A9"/>
    <w:rsid w:val="00034260"/>
    <w:rsid w:val="00035765"/>
    <w:rsid w:val="00041675"/>
    <w:rsid w:val="00042C9B"/>
    <w:rsid w:val="00043991"/>
    <w:rsid w:val="00047E46"/>
    <w:rsid w:val="00047F63"/>
    <w:rsid w:val="00051849"/>
    <w:rsid w:val="00051D77"/>
    <w:rsid w:val="00056673"/>
    <w:rsid w:val="000647FC"/>
    <w:rsid w:val="0006495D"/>
    <w:rsid w:val="0006737B"/>
    <w:rsid w:val="00067BAA"/>
    <w:rsid w:val="00070DAD"/>
    <w:rsid w:val="00072A2C"/>
    <w:rsid w:val="00072C00"/>
    <w:rsid w:val="00072EA7"/>
    <w:rsid w:val="000731FB"/>
    <w:rsid w:val="00074004"/>
    <w:rsid w:val="000749E6"/>
    <w:rsid w:val="000762E0"/>
    <w:rsid w:val="000766FD"/>
    <w:rsid w:val="000767E6"/>
    <w:rsid w:val="00080B9E"/>
    <w:rsid w:val="0008298C"/>
    <w:rsid w:val="000830C8"/>
    <w:rsid w:val="00083FB9"/>
    <w:rsid w:val="000846FE"/>
    <w:rsid w:val="000847B6"/>
    <w:rsid w:val="00084C6A"/>
    <w:rsid w:val="00085249"/>
    <w:rsid w:val="000873E7"/>
    <w:rsid w:val="00090A2C"/>
    <w:rsid w:val="0009290E"/>
    <w:rsid w:val="0009559C"/>
    <w:rsid w:val="00095E19"/>
    <w:rsid w:val="00097CCC"/>
    <w:rsid w:val="000A0633"/>
    <w:rsid w:val="000A1329"/>
    <w:rsid w:val="000A1CD9"/>
    <w:rsid w:val="000A73E8"/>
    <w:rsid w:val="000B495F"/>
    <w:rsid w:val="000B5463"/>
    <w:rsid w:val="000C2502"/>
    <w:rsid w:val="000C3240"/>
    <w:rsid w:val="000C380D"/>
    <w:rsid w:val="000C48E4"/>
    <w:rsid w:val="000C4D0E"/>
    <w:rsid w:val="000C570E"/>
    <w:rsid w:val="000C6BA9"/>
    <w:rsid w:val="000C7DD4"/>
    <w:rsid w:val="000C7F45"/>
    <w:rsid w:val="000D4E53"/>
    <w:rsid w:val="000D5E57"/>
    <w:rsid w:val="000D6CED"/>
    <w:rsid w:val="000D6EA5"/>
    <w:rsid w:val="000E22A7"/>
    <w:rsid w:val="000E288A"/>
    <w:rsid w:val="000E3D0E"/>
    <w:rsid w:val="000E46A7"/>
    <w:rsid w:val="000E528D"/>
    <w:rsid w:val="000F02AB"/>
    <w:rsid w:val="000F1C3A"/>
    <w:rsid w:val="000F3CFD"/>
    <w:rsid w:val="000F52FE"/>
    <w:rsid w:val="000F5D11"/>
    <w:rsid w:val="000F71C6"/>
    <w:rsid w:val="00102516"/>
    <w:rsid w:val="00103137"/>
    <w:rsid w:val="00104560"/>
    <w:rsid w:val="0010465E"/>
    <w:rsid w:val="001048FB"/>
    <w:rsid w:val="00106497"/>
    <w:rsid w:val="00107494"/>
    <w:rsid w:val="00107A9C"/>
    <w:rsid w:val="001118B6"/>
    <w:rsid w:val="0011403B"/>
    <w:rsid w:val="00114534"/>
    <w:rsid w:val="0011699E"/>
    <w:rsid w:val="00121968"/>
    <w:rsid w:val="001226E6"/>
    <w:rsid w:val="0012356D"/>
    <w:rsid w:val="0012378F"/>
    <w:rsid w:val="00123CA9"/>
    <w:rsid w:val="001247DC"/>
    <w:rsid w:val="00125FC3"/>
    <w:rsid w:val="00126586"/>
    <w:rsid w:val="0013072D"/>
    <w:rsid w:val="001359F2"/>
    <w:rsid w:val="0013729F"/>
    <w:rsid w:val="00143678"/>
    <w:rsid w:val="00143BE0"/>
    <w:rsid w:val="00145A6A"/>
    <w:rsid w:val="00147FD7"/>
    <w:rsid w:val="00150AE3"/>
    <w:rsid w:val="0015135C"/>
    <w:rsid w:val="00152D85"/>
    <w:rsid w:val="00153248"/>
    <w:rsid w:val="001535E3"/>
    <w:rsid w:val="001546E5"/>
    <w:rsid w:val="00155251"/>
    <w:rsid w:val="0015593C"/>
    <w:rsid w:val="00156879"/>
    <w:rsid w:val="00160B41"/>
    <w:rsid w:val="001635C8"/>
    <w:rsid w:val="001639DD"/>
    <w:rsid w:val="0016414D"/>
    <w:rsid w:val="00170C6E"/>
    <w:rsid w:val="00171592"/>
    <w:rsid w:val="00171B11"/>
    <w:rsid w:val="00175DCF"/>
    <w:rsid w:val="00175EF8"/>
    <w:rsid w:val="001772F9"/>
    <w:rsid w:val="00181105"/>
    <w:rsid w:val="00183607"/>
    <w:rsid w:val="00184E1B"/>
    <w:rsid w:val="001864B5"/>
    <w:rsid w:val="00191177"/>
    <w:rsid w:val="001930C2"/>
    <w:rsid w:val="0019445B"/>
    <w:rsid w:val="001946CF"/>
    <w:rsid w:val="00194A12"/>
    <w:rsid w:val="001956F6"/>
    <w:rsid w:val="00195837"/>
    <w:rsid w:val="00196728"/>
    <w:rsid w:val="00197754"/>
    <w:rsid w:val="001A2067"/>
    <w:rsid w:val="001A3E10"/>
    <w:rsid w:val="001A51D7"/>
    <w:rsid w:val="001A7EF9"/>
    <w:rsid w:val="001B0978"/>
    <w:rsid w:val="001B0E1A"/>
    <w:rsid w:val="001B1BE4"/>
    <w:rsid w:val="001B27B3"/>
    <w:rsid w:val="001B3939"/>
    <w:rsid w:val="001B547E"/>
    <w:rsid w:val="001B7409"/>
    <w:rsid w:val="001C1060"/>
    <w:rsid w:val="001C2E55"/>
    <w:rsid w:val="001C5632"/>
    <w:rsid w:val="001C6741"/>
    <w:rsid w:val="001C6AC8"/>
    <w:rsid w:val="001C6D0A"/>
    <w:rsid w:val="001D5927"/>
    <w:rsid w:val="001D6142"/>
    <w:rsid w:val="001E444C"/>
    <w:rsid w:val="001E5696"/>
    <w:rsid w:val="001E581D"/>
    <w:rsid w:val="001E6B6E"/>
    <w:rsid w:val="001E6FB2"/>
    <w:rsid w:val="001F09FA"/>
    <w:rsid w:val="001F139B"/>
    <w:rsid w:val="001F27F5"/>
    <w:rsid w:val="001F3E6F"/>
    <w:rsid w:val="001F427B"/>
    <w:rsid w:val="001F5141"/>
    <w:rsid w:val="001F6D48"/>
    <w:rsid w:val="00200913"/>
    <w:rsid w:val="00200B68"/>
    <w:rsid w:val="0020175D"/>
    <w:rsid w:val="002054EE"/>
    <w:rsid w:val="002060BC"/>
    <w:rsid w:val="00206A5B"/>
    <w:rsid w:val="00210284"/>
    <w:rsid w:val="002106DE"/>
    <w:rsid w:val="00210D17"/>
    <w:rsid w:val="00213E3A"/>
    <w:rsid w:val="00214DB3"/>
    <w:rsid w:val="002150F8"/>
    <w:rsid w:val="00215F5E"/>
    <w:rsid w:val="00217331"/>
    <w:rsid w:val="00220CCC"/>
    <w:rsid w:val="00221F39"/>
    <w:rsid w:val="00225408"/>
    <w:rsid w:val="00230509"/>
    <w:rsid w:val="00230CF5"/>
    <w:rsid w:val="0023267E"/>
    <w:rsid w:val="002367F9"/>
    <w:rsid w:val="00236DD8"/>
    <w:rsid w:val="00240500"/>
    <w:rsid w:val="002417C3"/>
    <w:rsid w:val="00242BF7"/>
    <w:rsid w:val="002435F7"/>
    <w:rsid w:val="00247040"/>
    <w:rsid w:val="00247506"/>
    <w:rsid w:val="00250A74"/>
    <w:rsid w:val="00250D31"/>
    <w:rsid w:val="002515AE"/>
    <w:rsid w:val="002520A7"/>
    <w:rsid w:val="00254CEA"/>
    <w:rsid w:val="00260B9B"/>
    <w:rsid w:val="0026276F"/>
    <w:rsid w:val="00267953"/>
    <w:rsid w:val="00271490"/>
    <w:rsid w:val="00271541"/>
    <w:rsid w:val="0027230C"/>
    <w:rsid w:val="002728A6"/>
    <w:rsid w:val="0027362F"/>
    <w:rsid w:val="00275B0E"/>
    <w:rsid w:val="0027603E"/>
    <w:rsid w:val="00283330"/>
    <w:rsid w:val="00284A44"/>
    <w:rsid w:val="002862A5"/>
    <w:rsid w:val="002875C1"/>
    <w:rsid w:val="002900A6"/>
    <w:rsid w:val="002914EA"/>
    <w:rsid w:val="00291E9E"/>
    <w:rsid w:val="002922E2"/>
    <w:rsid w:val="00294C2E"/>
    <w:rsid w:val="00295795"/>
    <w:rsid w:val="002A1698"/>
    <w:rsid w:val="002A29EE"/>
    <w:rsid w:val="002A5F38"/>
    <w:rsid w:val="002B0EA6"/>
    <w:rsid w:val="002B3442"/>
    <w:rsid w:val="002B38DF"/>
    <w:rsid w:val="002B6DAB"/>
    <w:rsid w:val="002B7C99"/>
    <w:rsid w:val="002C3604"/>
    <w:rsid w:val="002C3D86"/>
    <w:rsid w:val="002C66EE"/>
    <w:rsid w:val="002C720A"/>
    <w:rsid w:val="002C75D9"/>
    <w:rsid w:val="002D1533"/>
    <w:rsid w:val="002D247A"/>
    <w:rsid w:val="002D2753"/>
    <w:rsid w:val="002D536F"/>
    <w:rsid w:val="002D627C"/>
    <w:rsid w:val="002E0EFD"/>
    <w:rsid w:val="002E1732"/>
    <w:rsid w:val="002E2D7B"/>
    <w:rsid w:val="002E3A66"/>
    <w:rsid w:val="002E5242"/>
    <w:rsid w:val="002E7772"/>
    <w:rsid w:val="002F01F3"/>
    <w:rsid w:val="002F132D"/>
    <w:rsid w:val="002F61B9"/>
    <w:rsid w:val="003007A4"/>
    <w:rsid w:val="00301749"/>
    <w:rsid w:val="00301824"/>
    <w:rsid w:val="00302C09"/>
    <w:rsid w:val="00303247"/>
    <w:rsid w:val="00305C44"/>
    <w:rsid w:val="00306DBF"/>
    <w:rsid w:val="00306FD8"/>
    <w:rsid w:val="00307A5C"/>
    <w:rsid w:val="00307C95"/>
    <w:rsid w:val="00311FF1"/>
    <w:rsid w:val="00312DB3"/>
    <w:rsid w:val="003162EE"/>
    <w:rsid w:val="0031759E"/>
    <w:rsid w:val="0032075E"/>
    <w:rsid w:val="00322184"/>
    <w:rsid w:val="0032261C"/>
    <w:rsid w:val="003272D4"/>
    <w:rsid w:val="0033295D"/>
    <w:rsid w:val="003357C3"/>
    <w:rsid w:val="00340739"/>
    <w:rsid w:val="003421D3"/>
    <w:rsid w:val="00343AB0"/>
    <w:rsid w:val="00343F6C"/>
    <w:rsid w:val="00347121"/>
    <w:rsid w:val="0035090C"/>
    <w:rsid w:val="00351813"/>
    <w:rsid w:val="003530AD"/>
    <w:rsid w:val="00353C87"/>
    <w:rsid w:val="00355B4C"/>
    <w:rsid w:val="00360DC2"/>
    <w:rsid w:val="003616D9"/>
    <w:rsid w:val="00361C4C"/>
    <w:rsid w:val="00363D19"/>
    <w:rsid w:val="00364307"/>
    <w:rsid w:val="00366F31"/>
    <w:rsid w:val="00367A0C"/>
    <w:rsid w:val="00367D28"/>
    <w:rsid w:val="0037092C"/>
    <w:rsid w:val="003712FA"/>
    <w:rsid w:val="0037157C"/>
    <w:rsid w:val="00373652"/>
    <w:rsid w:val="00381415"/>
    <w:rsid w:val="00382F6A"/>
    <w:rsid w:val="00383207"/>
    <w:rsid w:val="00386225"/>
    <w:rsid w:val="00386CAE"/>
    <w:rsid w:val="00387C3E"/>
    <w:rsid w:val="003908EE"/>
    <w:rsid w:val="003929D3"/>
    <w:rsid w:val="003937FC"/>
    <w:rsid w:val="00395614"/>
    <w:rsid w:val="00395B75"/>
    <w:rsid w:val="003A0E9F"/>
    <w:rsid w:val="003A1C7A"/>
    <w:rsid w:val="003A1DE6"/>
    <w:rsid w:val="003A2B8D"/>
    <w:rsid w:val="003A75BE"/>
    <w:rsid w:val="003B3143"/>
    <w:rsid w:val="003B403F"/>
    <w:rsid w:val="003B69AE"/>
    <w:rsid w:val="003B7C00"/>
    <w:rsid w:val="003C0021"/>
    <w:rsid w:val="003C0B88"/>
    <w:rsid w:val="003C2957"/>
    <w:rsid w:val="003C5A9B"/>
    <w:rsid w:val="003C6348"/>
    <w:rsid w:val="003D00CA"/>
    <w:rsid w:val="003D1C5E"/>
    <w:rsid w:val="003D282E"/>
    <w:rsid w:val="003D340C"/>
    <w:rsid w:val="003D48DA"/>
    <w:rsid w:val="003D720C"/>
    <w:rsid w:val="003D7756"/>
    <w:rsid w:val="003E0005"/>
    <w:rsid w:val="003E1E96"/>
    <w:rsid w:val="003E4573"/>
    <w:rsid w:val="003E4D2E"/>
    <w:rsid w:val="003E908A"/>
    <w:rsid w:val="003F017A"/>
    <w:rsid w:val="003F1BC4"/>
    <w:rsid w:val="003F23FE"/>
    <w:rsid w:val="003F3636"/>
    <w:rsid w:val="003F38E9"/>
    <w:rsid w:val="004004EE"/>
    <w:rsid w:val="00400EF0"/>
    <w:rsid w:val="00402678"/>
    <w:rsid w:val="00402AAC"/>
    <w:rsid w:val="004041EF"/>
    <w:rsid w:val="00406D37"/>
    <w:rsid w:val="00406F2C"/>
    <w:rsid w:val="0041053A"/>
    <w:rsid w:val="00411F2C"/>
    <w:rsid w:val="0041214E"/>
    <w:rsid w:val="00414A3A"/>
    <w:rsid w:val="00420D3C"/>
    <w:rsid w:val="0042172C"/>
    <w:rsid w:val="00423980"/>
    <w:rsid w:val="00426496"/>
    <w:rsid w:val="00432336"/>
    <w:rsid w:val="004340CE"/>
    <w:rsid w:val="00434819"/>
    <w:rsid w:val="00434B8C"/>
    <w:rsid w:val="004356D3"/>
    <w:rsid w:val="004360F5"/>
    <w:rsid w:val="00436650"/>
    <w:rsid w:val="00444C5F"/>
    <w:rsid w:val="004470FA"/>
    <w:rsid w:val="00447B04"/>
    <w:rsid w:val="00447DD9"/>
    <w:rsid w:val="004505C6"/>
    <w:rsid w:val="00452172"/>
    <w:rsid w:val="00456338"/>
    <w:rsid w:val="004568F3"/>
    <w:rsid w:val="00462820"/>
    <w:rsid w:val="00462C3F"/>
    <w:rsid w:val="00466A5F"/>
    <w:rsid w:val="004671F2"/>
    <w:rsid w:val="00475C67"/>
    <w:rsid w:val="00477ECE"/>
    <w:rsid w:val="004817AC"/>
    <w:rsid w:val="0048228D"/>
    <w:rsid w:val="0048346E"/>
    <w:rsid w:val="00483610"/>
    <w:rsid w:val="00484C6E"/>
    <w:rsid w:val="004853D9"/>
    <w:rsid w:val="0048747B"/>
    <w:rsid w:val="00487805"/>
    <w:rsid w:val="0049079F"/>
    <w:rsid w:val="00490898"/>
    <w:rsid w:val="0049110D"/>
    <w:rsid w:val="0049166C"/>
    <w:rsid w:val="00492344"/>
    <w:rsid w:val="0049315B"/>
    <w:rsid w:val="00494757"/>
    <w:rsid w:val="00495432"/>
    <w:rsid w:val="004A1855"/>
    <w:rsid w:val="004A1ADD"/>
    <w:rsid w:val="004A25DC"/>
    <w:rsid w:val="004A2F50"/>
    <w:rsid w:val="004A3D27"/>
    <w:rsid w:val="004A4AE1"/>
    <w:rsid w:val="004A51C2"/>
    <w:rsid w:val="004A6DD7"/>
    <w:rsid w:val="004A78A7"/>
    <w:rsid w:val="004B1800"/>
    <w:rsid w:val="004B1974"/>
    <w:rsid w:val="004B3374"/>
    <w:rsid w:val="004B4813"/>
    <w:rsid w:val="004B497A"/>
    <w:rsid w:val="004B78A8"/>
    <w:rsid w:val="004C34A2"/>
    <w:rsid w:val="004C4BE7"/>
    <w:rsid w:val="004C5421"/>
    <w:rsid w:val="004D13DC"/>
    <w:rsid w:val="004D2A66"/>
    <w:rsid w:val="004D35C9"/>
    <w:rsid w:val="004D392B"/>
    <w:rsid w:val="004D6456"/>
    <w:rsid w:val="004D7E58"/>
    <w:rsid w:val="004E0DF1"/>
    <w:rsid w:val="004E1E84"/>
    <w:rsid w:val="004E2731"/>
    <w:rsid w:val="004E3128"/>
    <w:rsid w:val="004E3189"/>
    <w:rsid w:val="004E48FA"/>
    <w:rsid w:val="004E57CE"/>
    <w:rsid w:val="004E735A"/>
    <w:rsid w:val="004F0A91"/>
    <w:rsid w:val="004F43F0"/>
    <w:rsid w:val="004F46FF"/>
    <w:rsid w:val="004F4FD4"/>
    <w:rsid w:val="004F52AC"/>
    <w:rsid w:val="004F77D8"/>
    <w:rsid w:val="004F7F10"/>
    <w:rsid w:val="00500906"/>
    <w:rsid w:val="00500F18"/>
    <w:rsid w:val="00504F5A"/>
    <w:rsid w:val="005103C3"/>
    <w:rsid w:val="0051170A"/>
    <w:rsid w:val="005129D9"/>
    <w:rsid w:val="00512BC7"/>
    <w:rsid w:val="0051345A"/>
    <w:rsid w:val="005158D6"/>
    <w:rsid w:val="005169C6"/>
    <w:rsid w:val="00516A4F"/>
    <w:rsid w:val="00520D86"/>
    <w:rsid w:val="005226F3"/>
    <w:rsid w:val="0052272E"/>
    <w:rsid w:val="005236B9"/>
    <w:rsid w:val="00523A60"/>
    <w:rsid w:val="0052749C"/>
    <w:rsid w:val="00531BEE"/>
    <w:rsid w:val="00533B1E"/>
    <w:rsid w:val="0053444C"/>
    <w:rsid w:val="00534B0A"/>
    <w:rsid w:val="00535197"/>
    <w:rsid w:val="005353AA"/>
    <w:rsid w:val="00535C75"/>
    <w:rsid w:val="005360F4"/>
    <w:rsid w:val="00536BBF"/>
    <w:rsid w:val="00541BD2"/>
    <w:rsid w:val="00552ED1"/>
    <w:rsid w:val="00554725"/>
    <w:rsid w:val="00555916"/>
    <w:rsid w:val="005562F1"/>
    <w:rsid w:val="0055720C"/>
    <w:rsid w:val="00557B84"/>
    <w:rsid w:val="005601C6"/>
    <w:rsid w:val="00561046"/>
    <w:rsid w:val="005617F1"/>
    <w:rsid w:val="00561C65"/>
    <w:rsid w:val="00563121"/>
    <w:rsid w:val="005636A4"/>
    <w:rsid w:val="00567EFD"/>
    <w:rsid w:val="005701C5"/>
    <w:rsid w:val="005703BB"/>
    <w:rsid w:val="005705D8"/>
    <w:rsid w:val="00575B9B"/>
    <w:rsid w:val="00585605"/>
    <w:rsid w:val="00585D85"/>
    <w:rsid w:val="005908F6"/>
    <w:rsid w:val="00593CCD"/>
    <w:rsid w:val="00595475"/>
    <w:rsid w:val="00595895"/>
    <w:rsid w:val="00596C6B"/>
    <w:rsid w:val="005A0D48"/>
    <w:rsid w:val="005A216C"/>
    <w:rsid w:val="005A4525"/>
    <w:rsid w:val="005A4832"/>
    <w:rsid w:val="005A5D1A"/>
    <w:rsid w:val="005B374E"/>
    <w:rsid w:val="005B4482"/>
    <w:rsid w:val="005B5A08"/>
    <w:rsid w:val="005B635E"/>
    <w:rsid w:val="005B7F2F"/>
    <w:rsid w:val="005C00BB"/>
    <w:rsid w:val="005C11CA"/>
    <w:rsid w:val="005C1878"/>
    <w:rsid w:val="005C23C8"/>
    <w:rsid w:val="005C428F"/>
    <w:rsid w:val="005C4F03"/>
    <w:rsid w:val="005C623D"/>
    <w:rsid w:val="005C634A"/>
    <w:rsid w:val="005C7FF8"/>
    <w:rsid w:val="005D0DA3"/>
    <w:rsid w:val="005D2F43"/>
    <w:rsid w:val="005D3202"/>
    <w:rsid w:val="005D35B0"/>
    <w:rsid w:val="005D47B0"/>
    <w:rsid w:val="005D4B4A"/>
    <w:rsid w:val="005D5488"/>
    <w:rsid w:val="005D6BB6"/>
    <w:rsid w:val="005E1B99"/>
    <w:rsid w:val="005E271E"/>
    <w:rsid w:val="005E2F8C"/>
    <w:rsid w:val="005E5955"/>
    <w:rsid w:val="005F1462"/>
    <w:rsid w:val="005F15D8"/>
    <w:rsid w:val="005F1F3F"/>
    <w:rsid w:val="005F2593"/>
    <w:rsid w:val="005F5076"/>
    <w:rsid w:val="005F5558"/>
    <w:rsid w:val="005F5864"/>
    <w:rsid w:val="006003AA"/>
    <w:rsid w:val="00601E38"/>
    <w:rsid w:val="0060737B"/>
    <w:rsid w:val="00607FD8"/>
    <w:rsid w:val="0061505F"/>
    <w:rsid w:val="00616323"/>
    <w:rsid w:val="0061751B"/>
    <w:rsid w:val="00622505"/>
    <w:rsid w:val="0062297D"/>
    <w:rsid w:val="00623A3C"/>
    <w:rsid w:val="00623C4E"/>
    <w:rsid w:val="006251CD"/>
    <w:rsid w:val="00630EF6"/>
    <w:rsid w:val="00632352"/>
    <w:rsid w:val="00633455"/>
    <w:rsid w:val="0063381C"/>
    <w:rsid w:val="006338FE"/>
    <w:rsid w:val="00634604"/>
    <w:rsid w:val="006349F9"/>
    <w:rsid w:val="00635D78"/>
    <w:rsid w:val="00637446"/>
    <w:rsid w:val="006406CA"/>
    <w:rsid w:val="006414C9"/>
    <w:rsid w:val="00642D76"/>
    <w:rsid w:val="006445AB"/>
    <w:rsid w:val="00645D96"/>
    <w:rsid w:val="00647A1B"/>
    <w:rsid w:val="00651F13"/>
    <w:rsid w:val="00655128"/>
    <w:rsid w:val="0065589F"/>
    <w:rsid w:val="006570B6"/>
    <w:rsid w:val="00657298"/>
    <w:rsid w:val="006608C0"/>
    <w:rsid w:val="00661B0F"/>
    <w:rsid w:val="0066226A"/>
    <w:rsid w:val="00662A9F"/>
    <w:rsid w:val="00662EC6"/>
    <w:rsid w:val="0066462A"/>
    <w:rsid w:val="00666794"/>
    <w:rsid w:val="00667A60"/>
    <w:rsid w:val="006701B7"/>
    <w:rsid w:val="00670507"/>
    <w:rsid w:val="00671EBC"/>
    <w:rsid w:val="006746AF"/>
    <w:rsid w:val="00674C7F"/>
    <w:rsid w:val="00674EBE"/>
    <w:rsid w:val="00676B87"/>
    <w:rsid w:val="00677EE0"/>
    <w:rsid w:val="00680DFB"/>
    <w:rsid w:val="006823B2"/>
    <w:rsid w:val="00682B3B"/>
    <w:rsid w:val="00683F45"/>
    <w:rsid w:val="0068456E"/>
    <w:rsid w:val="006856FC"/>
    <w:rsid w:val="00685AED"/>
    <w:rsid w:val="0068799E"/>
    <w:rsid w:val="006918B6"/>
    <w:rsid w:val="00692792"/>
    <w:rsid w:val="00692DF6"/>
    <w:rsid w:val="006A0287"/>
    <w:rsid w:val="006A0AC4"/>
    <w:rsid w:val="006A1C58"/>
    <w:rsid w:val="006A2BF7"/>
    <w:rsid w:val="006A36AE"/>
    <w:rsid w:val="006A4161"/>
    <w:rsid w:val="006A75D3"/>
    <w:rsid w:val="006B012B"/>
    <w:rsid w:val="006B1A3E"/>
    <w:rsid w:val="006B3304"/>
    <w:rsid w:val="006B5921"/>
    <w:rsid w:val="006B5B56"/>
    <w:rsid w:val="006B68E2"/>
    <w:rsid w:val="006B6A27"/>
    <w:rsid w:val="006B7A58"/>
    <w:rsid w:val="006C1199"/>
    <w:rsid w:val="006C2AB4"/>
    <w:rsid w:val="006C3D2F"/>
    <w:rsid w:val="006C4544"/>
    <w:rsid w:val="006C596B"/>
    <w:rsid w:val="006C5E28"/>
    <w:rsid w:val="006C5F7C"/>
    <w:rsid w:val="006C682D"/>
    <w:rsid w:val="006C7468"/>
    <w:rsid w:val="006D3802"/>
    <w:rsid w:val="006D39B9"/>
    <w:rsid w:val="006D4275"/>
    <w:rsid w:val="006D466E"/>
    <w:rsid w:val="006E0F06"/>
    <w:rsid w:val="006E214D"/>
    <w:rsid w:val="006E3C63"/>
    <w:rsid w:val="006E58AA"/>
    <w:rsid w:val="006E5BD8"/>
    <w:rsid w:val="006E5F53"/>
    <w:rsid w:val="006E6E31"/>
    <w:rsid w:val="006F0469"/>
    <w:rsid w:val="006F10DF"/>
    <w:rsid w:val="006F176C"/>
    <w:rsid w:val="006F2C20"/>
    <w:rsid w:val="006F3C2E"/>
    <w:rsid w:val="007003CF"/>
    <w:rsid w:val="007015E6"/>
    <w:rsid w:val="00701A83"/>
    <w:rsid w:val="00702575"/>
    <w:rsid w:val="00703498"/>
    <w:rsid w:val="00703FA8"/>
    <w:rsid w:val="00704231"/>
    <w:rsid w:val="00705479"/>
    <w:rsid w:val="00705838"/>
    <w:rsid w:val="0070694E"/>
    <w:rsid w:val="00706BE0"/>
    <w:rsid w:val="00707AA1"/>
    <w:rsid w:val="00710616"/>
    <w:rsid w:val="00712E1C"/>
    <w:rsid w:val="007138D6"/>
    <w:rsid w:val="00716590"/>
    <w:rsid w:val="00717673"/>
    <w:rsid w:val="00724269"/>
    <w:rsid w:val="0072550C"/>
    <w:rsid w:val="00730BC4"/>
    <w:rsid w:val="007332E0"/>
    <w:rsid w:val="00734CDB"/>
    <w:rsid w:val="00735058"/>
    <w:rsid w:val="007360C0"/>
    <w:rsid w:val="00740D7E"/>
    <w:rsid w:val="00742416"/>
    <w:rsid w:val="00743140"/>
    <w:rsid w:val="0074494F"/>
    <w:rsid w:val="00746CAB"/>
    <w:rsid w:val="00753ABB"/>
    <w:rsid w:val="00754905"/>
    <w:rsid w:val="00754988"/>
    <w:rsid w:val="00755368"/>
    <w:rsid w:val="00757122"/>
    <w:rsid w:val="007602A9"/>
    <w:rsid w:val="0076058A"/>
    <w:rsid w:val="007641F5"/>
    <w:rsid w:val="0076581F"/>
    <w:rsid w:val="00765E2C"/>
    <w:rsid w:val="007664C5"/>
    <w:rsid w:val="00773611"/>
    <w:rsid w:val="00773F6E"/>
    <w:rsid w:val="0077461F"/>
    <w:rsid w:val="00774933"/>
    <w:rsid w:val="007749C9"/>
    <w:rsid w:val="00775220"/>
    <w:rsid w:val="00775E70"/>
    <w:rsid w:val="0077640A"/>
    <w:rsid w:val="007816F0"/>
    <w:rsid w:val="00781A61"/>
    <w:rsid w:val="00783165"/>
    <w:rsid w:val="007861DF"/>
    <w:rsid w:val="00786E19"/>
    <w:rsid w:val="00787A5E"/>
    <w:rsid w:val="00790D82"/>
    <w:rsid w:val="00790F1F"/>
    <w:rsid w:val="00792764"/>
    <w:rsid w:val="00795408"/>
    <w:rsid w:val="00795680"/>
    <w:rsid w:val="00795C98"/>
    <w:rsid w:val="00795EF1"/>
    <w:rsid w:val="0079665F"/>
    <w:rsid w:val="007A0081"/>
    <w:rsid w:val="007A1CDE"/>
    <w:rsid w:val="007A206A"/>
    <w:rsid w:val="007A4249"/>
    <w:rsid w:val="007A49F4"/>
    <w:rsid w:val="007A4A19"/>
    <w:rsid w:val="007A6094"/>
    <w:rsid w:val="007A7DD9"/>
    <w:rsid w:val="007A7FBD"/>
    <w:rsid w:val="007B12C6"/>
    <w:rsid w:val="007B35B1"/>
    <w:rsid w:val="007B4003"/>
    <w:rsid w:val="007C00D2"/>
    <w:rsid w:val="007C0A4C"/>
    <w:rsid w:val="007C1EB3"/>
    <w:rsid w:val="007C2366"/>
    <w:rsid w:val="007C421E"/>
    <w:rsid w:val="007C5426"/>
    <w:rsid w:val="007C5AF5"/>
    <w:rsid w:val="007C5D2E"/>
    <w:rsid w:val="007C7224"/>
    <w:rsid w:val="007D028C"/>
    <w:rsid w:val="007D0BD0"/>
    <w:rsid w:val="007D1425"/>
    <w:rsid w:val="007D3C70"/>
    <w:rsid w:val="007D5180"/>
    <w:rsid w:val="007D5312"/>
    <w:rsid w:val="007D57E1"/>
    <w:rsid w:val="007D62A9"/>
    <w:rsid w:val="007E0193"/>
    <w:rsid w:val="007E23B9"/>
    <w:rsid w:val="007E34EA"/>
    <w:rsid w:val="007E3E22"/>
    <w:rsid w:val="007E5675"/>
    <w:rsid w:val="007E5B67"/>
    <w:rsid w:val="007E6AED"/>
    <w:rsid w:val="007E7E7C"/>
    <w:rsid w:val="007F05D2"/>
    <w:rsid w:val="007F3275"/>
    <w:rsid w:val="007F417C"/>
    <w:rsid w:val="007F7264"/>
    <w:rsid w:val="008000FA"/>
    <w:rsid w:val="00800D7F"/>
    <w:rsid w:val="00802623"/>
    <w:rsid w:val="0080295F"/>
    <w:rsid w:val="008046A0"/>
    <w:rsid w:val="008066AA"/>
    <w:rsid w:val="00806927"/>
    <w:rsid w:val="008101A4"/>
    <w:rsid w:val="00810576"/>
    <w:rsid w:val="00812364"/>
    <w:rsid w:val="00812366"/>
    <w:rsid w:val="00812DE6"/>
    <w:rsid w:val="00814A3C"/>
    <w:rsid w:val="008169A6"/>
    <w:rsid w:val="008219FB"/>
    <w:rsid w:val="008235AB"/>
    <w:rsid w:val="00824860"/>
    <w:rsid w:val="00825A96"/>
    <w:rsid w:val="00830EAA"/>
    <w:rsid w:val="0083162B"/>
    <w:rsid w:val="00833D55"/>
    <w:rsid w:val="00833E75"/>
    <w:rsid w:val="008419C6"/>
    <w:rsid w:val="00841D8C"/>
    <w:rsid w:val="008421CA"/>
    <w:rsid w:val="008428C4"/>
    <w:rsid w:val="008429D4"/>
    <w:rsid w:val="00844464"/>
    <w:rsid w:val="0084452A"/>
    <w:rsid w:val="00845DC7"/>
    <w:rsid w:val="00846477"/>
    <w:rsid w:val="00847D90"/>
    <w:rsid w:val="0085325E"/>
    <w:rsid w:val="00854CEA"/>
    <w:rsid w:val="0086092B"/>
    <w:rsid w:val="008616F3"/>
    <w:rsid w:val="00862661"/>
    <w:rsid w:val="00864767"/>
    <w:rsid w:val="00864D60"/>
    <w:rsid w:val="008653B8"/>
    <w:rsid w:val="0087015A"/>
    <w:rsid w:val="0087344F"/>
    <w:rsid w:val="00875E30"/>
    <w:rsid w:val="008773FB"/>
    <w:rsid w:val="0088155B"/>
    <w:rsid w:val="008832AA"/>
    <w:rsid w:val="0088415A"/>
    <w:rsid w:val="008910A3"/>
    <w:rsid w:val="008916F3"/>
    <w:rsid w:val="00891931"/>
    <w:rsid w:val="008922C6"/>
    <w:rsid w:val="008942AE"/>
    <w:rsid w:val="0089721E"/>
    <w:rsid w:val="008972D3"/>
    <w:rsid w:val="00897B60"/>
    <w:rsid w:val="008A23B2"/>
    <w:rsid w:val="008A34FE"/>
    <w:rsid w:val="008A70CA"/>
    <w:rsid w:val="008A741D"/>
    <w:rsid w:val="008B12C3"/>
    <w:rsid w:val="008B1448"/>
    <w:rsid w:val="008B19E7"/>
    <w:rsid w:val="008B20BD"/>
    <w:rsid w:val="008B2A9A"/>
    <w:rsid w:val="008C00DF"/>
    <w:rsid w:val="008C1285"/>
    <w:rsid w:val="008D1218"/>
    <w:rsid w:val="008D1B1C"/>
    <w:rsid w:val="008D5F8A"/>
    <w:rsid w:val="008D65B4"/>
    <w:rsid w:val="008D6AFC"/>
    <w:rsid w:val="008E13E8"/>
    <w:rsid w:val="008E17AF"/>
    <w:rsid w:val="008E31E1"/>
    <w:rsid w:val="008E426C"/>
    <w:rsid w:val="008F01C7"/>
    <w:rsid w:val="008F0AF1"/>
    <w:rsid w:val="008F2438"/>
    <w:rsid w:val="008F3B94"/>
    <w:rsid w:val="008F48DC"/>
    <w:rsid w:val="008F5002"/>
    <w:rsid w:val="008F6661"/>
    <w:rsid w:val="009025B1"/>
    <w:rsid w:val="00903687"/>
    <w:rsid w:val="00903E4E"/>
    <w:rsid w:val="00904B4C"/>
    <w:rsid w:val="00910D31"/>
    <w:rsid w:val="009115AB"/>
    <w:rsid w:val="00912336"/>
    <w:rsid w:val="00913781"/>
    <w:rsid w:val="009137EC"/>
    <w:rsid w:val="009207E3"/>
    <w:rsid w:val="00921E6F"/>
    <w:rsid w:val="00922F59"/>
    <w:rsid w:val="0092321B"/>
    <w:rsid w:val="00925702"/>
    <w:rsid w:val="00926F08"/>
    <w:rsid w:val="009273E1"/>
    <w:rsid w:val="00927844"/>
    <w:rsid w:val="00930869"/>
    <w:rsid w:val="00930989"/>
    <w:rsid w:val="00931AEA"/>
    <w:rsid w:val="0093235E"/>
    <w:rsid w:val="00932660"/>
    <w:rsid w:val="00933FEB"/>
    <w:rsid w:val="009374BB"/>
    <w:rsid w:val="00937703"/>
    <w:rsid w:val="0093771A"/>
    <w:rsid w:val="00940AA2"/>
    <w:rsid w:val="00942E73"/>
    <w:rsid w:val="0094605E"/>
    <w:rsid w:val="009465EA"/>
    <w:rsid w:val="00951C8F"/>
    <w:rsid w:val="00952D1A"/>
    <w:rsid w:val="00952FDC"/>
    <w:rsid w:val="00953ABE"/>
    <w:rsid w:val="0095456F"/>
    <w:rsid w:val="00954C94"/>
    <w:rsid w:val="00961518"/>
    <w:rsid w:val="00963ABA"/>
    <w:rsid w:val="00964009"/>
    <w:rsid w:val="00970733"/>
    <w:rsid w:val="00971677"/>
    <w:rsid w:val="00971E61"/>
    <w:rsid w:val="00972889"/>
    <w:rsid w:val="0097357E"/>
    <w:rsid w:val="00973A6E"/>
    <w:rsid w:val="00977CCE"/>
    <w:rsid w:val="00981121"/>
    <w:rsid w:val="00981378"/>
    <w:rsid w:val="0098415F"/>
    <w:rsid w:val="009841A8"/>
    <w:rsid w:val="009846B7"/>
    <w:rsid w:val="00984A8A"/>
    <w:rsid w:val="00985D88"/>
    <w:rsid w:val="0098606A"/>
    <w:rsid w:val="00986C85"/>
    <w:rsid w:val="00987D2D"/>
    <w:rsid w:val="00991388"/>
    <w:rsid w:val="00992367"/>
    <w:rsid w:val="009938B3"/>
    <w:rsid w:val="00994CB7"/>
    <w:rsid w:val="00995A1B"/>
    <w:rsid w:val="00996EA9"/>
    <w:rsid w:val="009976E0"/>
    <w:rsid w:val="009A1491"/>
    <w:rsid w:val="009A2615"/>
    <w:rsid w:val="009A2FBA"/>
    <w:rsid w:val="009A38C0"/>
    <w:rsid w:val="009A6E5C"/>
    <w:rsid w:val="009B0C79"/>
    <w:rsid w:val="009B1195"/>
    <w:rsid w:val="009B5AA0"/>
    <w:rsid w:val="009B5D92"/>
    <w:rsid w:val="009B6F54"/>
    <w:rsid w:val="009C02F2"/>
    <w:rsid w:val="009C0645"/>
    <w:rsid w:val="009C200F"/>
    <w:rsid w:val="009C328C"/>
    <w:rsid w:val="009C4604"/>
    <w:rsid w:val="009C4EC7"/>
    <w:rsid w:val="009C5807"/>
    <w:rsid w:val="009C5C32"/>
    <w:rsid w:val="009C6725"/>
    <w:rsid w:val="009C720F"/>
    <w:rsid w:val="009D4F77"/>
    <w:rsid w:val="009D60E9"/>
    <w:rsid w:val="009D6278"/>
    <w:rsid w:val="009D6BF9"/>
    <w:rsid w:val="009D75A4"/>
    <w:rsid w:val="009E0153"/>
    <w:rsid w:val="009E2F71"/>
    <w:rsid w:val="009E3000"/>
    <w:rsid w:val="009E3888"/>
    <w:rsid w:val="009E4906"/>
    <w:rsid w:val="009E7F35"/>
    <w:rsid w:val="009F0BB1"/>
    <w:rsid w:val="009F13F0"/>
    <w:rsid w:val="009F25EE"/>
    <w:rsid w:val="009F3A06"/>
    <w:rsid w:val="009F3C22"/>
    <w:rsid w:val="009F44CD"/>
    <w:rsid w:val="00A01D7D"/>
    <w:rsid w:val="00A02A49"/>
    <w:rsid w:val="00A02F5D"/>
    <w:rsid w:val="00A06117"/>
    <w:rsid w:val="00A0719C"/>
    <w:rsid w:val="00A1031B"/>
    <w:rsid w:val="00A12C87"/>
    <w:rsid w:val="00A14E14"/>
    <w:rsid w:val="00A15D80"/>
    <w:rsid w:val="00A15EF9"/>
    <w:rsid w:val="00A17099"/>
    <w:rsid w:val="00A17488"/>
    <w:rsid w:val="00A208D2"/>
    <w:rsid w:val="00A22205"/>
    <w:rsid w:val="00A23F66"/>
    <w:rsid w:val="00A243D3"/>
    <w:rsid w:val="00A24C55"/>
    <w:rsid w:val="00A25AE0"/>
    <w:rsid w:val="00A25E69"/>
    <w:rsid w:val="00A26D88"/>
    <w:rsid w:val="00A27361"/>
    <w:rsid w:val="00A27EBF"/>
    <w:rsid w:val="00A33B33"/>
    <w:rsid w:val="00A341E9"/>
    <w:rsid w:val="00A360DA"/>
    <w:rsid w:val="00A364BD"/>
    <w:rsid w:val="00A377BC"/>
    <w:rsid w:val="00A37C70"/>
    <w:rsid w:val="00A40ABA"/>
    <w:rsid w:val="00A41F86"/>
    <w:rsid w:val="00A4340C"/>
    <w:rsid w:val="00A458D6"/>
    <w:rsid w:val="00A4776F"/>
    <w:rsid w:val="00A47AB7"/>
    <w:rsid w:val="00A529E9"/>
    <w:rsid w:val="00A52CA4"/>
    <w:rsid w:val="00A54310"/>
    <w:rsid w:val="00A561AB"/>
    <w:rsid w:val="00A6092E"/>
    <w:rsid w:val="00A60F26"/>
    <w:rsid w:val="00A610C8"/>
    <w:rsid w:val="00A61E23"/>
    <w:rsid w:val="00A62A86"/>
    <w:rsid w:val="00A65351"/>
    <w:rsid w:val="00A679F7"/>
    <w:rsid w:val="00A70E2F"/>
    <w:rsid w:val="00A71851"/>
    <w:rsid w:val="00A719E1"/>
    <w:rsid w:val="00A723CC"/>
    <w:rsid w:val="00A75C29"/>
    <w:rsid w:val="00A776BC"/>
    <w:rsid w:val="00A817DF"/>
    <w:rsid w:val="00A82BB2"/>
    <w:rsid w:val="00A83926"/>
    <w:rsid w:val="00A847A3"/>
    <w:rsid w:val="00A855D3"/>
    <w:rsid w:val="00A857B0"/>
    <w:rsid w:val="00A86569"/>
    <w:rsid w:val="00A86D03"/>
    <w:rsid w:val="00A934FD"/>
    <w:rsid w:val="00A93988"/>
    <w:rsid w:val="00A93C0B"/>
    <w:rsid w:val="00A94E80"/>
    <w:rsid w:val="00A9700D"/>
    <w:rsid w:val="00A97124"/>
    <w:rsid w:val="00A97505"/>
    <w:rsid w:val="00AA09BD"/>
    <w:rsid w:val="00AA4D48"/>
    <w:rsid w:val="00AA4F11"/>
    <w:rsid w:val="00AA4F4B"/>
    <w:rsid w:val="00AA751F"/>
    <w:rsid w:val="00AA76C0"/>
    <w:rsid w:val="00AA7E6D"/>
    <w:rsid w:val="00AB1380"/>
    <w:rsid w:val="00AB1B4A"/>
    <w:rsid w:val="00AB2A77"/>
    <w:rsid w:val="00AB3420"/>
    <w:rsid w:val="00AB458A"/>
    <w:rsid w:val="00AB4A85"/>
    <w:rsid w:val="00AB5839"/>
    <w:rsid w:val="00AB5EDA"/>
    <w:rsid w:val="00AC0510"/>
    <w:rsid w:val="00AC1CC4"/>
    <w:rsid w:val="00AC1E0E"/>
    <w:rsid w:val="00AC2E9F"/>
    <w:rsid w:val="00AC34F5"/>
    <w:rsid w:val="00AC58AC"/>
    <w:rsid w:val="00AD33A4"/>
    <w:rsid w:val="00AD38E4"/>
    <w:rsid w:val="00AD440A"/>
    <w:rsid w:val="00AD45A3"/>
    <w:rsid w:val="00AD45EE"/>
    <w:rsid w:val="00AD4E4D"/>
    <w:rsid w:val="00AD649B"/>
    <w:rsid w:val="00AD7915"/>
    <w:rsid w:val="00AE08EB"/>
    <w:rsid w:val="00AE2BB4"/>
    <w:rsid w:val="00AE54EA"/>
    <w:rsid w:val="00AE5FC8"/>
    <w:rsid w:val="00AE6B4C"/>
    <w:rsid w:val="00AE76BF"/>
    <w:rsid w:val="00AF149D"/>
    <w:rsid w:val="00AF1D1C"/>
    <w:rsid w:val="00AF214F"/>
    <w:rsid w:val="00AF386C"/>
    <w:rsid w:val="00AF40E4"/>
    <w:rsid w:val="00AF7E42"/>
    <w:rsid w:val="00B01587"/>
    <w:rsid w:val="00B03C9D"/>
    <w:rsid w:val="00B04F66"/>
    <w:rsid w:val="00B0682A"/>
    <w:rsid w:val="00B118A3"/>
    <w:rsid w:val="00B14039"/>
    <w:rsid w:val="00B14589"/>
    <w:rsid w:val="00B15409"/>
    <w:rsid w:val="00B21E43"/>
    <w:rsid w:val="00B21E88"/>
    <w:rsid w:val="00B21F67"/>
    <w:rsid w:val="00B21F6A"/>
    <w:rsid w:val="00B22051"/>
    <w:rsid w:val="00B235BB"/>
    <w:rsid w:val="00B24DEA"/>
    <w:rsid w:val="00B24F98"/>
    <w:rsid w:val="00B268BF"/>
    <w:rsid w:val="00B30782"/>
    <w:rsid w:val="00B32E22"/>
    <w:rsid w:val="00B338CC"/>
    <w:rsid w:val="00B33EFC"/>
    <w:rsid w:val="00B3449B"/>
    <w:rsid w:val="00B37735"/>
    <w:rsid w:val="00B37F3E"/>
    <w:rsid w:val="00B41AFC"/>
    <w:rsid w:val="00B426E5"/>
    <w:rsid w:val="00B4516E"/>
    <w:rsid w:val="00B47952"/>
    <w:rsid w:val="00B504FC"/>
    <w:rsid w:val="00B50EB7"/>
    <w:rsid w:val="00B512DC"/>
    <w:rsid w:val="00B52A0C"/>
    <w:rsid w:val="00B5340E"/>
    <w:rsid w:val="00B5359B"/>
    <w:rsid w:val="00B55FBF"/>
    <w:rsid w:val="00B60F65"/>
    <w:rsid w:val="00B67069"/>
    <w:rsid w:val="00B675D3"/>
    <w:rsid w:val="00B67D19"/>
    <w:rsid w:val="00B70D36"/>
    <w:rsid w:val="00B72E76"/>
    <w:rsid w:val="00B7301C"/>
    <w:rsid w:val="00B734A1"/>
    <w:rsid w:val="00B754B0"/>
    <w:rsid w:val="00B765DB"/>
    <w:rsid w:val="00B77D9A"/>
    <w:rsid w:val="00B77FDD"/>
    <w:rsid w:val="00B82FD1"/>
    <w:rsid w:val="00B8521A"/>
    <w:rsid w:val="00B85B84"/>
    <w:rsid w:val="00B85E60"/>
    <w:rsid w:val="00B861A7"/>
    <w:rsid w:val="00B86D96"/>
    <w:rsid w:val="00B8796A"/>
    <w:rsid w:val="00B946CE"/>
    <w:rsid w:val="00B95649"/>
    <w:rsid w:val="00B9575B"/>
    <w:rsid w:val="00B97711"/>
    <w:rsid w:val="00BA0A5C"/>
    <w:rsid w:val="00BA1870"/>
    <w:rsid w:val="00BA30DB"/>
    <w:rsid w:val="00BA3AD2"/>
    <w:rsid w:val="00BA540D"/>
    <w:rsid w:val="00BB08E0"/>
    <w:rsid w:val="00BB105F"/>
    <w:rsid w:val="00BB17CB"/>
    <w:rsid w:val="00BB1ADB"/>
    <w:rsid w:val="00BB4393"/>
    <w:rsid w:val="00BC0DA3"/>
    <w:rsid w:val="00BC2C8F"/>
    <w:rsid w:val="00BC644B"/>
    <w:rsid w:val="00BC7A04"/>
    <w:rsid w:val="00BD0CAB"/>
    <w:rsid w:val="00BD1985"/>
    <w:rsid w:val="00BD1CAD"/>
    <w:rsid w:val="00BD2821"/>
    <w:rsid w:val="00BD3108"/>
    <w:rsid w:val="00BD35E4"/>
    <w:rsid w:val="00BD63DA"/>
    <w:rsid w:val="00BD68C7"/>
    <w:rsid w:val="00BE1B75"/>
    <w:rsid w:val="00BE1CD2"/>
    <w:rsid w:val="00BE4D38"/>
    <w:rsid w:val="00BE6CDD"/>
    <w:rsid w:val="00BF034D"/>
    <w:rsid w:val="00BF3A65"/>
    <w:rsid w:val="00BF3F49"/>
    <w:rsid w:val="00C01874"/>
    <w:rsid w:val="00C0353B"/>
    <w:rsid w:val="00C04A64"/>
    <w:rsid w:val="00C04F80"/>
    <w:rsid w:val="00C05C35"/>
    <w:rsid w:val="00C07297"/>
    <w:rsid w:val="00C10346"/>
    <w:rsid w:val="00C118BA"/>
    <w:rsid w:val="00C15396"/>
    <w:rsid w:val="00C1594A"/>
    <w:rsid w:val="00C15FF1"/>
    <w:rsid w:val="00C162F8"/>
    <w:rsid w:val="00C17E96"/>
    <w:rsid w:val="00C20CA0"/>
    <w:rsid w:val="00C21CDF"/>
    <w:rsid w:val="00C21EBD"/>
    <w:rsid w:val="00C223F7"/>
    <w:rsid w:val="00C25111"/>
    <w:rsid w:val="00C25A7F"/>
    <w:rsid w:val="00C303C2"/>
    <w:rsid w:val="00C3198F"/>
    <w:rsid w:val="00C32328"/>
    <w:rsid w:val="00C341B6"/>
    <w:rsid w:val="00C347F0"/>
    <w:rsid w:val="00C34ACD"/>
    <w:rsid w:val="00C34DD9"/>
    <w:rsid w:val="00C4055A"/>
    <w:rsid w:val="00C40FE4"/>
    <w:rsid w:val="00C42042"/>
    <w:rsid w:val="00C424D2"/>
    <w:rsid w:val="00C439CA"/>
    <w:rsid w:val="00C43C77"/>
    <w:rsid w:val="00C451C2"/>
    <w:rsid w:val="00C45B75"/>
    <w:rsid w:val="00C46957"/>
    <w:rsid w:val="00C5027F"/>
    <w:rsid w:val="00C513DF"/>
    <w:rsid w:val="00C51442"/>
    <w:rsid w:val="00C55004"/>
    <w:rsid w:val="00C559D8"/>
    <w:rsid w:val="00C609EC"/>
    <w:rsid w:val="00C61FEE"/>
    <w:rsid w:val="00C6312A"/>
    <w:rsid w:val="00C634BA"/>
    <w:rsid w:val="00C66413"/>
    <w:rsid w:val="00C66991"/>
    <w:rsid w:val="00C673A7"/>
    <w:rsid w:val="00C7283D"/>
    <w:rsid w:val="00C73186"/>
    <w:rsid w:val="00C73448"/>
    <w:rsid w:val="00C73616"/>
    <w:rsid w:val="00C7497D"/>
    <w:rsid w:val="00C76782"/>
    <w:rsid w:val="00C7698C"/>
    <w:rsid w:val="00C807A8"/>
    <w:rsid w:val="00C815F2"/>
    <w:rsid w:val="00C851C0"/>
    <w:rsid w:val="00C85B0C"/>
    <w:rsid w:val="00C85B6B"/>
    <w:rsid w:val="00C86E4D"/>
    <w:rsid w:val="00C877ED"/>
    <w:rsid w:val="00C906B4"/>
    <w:rsid w:val="00C9089B"/>
    <w:rsid w:val="00C911BB"/>
    <w:rsid w:val="00C94E8A"/>
    <w:rsid w:val="00C95F1F"/>
    <w:rsid w:val="00C96BE6"/>
    <w:rsid w:val="00C977D8"/>
    <w:rsid w:val="00CA0515"/>
    <w:rsid w:val="00CA2879"/>
    <w:rsid w:val="00CA3449"/>
    <w:rsid w:val="00CA34C7"/>
    <w:rsid w:val="00CA4CDF"/>
    <w:rsid w:val="00CA58BB"/>
    <w:rsid w:val="00CA5E6D"/>
    <w:rsid w:val="00CA7121"/>
    <w:rsid w:val="00CA7859"/>
    <w:rsid w:val="00CB1160"/>
    <w:rsid w:val="00CB4C23"/>
    <w:rsid w:val="00CB6F87"/>
    <w:rsid w:val="00CC3035"/>
    <w:rsid w:val="00CC3849"/>
    <w:rsid w:val="00CC7D02"/>
    <w:rsid w:val="00CD0774"/>
    <w:rsid w:val="00CD0D0F"/>
    <w:rsid w:val="00CD1770"/>
    <w:rsid w:val="00CD17EC"/>
    <w:rsid w:val="00CD3B61"/>
    <w:rsid w:val="00CD48AA"/>
    <w:rsid w:val="00CD4B89"/>
    <w:rsid w:val="00CE0BDC"/>
    <w:rsid w:val="00CE1D0E"/>
    <w:rsid w:val="00CE2452"/>
    <w:rsid w:val="00CE2460"/>
    <w:rsid w:val="00CE2F73"/>
    <w:rsid w:val="00CE397C"/>
    <w:rsid w:val="00CE5AD6"/>
    <w:rsid w:val="00CE5BCC"/>
    <w:rsid w:val="00CE604F"/>
    <w:rsid w:val="00CE6A98"/>
    <w:rsid w:val="00CE6C8C"/>
    <w:rsid w:val="00CE6ECD"/>
    <w:rsid w:val="00CF0500"/>
    <w:rsid w:val="00CF1BE1"/>
    <w:rsid w:val="00CF2B50"/>
    <w:rsid w:val="00CF54C2"/>
    <w:rsid w:val="00D00E37"/>
    <w:rsid w:val="00D02339"/>
    <w:rsid w:val="00D034A7"/>
    <w:rsid w:val="00D04820"/>
    <w:rsid w:val="00D055BD"/>
    <w:rsid w:val="00D06AD4"/>
    <w:rsid w:val="00D06F71"/>
    <w:rsid w:val="00D10B3F"/>
    <w:rsid w:val="00D11265"/>
    <w:rsid w:val="00D13D78"/>
    <w:rsid w:val="00D15F89"/>
    <w:rsid w:val="00D16727"/>
    <w:rsid w:val="00D17B78"/>
    <w:rsid w:val="00D20815"/>
    <w:rsid w:val="00D216C0"/>
    <w:rsid w:val="00D224F5"/>
    <w:rsid w:val="00D24945"/>
    <w:rsid w:val="00D26389"/>
    <w:rsid w:val="00D30873"/>
    <w:rsid w:val="00D31B26"/>
    <w:rsid w:val="00D3557F"/>
    <w:rsid w:val="00D35A04"/>
    <w:rsid w:val="00D37654"/>
    <w:rsid w:val="00D4312E"/>
    <w:rsid w:val="00D437AF"/>
    <w:rsid w:val="00D444DE"/>
    <w:rsid w:val="00D46BB0"/>
    <w:rsid w:val="00D50DF7"/>
    <w:rsid w:val="00D52229"/>
    <w:rsid w:val="00D52465"/>
    <w:rsid w:val="00D54210"/>
    <w:rsid w:val="00D54B20"/>
    <w:rsid w:val="00D5683F"/>
    <w:rsid w:val="00D5777E"/>
    <w:rsid w:val="00D61625"/>
    <w:rsid w:val="00D64540"/>
    <w:rsid w:val="00D6642E"/>
    <w:rsid w:val="00D66615"/>
    <w:rsid w:val="00D67B00"/>
    <w:rsid w:val="00D72DB9"/>
    <w:rsid w:val="00D73370"/>
    <w:rsid w:val="00D75696"/>
    <w:rsid w:val="00D7569B"/>
    <w:rsid w:val="00D75E65"/>
    <w:rsid w:val="00D84846"/>
    <w:rsid w:val="00D84C48"/>
    <w:rsid w:val="00D85970"/>
    <w:rsid w:val="00D8653F"/>
    <w:rsid w:val="00D90123"/>
    <w:rsid w:val="00D90E10"/>
    <w:rsid w:val="00D914F2"/>
    <w:rsid w:val="00D918DE"/>
    <w:rsid w:val="00D91CAC"/>
    <w:rsid w:val="00D93B10"/>
    <w:rsid w:val="00D94981"/>
    <w:rsid w:val="00D95DF3"/>
    <w:rsid w:val="00D9654E"/>
    <w:rsid w:val="00D966E6"/>
    <w:rsid w:val="00D9794F"/>
    <w:rsid w:val="00DA1546"/>
    <w:rsid w:val="00DA1C99"/>
    <w:rsid w:val="00DA5145"/>
    <w:rsid w:val="00DA707F"/>
    <w:rsid w:val="00DA7F7A"/>
    <w:rsid w:val="00DB0119"/>
    <w:rsid w:val="00DB03DC"/>
    <w:rsid w:val="00DB045A"/>
    <w:rsid w:val="00DB0BF3"/>
    <w:rsid w:val="00DB2401"/>
    <w:rsid w:val="00DB26C7"/>
    <w:rsid w:val="00DB31B7"/>
    <w:rsid w:val="00DB329F"/>
    <w:rsid w:val="00DB3DB4"/>
    <w:rsid w:val="00DB47B3"/>
    <w:rsid w:val="00DB5D80"/>
    <w:rsid w:val="00DB6164"/>
    <w:rsid w:val="00DB63C0"/>
    <w:rsid w:val="00DB6D0A"/>
    <w:rsid w:val="00DC141D"/>
    <w:rsid w:val="00DC4E36"/>
    <w:rsid w:val="00DC5E06"/>
    <w:rsid w:val="00DC6238"/>
    <w:rsid w:val="00DC66E8"/>
    <w:rsid w:val="00DC6882"/>
    <w:rsid w:val="00DC6E85"/>
    <w:rsid w:val="00DC7FF7"/>
    <w:rsid w:val="00DD27FD"/>
    <w:rsid w:val="00DD3BA3"/>
    <w:rsid w:val="00DD5283"/>
    <w:rsid w:val="00DD5FD9"/>
    <w:rsid w:val="00DD765B"/>
    <w:rsid w:val="00DE00F3"/>
    <w:rsid w:val="00DE0466"/>
    <w:rsid w:val="00DE0904"/>
    <w:rsid w:val="00DE20AE"/>
    <w:rsid w:val="00DE671C"/>
    <w:rsid w:val="00DF1357"/>
    <w:rsid w:val="00DF1FF1"/>
    <w:rsid w:val="00DF43C8"/>
    <w:rsid w:val="00DF4A0C"/>
    <w:rsid w:val="00DF57D0"/>
    <w:rsid w:val="00DF5912"/>
    <w:rsid w:val="00DF59B9"/>
    <w:rsid w:val="00DF63CB"/>
    <w:rsid w:val="00DF6583"/>
    <w:rsid w:val="00DF669F"/>
    <w:rsid w:val="00E02381"/>
    <w:rsid w:val="00E04263"/>
    <w:rsid w:val="00E1112D"/>
    <w:rsid w:val="00E1321D"/>
    <w:rsid w:val="00E1361A"/>
    <w:rsid w:val="00E14581"/>
    <w:rsid w:val="00E15031"/>
    <w:rsid w:val="00E15214"/>
    <w:rsid w:val="00E20F8F"/>
    <w:rsid w:val="00E23E90"/>
    <w:rsid w:val="00E2417A"/>
    <w:rsid w:val="00E262F4"/>
    <w:rsid w:val="00E26469"/>
    <w:rsid w:val="00E269CB"/>
    <w:rsid w:val="00E26BAA"/>
    <w:rsid w:val="00E279A7"/>
    <w:rsid w:val="00E30C03"/>
    <w:rsid w:val="00E321AC"/>
    <w:rsid w:val="00E32337"/>
    <w:rsid w:val="00E3241F"/>
    <w:rsid w:val="00E3242B"/>
    <w:rsid w:val="00E325F5"/>
    <w:rsid w:val="00E33C5A"/>
    <w:rsid w:val="00E33E22"/>
    <w:rsid w:val="00E3775C"/>
    <w:rsid w:val="00E4067B"/>
    <w:rsid w:val="00E412BB"/>
    <w:rsid w:val="00E417D9"/>
    <w:rsid w:val="00E42424"/>
    <w:rsid w:val="00E43687"/>
    <w:rsid w:val="00E43AC1"/>
    <w:rsid w:val="00E46C48"/>
    <w:rsid w:val="00E51F76"/>
    <w:rsid w:val="00E52EEE"/>
    <w:rsid w:val="00E52F1C"/>
    <w:rsid w:val="00E553DC"/>
    <w:rsid w:val="00E57078"/>
    <w:rsid w:val="00E64FA8"/>
    <w:rsid w:val="00E66958"/>
    <w:rsid w:val="00E75FD9"/>
    <w:rsid w:val="00E7768B"/>
    <w:rsid w:val="00E8179E"/>
    <w:rsid w:val="00E85B22"/>
    <w:rsid w:val="00E85DB2"/>
    <w:rsid w:val="00E87112"/>
    <w:rsid w:val="00E87ABC"/>
    <w:rsid w:val="00E9558D"/>
    <w:rsid w:val="00E95F23"/>
    <w:rsid w:val="00E96967"/>
    <w:rsid w:val="00E96E92"/>
    <w:rsid w:val="00E97CB4"/>
    <w:rsid w:val="00EA0A9A"/>
    <w:rsid w:val="00EA1085"/>
    <w:rsid w:val="00EA18C8"/>
    <w:rsid w:val="00EA1DFC"/>
    <w:rsid w:val="00EA40AC"/>
    <w:rsid w:val="00EA4296"/>
    <w:rsid w:val="00EA7AFB"/>
    <w:rsid w:val="00EA7F2A"/>
    <w:rsid w:val="00EB082E"/>
    <w:rsid w:val="00EB134B"/>
    <w:rsid w:val="00EB2E60"/>
    <w:rsid w:val="00EB2FB0"/>
    <w:rsid w:val="00EB4577"/>
    <w:rsid w:val="00EB5C70"/>
    <w:rsid w:val="00EB7109"/>
    <w:rsid w:val="00EB7290"/>
    <w:rsid w:val="00EB7C75"/>
    <w:rsid w:val="00EC1D8C"/>
    <w:rsid w:val="00EC5194"/>
    <w:rsid w:val="00EC64FC"/>
    <w:rsid w:val="00ED04A7"/>
    <w:rsid w:val="00ED0A0A"/>
    <w:rsid w:val="00ED1391"/>
    <w:rsid w:val="00ED14CD"/>
    <w:rsid w:val="00ED47A9"/>
    <w:rsid w:val="00ED48B0"/>
    <w:rsid w:val="00EE12C9"/>
    <w:rsid w:val="00EE7207"/>
    <w:rsid w:val="00EF0243"/>
    <w:rsid w:val="00EF12E8"/>
    <w:rsid w:val="00EF31D4"/>
    <w:rsid w:val="00EF3B93"/>
    <w:rsid w:val="00EF6258"/>
    <w:rsid w:val="00EF6435"/>
    <w:rsid w:val="00EF6752"/>
    <w:rsid w:val="00EF6A9D"/>
    <w:rsid w:val="00EF6E8B"/>
    <w:rsid w:val="00EF7C07"/>
    <w:rsid w:val="00F00C9D"/>
    <w:rsid w:val="00F015FD"/>
    <w:rsid w:val="00F023C8"/>
    <w:rsid w:val="00F02806"/>
    <w:rsid w:val="00F03751"/>
    <w:rsid w:val="00F03E5E"/>
    <w:rsid w:val="00F04026"/>
    <w:rsid w:val="00F046B0"/>
    <w:rsid w:val="00F04ED8"/>
    <w:rsid w:val="00F05E05"/>
    <w:rsid w:val="00F07031"/>
    <w:rsid w:val="00F07110"/>
    <w:rsid w:val="00F12C44"/>
    <w:rsid w:val="00F139C1"/>
    <w:rsid w:val="00F14500"/>
    <w:rsid w:val="00F17DE0"/>
    <w:rsid w:val="00F2142C"/>
    <w:rsid w:val="00F21594"/>
    <w:rsid w:val="00F219C5"/>
    <w:rsid w:val="00F232F4"/>
    <w:rsid w:val="00F24ADA"/>
    <w:rsid w:val="00F27C6F"/>
    <w:rsid w:val="00F32305"/>
    <w:rsid w:val="00F338BE"/>
    <w:rsid w:val="00F33B65"/>
    <w:rsid w:val="00F344F5"/>
    <w:rsid w:val="00F363D6"/>
    <w:rsid w:val="00F4165B"/>
    <w:rsid w:val="00F42058"/>
    <w:rsid w:val="00F4217A"/>
    <w:rsid w:val="00F4685A"/>
    <w:rsid w:val="00F50DEE"/>
    <w:rsid w:val="00F51AB1"/>
    <w:rsid w:val="00F51B2F"/>
    <w:rsid w:val="00F53D12"/>
    <w:rsid w:val="00F53EC4"/>
    <w:rsid w:val="00F56C59"/>
    <w:rsid w:val="00F56EE0"/>
    <w:rsid w:val="00F60A8F"/>
    <w:rsid w:val="00F60C5D"/>
    <w:rsid w:val="00F60DB9"/>
    <w:rsid w:val="00F61C14"/>
    <w:rsid w:val="00F63F27"/>
    <w:rsid w:val="00F64455"/>
    <w:rsid w:val="00F65C1E"/>
    <w:rsid w:val="00F65F0D"/>
    <w:rsid w:val="00F70426"/>
    <w:rsid w:val="00F70BDD"/>
    <w:rsid w:val="00F731A4"/>
    <w:rsid w:val="00F74686"/>
    <w:rsid w:val="00F757B1"/>
    <w:rsid w:val="00F773E8"/>
    <w:rsid w:val="00F77F71"/>
    <w:rsid w:val="00F80344"/>
    <w:rsid w:val="00F8171D"/>
    <w:rsid w:val="00F85E5B"/>
    <w:rsid w:val="00F910BB"/>
    <w:rsid w:val="00F9166C"/>
    <w:rsid w:val="00F91B9F"/>
    <w:rsid w:val="00F926CF"/>
    <w:rsid w:val="00F92D5B"/>
    <w:rsid w:val="00F938C2"/>
    <w:rsid w:val="00F93C8D"/>
    <w:rsid w:val="00F942E8"/>
    <w:rsid w:val="00F947F4"/>
    <w:rsid w:val="00F95EC1"/>
    <w:rsid w:val="00F9686A"/>
    <w:rsid w:val="00F96DEA"/>
    <w:rsid w:val="00FA3EEC"/>
    <w:rsid w:val="00FA4834"/>
    <w:rsid w:val="00FA68CB"/>
    <w:rsid w:val="00FA77C1"/>
    <w:rsid w:val="00FB01C6"/>
    <w:rsid w:val="00FB175A"/>
    <w:rsid w:val="00FB4591"/>
    <w:rsid w:val="00FB4EE7"/>
    <w:rsid w:val="00FB61A9"/>
    <w:rsid w:val="00FB68A0"/>
    <w:rsid w:val="00FB729B"/>
    <w:rsid w:val="00FC17B5"/>
    <w:rsid w:val="00FC1D75"/>
    <w:rsid w:val="00FC2C2D"/>
    <w:rsid w:val="00FC4BBB"/>
    <w:rsid w:val="00FD065A"/>
    <w:rsid w:val="00FD111E"/>
    <w:rsid w:val="00FD1ED4"/>
    <w:rsid w:val="00FD2407"/>
    <w:rsid w:val="00FD306A"/>
    <w:rsid w:val="00FD36D9"/>
    <w:rsid w:val="00FD4651"/>
    <w:rsid w:val="00FD57F5"/>
    <w:rsid w:val="00FD7DC7"/>
    <w:rsid w:val="00FD7E58"/>
    <w:rsid w:val="00FE00BA"/>
    <w:rsid w:val="00FE0A31"/>
    <w:rsid w:val="00FE0DB5"/>
    <w:rsid w:val="00FE1E37"/>
    <w:rsid w:val="00FE3EEB"/>
    <w:rsid w:val="00FE446D"/>
    <w:rsid w:val="00FE5699"/>
    <w:rsid w:val="00FE697B"/>
    <w:rsid w:val="00FE7AF7"/>
    <w:rsid w:val="00FF1561"/>
    <w:rsid w:val="00FF23FF"/>
    <w:rsid w:val="021F51CD"/>
    <w:rsid w:val="02A57FA3"/>
    <w:rsid w:val="02C7B9E3"/>
    <w:rsid w:val="03931CDA"/>
    <w:rsid w:val="03F6BEEB"/>
    <w:rsid w:val="04B3ECA6"/>
    <w:rsid w:val="07123536"/>
    <w:rsid w:val="0879BBF8"/>
    <w:rsid w:val="09E4FA04"/>
    <w:rsid w:val="0B6D0DF0"/>
    <w:rsid w:val="0BD1EAD7"/>
    <w:rsid w:val="0C2A1CBF"/>
    <w:rsid w:val="0CA83689"/>
    <w:rsid w:val="0F274A9F"/>
    <w:rsid w:val="0F6A1589"/>
    <w:rsid w:val="10DD6D35"/>
    <w:rsid w:val="11DC4F74"/>
    <w:rsid w:val="1329388A"/>
    <w:rsid w:val="14C508EB"/>
    <w:rsid w:val="1608C136"/>
    <w:rsid w:val="1A19E842"/>
    <w:rsid w:val="1A7E33F0"/>
    <w:rsid w:val="1B468CF8"/>
    <w:rsid w:val="1EDAB874"/>
    <w:rsid w:val="1F9BB4B4"/>
    <w:rsid w:val="2001A007"/>
    <w:rsid w:val="200A7D5E"/>
    <w:rsid w:val="201CE704"/>
    <w:rsid w:val="20807666"/>
    <w:rsid w:val="20999BB2"/>
    <w:rsid w:val="218057A5"/>
    <w:rsid w:val="218A6396"/>
    <w:rsid w:val="222436BF"/>
    <w:rsid w:val="22E4D470"/>
    <w:rsid w:val="23F1F196"/>
    <w:rsid w:val="24E7F9B4"/>
    <w:rsid w:val="25A6EA54"/>
    <w:rsid w:val="269E4FF1"/>
    <w:rsid w:val="2742BAB5"/>
    <w:rsid w:val="29F8FC34"/>
    <w:rsid w:val="2A89386E"/>
    <w:rsid w:val="2AE1B193"/>
    <w:rsid w:val="2D08F1B1"/>
    <w:rsid w:val="2DFE0C27"/>
    <w:rsid w:val="2F10DDFF"/>
    <w:rsid w:val="2F7A762F"/>
    <w:rsid w:val="3003D8CB"/>
    <w:rsid w:val="305B8BD0"/>
    <w:rsid w:val="335FF455"/>
    <w:rsid w:val="349AABFA"/>
    <w:rsid w:val="36367C5B"/>
    <w:rsid w:val="3A91EA9F"/>
    <w:rsid w:val="3C29EA35"/>
    <w:rsid w:val="3E0B2592"/>
    <w:rsid w:val="412E03CD"/>
    <w:rsid w:val="420E4BAB"/>
    <w:rsid w:val="43D2DF31"/>
    <w:rsid w:val="44298A4C"/>
    <w:rsid w:val="4438789D"/>
    <w:rsid w:val="455C134B"/>
    <w:rsid w:val="4616CFAF"/>
    <w:rsid w:val="473C9AD0"/>
    <w:rsid w:val="47A09257"/>
    <w:rsid w:val="48307482"/>
    <w:rsid w:val="49906A6A"/>
    <w:rsid w:val="49C1A650"/>
    <w:rsid w:val="4A0000FB"/>
    <w:rsid w:val="4B30CD57"/>
    <w:rsid w:val="4B739B35"/>
    <w:rsid w:val="4B8F259E"/>
    <w:rsid w:val="4BF9EFAD"/>
    <w:rsid w:val="4ED34867"/>
    <w:rsid w:val="4ED9FDE3"/>
    <w:rsid w:val="500521D2"/>
    <w:rsid w:val="5516E510"/>
    <w:rsid w:val="57C07050"/>
    <w:rsid w:val="5894A801"/>
    <w:rsid w:val="5B71D9B1"/>
    <w:rsid w:val="5BDCFD85"/>
    <w:rsid w:val="5CBB5B51"/>
    <w:rsid w:val="5E16BABA"/>
    <w:rsid w:val="5E2DE52B"/>
    <w:rsid w:val="5FEA4185"/>
    <w:rsid w:val="6029A53D"/>
    <w:rsid w:val="606874AE"/>
    <w:rsid w:val="64806C98"/>
    <w:rsid w:val="64E60604"/>
    <w:rsid w:val="65049EBA"/>
    <w:rsid w:val="65128837"/>
    <w:rsid w:val="6814FA66"/>
    <w:rsid w:val="6BA33ACA"/>
    <w:rsid w:val="6BB7DD6A"/>
    <w:rsid w:val="6C3DF2EF"/>
    <w:rsid w:val="6D9D3899"/>
    <w:rsid w:val="6F5F6AD0"/>
    <w:rsid w:val="70B62DC4"/>
    <w:rsid w:val="70D56D49"/>
    <w:rsid w:val="75A8DE6C"/>
    <w:rsid w:val="784707E9"/>
    <w:rsid w:val="7A63742B"/>
    <w:rsid w:val="7A6532DD"/>
    <w:rsid w:val="7AD81000"/>
    <w:rsid w:val="7BA13351"/>
    <w:rsid w:val="7E0FB0C2"/>
    <w:rsid w:val="7E5A1760"/>
    <w:rsid w:val="7E77FFCF"/>
    <w:rsid w:val="7ED37BC1"/>
    <w:rsid w:val="7F3698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DC34C74"/>
  <w15:docId w15:val="{6F0B24E6-4C90-4862-9083-ED1B25E6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21CA"/>
    <w:rPr>
      <w:color w:val="39464E" w:themeColor="text1"/>
      <w:spacing w:val="-1"/>
    </w:rPr>
  </w:style>
  <w:style w:type="paragraph" w:styleId="Heading1">
    <w:name w:val="heading 1"/>
    <w:basedOn w:val="BodyText"/>
    <w:next w:val="BodyText"/>
    <w:qFormat/>
    <w:rsid w:val="003929D3"/>
    <w:pPr>
      <w:keepNext/>
      <w:spacing w:before="0" w:after="140" w:line="260" w:lineRule="exact"/>
      <w:outlineLvl w:val="0"/>
    </w:pPr>
    <w:rPr>
      <w:b/>
      <w:color w:val="66AC47" w:themeColor="accent2"/>
      <w:spacing w:val="-2"/>
      <w:sz w:val="32"/>
    </w:rPr>
  </w:style>
  <w:style w:type="paragraph" w:styleId="Heading2">
    <w:name w:val="heading 2"/>
    <w:basedOn w:val="BodyText"/>
    <w:next w:val="BodyText"/>
    <w:qFormat/>
    <w:rsid w:val="00E87ABC"/>
    <w:pPr>
      <w:keepNext/>
      <w:spacing w:before="240" w:line="220" w:lineRule="exact"/>
      <w:outlineLvl w:val="1"/>
    </w:pPr>
    <w:rPr>
      <w:b/>
      <w:noProof/>
      <w:color w:val="00ADDC" w:themeColor="text2"/>
      <w:spacing w:val="0"/>
      <w:sz w:val="26"/>
    </w:rPr>
  </w:style>
  <w:style w:type="paragraph" w:styleId="Heading3">
    <w:name w:val="heading 3"/>
    <w:basedOn w:val="Normal"/>
    <w:next w:val="BodyText"/>
    <w:link w:val="Heading3Char"/>
    <w:qFormat/>
    <w:rsid w:val="003929D3"/>
    <w:pPr>
      <w:keepNext/>
      <w:spacing w:before="280" w:after="120" w:line="220" w:lineRule="exact"/>
      <w:outlineLvl w:val="2"/>
    </w:pPr>
    <w:rPr>
      <w:b/>
      <w:noProof/>
      <w:sz w:val="22"/>
    </w:rPr>
  </w:style>
  <w:style w:type="paragraph" w:styleId="Heading4">
    <w:name w:val="heading 4"/>
    <w:basedOn w:val="Normal"/>
    <w:next w:val="BodyText"/>
    <w:link w:val="Heading4Char"/>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C45B75"/>
    <w:pPr>
      <w:spacing w:before="120" w:after="120"/>
    </w:pPr>
    <w:rPr>
      <w:sz w:val="20"/>
    </w:rPr>
  </w:style>
  <w:style w:type="character" w:customStyle="1" w:styleId="BodyTextChar">
    <w:name w:val="Body Text Char"/>
    <w:basedOn w:val="DefaultParagraphFont"/>
    <w:link w:val="BodyText"/>
    <w:rsid w:val="00C45B75"/>
    <w:rPr>
      <w:color w:val="39464E" w:themeColor="text1"/>
      <w:spacing w:val="-1"/>
      <w:sz w:val="20"/>
    </w:rPr>
  </w:style>
  <w:style w:type="paragraph" w:styleId="ListBullet">
    <w:name w:val="List Bullet"/>
    <w:basedOn w:val="BodyText"/>
    <w:qFormat/>
    <w:rsid w:val="00414A3A"/>
    <w:pPr>
      <w:numPr>
        <w:numId w:val="18"/>
      </w:numPr>
      <w:tabs>
        <w:tab w:val="clear" w:pos="284"/>
      </w:tabs>
      <w:ind w:left="284" w:hanging="284"/>
    </w:pPr>
  </w:style>
  <w:style w:type="paragraph" w:styleId="ListBullet2">
    <w:name w:val="List Bullet 2"/>
    <w:basedOn w:val="ListBullet"/>
    <w:qFormat/>
    <w:rsid w:val="00414A3A"/>
    <w:pPr>
      <w:numPr>
        <w:ilvl w:val="1"/>
      </w:numPr>
      <w:tabs>
        <w:tab w:val="clear" w:pos="454"/>
      </w:tabs>
      <w:spacing w:before="0" w:after="60"/>
      <w:ind w:left="709" w:hanging="340"/>
    </w:pPr>
  </w:style>
  <w:style w:type="paragraph" w:styleId="ListBullet3">
    <w:name w:val="List Bullet 3"/>
    <w:basedOn w:val="ListBullet2"/>
    <w:qFormat/>
    <w:rsid w:val="00414A3A"/>
    <w:pPr>
      <w:numPr>
        <w:ilvl w:val="2"/>
        <w:numId w:val="30"/>
      </w:numPr>
      <w:tabs>
        <w:tab w:val="clear" w:pos="624"/>
      </w:tabs>
      <w:spacing w:before="120" w:after="120"/>
      <w:ind w:left="284" w:hanging="284"/>
    </w:pPr>
  </w:style>
  <w:style w:type="paragraph" w:styleId="ListNumber">
    <w:name w:val="List Number"/>
    <w:basedOn w:val="BodyText"/>
    <w:qFormat/>
    <w:rsid w:val="00FC2C2D"/>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373652"/>
    <w:pPr>
      <w:spacing w:before="220" w:after="220"/>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373652"/>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uiPriority w:val="11"/>
    <w:qFormat/>
    <w:rsid w:val="005158D6"/>
    <w:pPr>
      <w:numPr>
        <w:ilvl w:val="1"/>
      </w:numPr>
      <w:spacing w:after="360"/>
    </w:pPr>
    <w:rPr>
      <w:rFonts w:eastAsiaTheme="minorEastAsia" w:cstheme="minorBidi"/>
      <w:color w:val="00ADDC" w:themeColor="accent1"/>
      <w:spacing w:val="2"/>
      <w:sz w:val="32"/>
      <w:szCs w:val="22"/>
    </w:rPr>
  </w:style>
  <w:style w:type="character" w:customStyle="1" w:styleId="SubtitleChar">
    <w:name w:val="Subtitle Char"/>
    <w:basedOn w:val="DefaultParagraphFont"/>
    <w:link w:val="Subtitle"/>
    <w:uiPriority w:val="11"/>
    <w:rsid w:val="005158D6"/>
    <w:rPr>
      <w:rFonts w:eastAsiaTheme="minorEastAsia" w:cstheme="minorBidi"/>
      <w:color w:val="00ADDC" w:themeColor="accent1"/>
      <w:spacing w:val="2"/>
      <w:sz w:val="32"/>
      <w:szCs w:val="22"/>
    </w:rPr>
  </w:style>
  <w:style w:type="paragraph" w:customStyle="1" w:styleId="Introduction">
    <w:name w:val="Introduction"/>
    <w:basedOn w:val="Normal"/>
    <w:qFormat/>
    <w:rsid w:val="005158D6"/>
    <w:pPr>
      <w:spacing w:after="160" w:line="228" w:lineRule="auto"/>
      <w:ind w:right="113"/>
    </w:pPr>
    <w:rPr>
      <w:color w:val="66AC47" w:themeColor="accent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2E7772"/>
    <w:pPr>
      <w:spacing w:before="160" w:after="100"/>
      <w:outlineLvl w:val="9"/>
    </w:pPr>
    <w:rPr>
      <w:noProof/>
      <w:color w:val="00ADDC" w:themeColor="text2"/>
      <w:sz w:val="26"/>
    </w:rPr>
  </w:style>
  <w:style w:type="paragraph" w:customStyle="1" w:styleId="xInfoHeading2">
    <w:name w:val="xInfo Heading 2"/>
    <w:basedOn w:val="Heading2"/>
    <w:qFormat/>
    <w:rsid w:val="002E7772"/>
    <w:pPr>
      <w:spacing w:before="80" w:after="0"/>
    </w:pPr>
    <w:rPr>
      <w:color w:val="39464E" w:themeColor="text1"/>
      <w:sz w:val="22"/>
    </w:rPr>
  </w:style>
  <w:style w:type="paragraph" w:customStyle="1" w:styleId="xInfoBodyText">
    <w:name w:val="xInfo Body Text"/>
    <w:basedOn w:val="Normal"/>
    <w:qFormat/>
    <w:rsid w:val="00D5777E"/>
    <w:rPr>
      <w:noProof/>
      <w:sz w:val="20"/>
      <w:szCs w:val="20"/>
    </w:rPr>
  </w:style>
  <w:style w:type="paragraph" w:customStyle="1" w:styleId="Image">
    <w:name w:val="Image"/>
    <w:basedOn w:val="BodyText"/>
    <w:next w:val="BodyText"/>
    <w:qFormat/>
    <w:rsid w:val="00554725"/>
    <w:pPr>
      <w:spacing w:before="240" w:after="400"/>
    </w:pPr>
  </w:style>
  <w:style w:type="paragraph" w:styleId="Caption">
    <w:name w:val="caption"/>
    <w:basedOn w:val="Normal"/>
    <w:next w:val="Normal"/>
    <w:unhideWhenUsed/>
    <w:qFormat/>
    <w:rsid w:val="006414C9"/>
    <w:pPr>
      <w:spacing w:after="160"/>
    </w:pPr>
    <w:rPr>
      <w:iCs/>
      <w:sz w:val="14"/>
    </w:rPr>
  </w:style>
  <w:style w:type="character" w:styleId="CommentReference">
    <w:name w:val="annotation reference"/>
    <w:basedOn w:val="DefaultParagraphFont"/>
    <w:semiHidden/>
    <w:unhideWhenUsed/>
    <w:rsid w:val="008219FB"/>
    <w:rPr>
      <w:sz w:val="16"/>
      <w:szCs w:val="16"/>
    </w:rPr>
  </w:style>
  <w:style w:type="paragraph" w:styleId="CommentText">
    <w:name w:val="annotation text"/>
    <w:basedOn w:val="Normal"/>
    <w:link w:val="CommentTextChar"/>
    <w:semiHidden/>
    <w:unhideWhenUsed/>
    <w:rsid w:val="008219FB"/>
    <w:rPr>
      <w:sz w:val="20"/>
      <w:szCs w:val="20"/>
    </w:rPr>
  </w:style>
  <w:style w:type="character" w:customStyle="1" w:styleId="CommentTextChar">
    <w:name w:val="Comment Text Char"/>
    <w:basedOn w:val="DefaultParagraphFont"/>
    <w:link w:val="CommentText"/>
    <w:semiHidden/>
    <w:rsid w:val="008219FB"/>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8219FB"/>
    <w:rPr>
      <w:b/>
      <w:bCs/>
    </w:rPr>
  </w:style>
  <w:style w:type="character" w:customStyle="1" w:styleId="CommentSubjectChar">
    <w:name w:val="Comment Subject Char"/>
    <w:basedOn w:val="CommentTextChar"/>
    <w:link w:val="CommentSubject"/>
    <w:semiHidden/>
    <w:rsid w:val="008219FB"/>
    <w:rPr>
      <w:b/>
      <w:bCs/>
      <w:color w:val="39464E" w:themeColor="text1"/>
      <w:spacing w:val="-1"/>
      <w:sz w:val="20"/>
      <w:szCs w:val="20"/>
    </w:rPr>
  </w:style>
  <w:style w:type="paragraph" w:customStyle="1" w:styleId="Subtitle2">
    <w:name w:val="Subtitle 2"/>
    <w:basedOn w:val="Normal"/>
    <w:qFormat/>
    <w:rsid w:val="00D8653F"/>
    <w:pPr>
      <w:spacing w:after="360"/>
      <w:contextualSpacing/>
    </w:pPr>
    <w:rPr>
      <w:b/>
      <w:color w:val="00ADDC" w:themeColor="text2"/>
      <w:sz w:val="24"/>
    </w:rPr>
  </w:style>
  <w:style w:type="paragraph" w:styleId="Date">
    <w:name w:val="Date"/>
    <w:basedOn w:val="Normal"/>
    <w:next w:val="Normal"/>
    <w:link w:val="DateChar"/>
    <w:rsid w:val="00D8653F"/>
    <w:pPr>
      <w:spacing w:before="260" w:line="280" w:lineRule="atLeast"/>
      <w:contextualSpacing/>
    </w:pPr>
    <w:rPr>
      <w:color w:val="00ADDC" w:themeColor="text2"/>
      <w:sz w:val="22"/>
    </w:rPr>
  </w:style>
  <w:style w:type="character" w:customStyle="1" w:styleId="DateChar">
    <w:name w:val="Date Char"/>
    <w:basedOn w:val="DefaultParagraphFont"/>
    <w:link w:val="Date"/>
    <w:rsid w:val="00D8653F"/>
    <w:rPr>
      <w:color w:val="00ADDC" w:themeColor="text2"/>
      <w:spacing w:val="-1"/>
      <w:sz w:val="22"/>
    </w:rPr>
  </w:style>
  <w:style w:type="paragraph" w:customStyle="1" w:styleId="xParaSpacer">
    <w:name w:val="xParaSpacer"/>
    <w:basedOn w:val="BodyText"/>
    <w:next w:val="BodyText"/>
    <w:qFormat/>
    <w:rsid w:val="00952FDC"/>
  </w:style>
  <w:style w:type="paragraph" w:customStyle="1" w:styleId="PullOutText">
    <w:name w:val="Pull Out Text"/>
    <w:basedOn w:val="Normal"/>
    <w:qFormat/>
    <w:rsid w:val="004D6456"/>
    <w:pPr>
      <w:spacing w:before="240" w:after="240" w:line="300" w:lineRule="exact"/>
      <w:contextualSpacing/>
    </w:pPr>
    <w:rPr>
      <w:noProof/>
      <w:color w:val="66AC47" w:themeColor="accent2"/>
      <w:sz w:val="30"/>
    </w:rPr>
  </w:style>
  <w:style w:type="character" w:customStyle="1" w:styleId="Heading3Char">
    <w:name w:val="Heading 3 Char"/>
    <w:basedOn w:val="DefaultParagraphFont"/>
    <w:link w:val="Heading3"/>
    <w:rsid w:val="00925702"/>
    <w:rPr>
      <w:b/>
      <w:noProof/>
      <w:color w:val="39464E" w:themeColor="text1"/>
      <w:spacing w:val="-1"/>
      <w:sz w:val="22"/>
    </w:rPr>
  </w:style>
  <w:style w:type="character" w:styleId="Hyperlink">
    <w:name w:val="Hyperlink"/>
    <w:uiPriority w:val="99"/>
    <w:unhideWhenUsed/>
    <w:rsid w:val="00925702"/>
    <w:rPr>
      <w:color w:val="0000FF"/>
      <w:u w:val="single"/>
    </w:rPr>
  </w:style>
  <w:style w:type="character" w:customStyle="1" w:styleId="Heading4Char">
    <w:name w:val="Heading 4 Char"/>
    <w:basedOn w:val="DefaultParagraphFont"/>
    <w:link w:val="Heading4"/>
    <w:rsid w:val="00925702"/>
    <w:rPr>
      <w:bCs/>
      <w:color w:val="39464E" w:themeColor="text1"/>
      <w:spacing w:val="10"/>
      <w:szCs w:val="28"/>
    </w:rPr>
  </w:style>
  <w:style w:type="paragraph" w:styleId="ListParagraph">
    <w:name w:val="List Paragraph"/>
    <w:basedOn w:val="Normal"/>
    <w:uiPriority w:val="34"/>
    <w:qFormat/>
    <w:rsid w:val="00925702"/>
    <w:pPr>
      <w:ind w:left="720"/>
      <w:contextualSpacing/>
    </w:pPr>
    <w:rPr>
      <w:rFonts w:ascii="Arial" w:eastAsiaTheme="minorHAnsi" w:hAnsi="Arial" w:cstheme="minorBidi"/>
      <w:color w:val="auto"/>
      <w:spacing w:val="0"/>
      <w:sz w:val="22"/>
      <w:szCs w:val="24"/>
      <w:lang w:eastAsia="en-US"/>
    </w:rPr>
  </w:style>
  <w:style w:type="paragraph" w:customStyle="1" w:styleId="paragraph">
    <w:name w:val="paragraph"/>
    <w:basedOn w:val="Normal"/>
    <w:rsid w:val="004B4813"/>
    <w:pPr>
      <w:spacing w:before="100" w:beforeAutospacing="1" w:after="100" w:afterAutospacing="1"/>
    </w:pPr>
    <w:rPr>
      <w:rFonts w:ascii="Times New Roman" w:hAnsi="Times New Roman"/>
      <w:color w:val="auto"/>
      <w:spacing w:val="0"/>
      <w:sz w:val="24"/>
      <w:szCs w:val="24"/>
    </w:rPr>
  </w:style>
  <w:style w:type="character" w:customStyle="1" w:styleId="normaltextrun">
    <w:name w:val="normaltextrun"/>
    <w:basedOn w:val="DefaultParagraphFont"/>
    <w:rsid w:val="004B4813"/>
  </w:style>
  <w:style w:type="character" w:customStyle="1" w:styleId="eop">
    <w:name w:val="eop"/>
    <w:basedOn w:val="DefaultParagraphFont"/>
    <w:rsid w:val="004B4813"/>
  </w:style>
  <w:style w:type="character" w:customStyle="1" w:styleId="spellingerror">
    <w:name w:val="spellingerror"/>
    <w:basedOn w:val="DefaultParagraphFont"/>
    <w:rsid w:val="004B4813"/>
  </w:style>
  <w:style w:type="paragraph" w:customStyle="1" w:styleId="REPORT">
    <w:name w:val="REPORT"/>
    <w:basedOn w:val="Normal"/>
    <w:qFormat/>
    <w:rsid w:val="00E262F4"/>
    <w:pPr>
      <w:spacing w:before="120"/>
      <w:ind w:left="-426"/>
    </w:pPr>
    <w:rPr>
      <w:rFonts w:ascii="Calibri" w:eastAsia="Cambria" w:hAnsi="Calibri" w:cstheme="minorBidi"/>
      <w:b/>
      <w:noProof/>
      <w:color w:val="3F9C35"/>
      <w:spacing w:val="0"/>
      <w:sz w:val="28"/>
      <w:szCs w:val="24"/>
      <w:lang w:val="en-US" w:eastAsia="en-US"/>
    </w:rPr>
  </w:style>
  <w:style w:type="paragraph" w:customStyle="1" w:styleId="ReportsTitle">
    <w:name w:val="Reports Title"/>
    <w:basedOn w:val="Title"/>
    <w:link w:val="ReportsTitleChar"/>
    <w:qFormat/>
    <w:rsid w:val="00E262F4"/>
    <w:pPr>
      <w:spacing w:before="0" w:after="120"/>
      <w:ind w:left="-426"/>
      <w:contextualSpacing w:val="0"/>
    </w:pPr>
    <w:rPr>
      <w:rFonts w:eastAsia="Cambria"/>
      <w:noProof/>
      <w:color w:val="718998" w:themeColor="text1" w:themeTint="A6"/>
      <w:spacing w:val="5"/>
      <w:sz w:val="36"/>
      <w:szCs w:val="52"/>
      <w:lang w:val="en-US" w:eastAsia="en-US"/>
    </w:rPr>
  </w:style>
  <w:style w:type="character" w:customStyle="1" w:styleId="ReportsTitleChar">
    <w:name w:val="Reports Title Char"/>
    <w:basedOn w:val="TitleChar"/>
    <w:link w:val="ReportsTitle"/>
    <w:rsid w:val="00E262F4"/>
    <w:rPr>
      <w:rFonts w:asciiTheme="majorHAnsi" w:eastAsia="Cambria" w:hAnsiTheme="majorHAnsi" w:cstheme="majorBidi"/>
      <w:b/>
      <w:noProof/>
      <w:color w:val="718998" w:themeColor="text1" w:themeTint="A6"/>
      <w:spacing w:val="5"/>
      <w:kern w:val="28"/>
      <w:sz w:val="36"/>
      <w:szCs w:val="52"/>
      <w:lang w:val="en-US" w:eastAsia="en-US"/>
    </w:rPr>
  </w:style>
  <w:style w:type="character" w:styleId="UnresolvedMention">
    <w:name w:val="Unresolved Mention"/>
    <w:basedOn w:val="DefaultParagraphFont"/>
    <w:uiPriority w:val="99"/>
    <w:semiHidden/>
    <w:unhideWhenUsed/>
    <w:rsid w:val="00EE12C9"/>
    <w:rPr>
      <w:color w:val="605E5C"/>
      <w:shd w:val="clear" w:color="auto" w:fill="E1DFDD"/>
    </w:rPr>
  </w:style>
  <w:style w:type="character" w:styleId="FollowedHyperlink">
    <w:name w:val="FollowedHyperlink"/>
    <w:basedOn w:val="DefaultParagraphFont"/>
    <w:semiHidden/>
    <w:unhideWhenUsed/>
    <w:rsid w:val="003643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5073620">
      <w:bodyDiv w:val="1"/>
      <w:marLeft w:val="0"/>
      <w:marRight w:val="0"/>
      <w:marTop w:val="0"/>
      <w:marBottom w:val="0"/>
      <w:divBdr>
        <w:top w:val="none" w:sz="0" w:space="0" w:color="auto"/>
        <w:left w:val="none" w:sz="0" w:space="0" w:color="auto"/>
        <w:bottom w:val="none" w:sz="0" w:space="0" w:color="auto"/>
        <w:right w:val="none" w:sz="0" w:space="0" w:color="auto"/>
      </w:divBdr>
    </w:div>
    <w:div w:id="659117477">
      <w:bodyDiv w:val="1"/>
      <w:marLeft w:val="0"/>
      <w:marRight w:val="0"/>
      <w:marTop w:val="0"/>
      <w:marBottom w:val="0"/>
      <w:divBdr>
        <w:top w:val="none" w:sz="0" w:space="0" w:color="auto"/>
        <w:left w:val="none" w:sz="0" w:space="0" w:color="auto"/>
        <w:bottom w:val="none" w:sz="0" w:space="0" w:color="auto"/>
        <w:right w:val="none" w:sz="0" w:space="0" w:color="auto"/>
      </w:divBdr>
      <w:divsChild>
        <w:div w:id="1611621656">
          <w:marLeft w:val="0"/>
          <w:marRight w:val="0"/>
          <w:marTop w:val="0"/>
          <w:marBottom w:val="0"/>
          <w:divBdr>
            <w:top w:val="none" w:sz="0" w:space="0" w:color="auto"/>
            <w:left w:val="none" w:sz="0" w:space="0" w:color="auto"/>
            <w:bottom w:val="none" w:sz="0" w:space="0" w:color="auto"/>
            <w:right w:val="none" w:sz="0" w:space="0" w:color="auto"/>
          </w:divBdr>
        </w:div>
        <w:div w:id="1740975160">
          <w:marLeft w:val="0"/>
          <w:marRight w:val="0"/>
          <w:marTop w:val="0"/>
          <w:marBottom w:val="0"/>
          <w:divBdr>
            <w:top w:val="none" w:sz="0" w:space="0" w:color="auto"/>
            <w:left w:val="none" w:sz="0" w:space="0" w:color="auto"/>
            <w:bottom w:val="none" w:sz="0" w:space="0" w:color="auto"/>
            <w:right w:val="none" w:sz="0" w:space="0" w:color="auto"/>
          </w:divBdr>
        </w:div>
        <w:div w:id="136186847">
          <w:marLeft w:val="0"/>
          <w:marRight w:val="0"/>
          <w:marTop w:val="0"/>
          <w:marBottom w:val="0"/>
          <w:divBdr>
            <w:top w:val="none" w:sz="0" w:space="0" w:color="auto"/>
            <w:left w:val="none" w:sz="0" w:space="0" w:color="auto"/>
            <w:bottom w:val="none" w:sz="0" w:space="0" w:color="auto"/>
            <w:right w:val="none" w:sz="0" w:space="0" w:color="auto"/>
          </w:divBdr>
        </w:div>
        <w:div w:id="1653022863">
          <w:marLeft w:val="0"/>
          <w:marRight w:val="0"/>
          <w:marTop w:val="0"/>
          <w:marBottom w:val="0"/>
          <w:divBdr>
            <w:top w:val="none" w:sz="0" w:space="0" w:color="auto"/>
            <w:left w:val="none" w:sz="0" w:space="0" w:color="auto"/>
            <w:bottom w:val="none" w:sz="0" w:space="0" w:color="auto"/>
            <w:right w:val="none" w:sz="0" w:space="0" w:color="auto"/>
          </w:divBdr>
        </w:div>
        <w:div w:id="821042522">
          <w:marLeft w:val="0"/>
          <w:marRight w:val="0"/>
          <w:marTop w:val="0"/>
          <w:marBottom w:val="0"/>
          <w:divBdr>
            <w:top w:val="none" w:sz="0" w:space="0" w:color="auto"/>
            <w:left w:val="none" w:sz="0" w:space="0" w:color="auto"/>
            <w:bottom w:val="none" w:sz="0" w:space="0" w:color="auto"/>
            <w:right w:val="none" w:sz="0" w:space="0" w:color="auto"/>
          </w:divBdr>
        </w:div>
      </w:divsChild>
    </w:div>
    <w:div w:id="1325089957">
      <w:bodyDiv w:val="1"/>
      <w:marLeft w:val="0"/>
      <w:marRight w:val="0"/>
      <w:marTop w:val="0"/>
      <w:marBottom w:val="0"/>
      <w:divBdr>
        <w:top w:val="none" w:sz="0" w:space="0" w:color="auto"/>
        <w:left w:val="none" w:sz="0" w:space="0" w:color="auto"/>
        <w:bottom w:val="none" w:sz="0" w:space="0" w:color="auto"/>
        <w:right w:val="none" w:sz="0" w:space="0" w:color="auto"/>
      </w:divBdr>
    </w:div>
    <w:div w:id="1675498897">
      <w:bodyDiv w:val="1"/>
      <w:marLeft w:val="0"/>
      <w:marRight w:val="0"/>
      <w:marTop w:val="0"/>
      <w:marBottom w:val="0"/>
      <w:divBdr>
        <w:top w:val="none" w:sz="0" w:space="0" w:color="auto"/>
        <w:left w:val="none" w:sz="0" w:space="0" w:color="auto"/>
        <w:bottom w:val="none" w:sz="0" w:space="0" w:color="auto"/>
        <w:right w:val="none" w:sz="0" w:space="0" w:color="auto"/>
      </w:divBdr>
    </w:div>
    <w:div w:id="1775250664">
      <w:bodyDiv w:val="1"/>
      <w:marLeft w:val="0"/>
      <w:marRight w:val="0"/>
      <w:marTop w:val="0"/>
      <w:marBottom w:val="0"/>
      <w:divBdr>
        <w:top w:val="none" w:sz="0" w:space="0" w:color="auto"/>
        <w:left w:val="none" w:sz="0" w:space="0" w:color="auto"/>
        <w:bottom w:val="none" w:sz="0" w:space="0" w:color="auto"/>
        <w:right w:val="none" w:sz="0" w:space="0" w:color="auto"/>
      </w:divBdr>
      <w:divsChild>
        <w:div w:id="1061320958">
          <w:marLeft w:val="0"/>
          <w:marRight w:val="0"/>
          <w:marTop w:val="0"/>
          <w:marBottom w:val="0"/>
          <w:divBdr>
            <w:top w:val="none" w:sz="0" w:space="0" w:color="auto"/>
            <w:left w:val="none" w:sz="0" w:space="0" w:color="auto"/>
            <w:bottom w:val="none" w:sz="0" w:space="0" w:color="auto"/>
            <w:right w:val="none" w:sz="0" w:space="0" w:color="auto"/>
          </w:divBdr>
        </w:div>
        <w:div w:id="509291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hyperlink" Target="https://www.parkconnect.vic.gov.au/vif/" TargetMode="External"/><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settings" Target="settings.xml"/><Relationship Id="rId12" Type="http://schemas.openxmlformats.org/officeDocument/2006/relationships/hyperlink" Target="mailto:VolunteeringFund@parks.vic.gov.au"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rkconnect.vic.gov.a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IGGS\Downloads\Fact%20Sheet%20and%20Newsletter%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6008a89-7cc0-498a-8afe-8c229c5b45b0">
      <UserInfo>
        <DisplayName>Bernice Dowling</DisplayName>
        <AccountId>72</AccountId>
        <AccountType/>
      </UserInfo>
      <UserInfo>
        <DisplayName>Bill Mallinson</DisplayName>
        <AccountId>73</AccountId>
        <AccountType/>
      </UserInfo>
      <UserInfo>
        <DisplayName>Andre Didenkowski</DisplayName>
        <AccountId>37</AccountId>
        <AccountType/>
      </UserInfo>
      <UserInfo>
        <DisplayName>Dean Sutton</DisplayName>
        <AccountId>74</AccountId>
        <AccountType/>
      </UserInfo>
      <UserInfo>
        <DisplayName>Melanie McVey-DiLazzaro</DisplayName>
        <AccountId>75</AccountId>
        <AccountType/>
      </UserInfo>
      <UserInfo>
        <DisplayName>Ashleigh Golledge</DisplayName>
        <AccountId>76</AccountId>
        <AccountType/>
      </UserInfo>
      <UserInfo>
        <DisplayName>James Brincat</DisplayName>
        <AccountId>77</AccountId>
        <AccountType/>
      </UserInfo>
      <UserInfo>
        <DisplayName>Emily Verey</DisplayName>
        <AccountId>78</AccountId>
        <AccountType/>
      </UserInfo>
      <UserInfo>
        <DisplayName>Katrina Lovett</DisplayName>
        <AccountId>79</AccountId>
        <AccountType/>
      </UserInfo>
      <UserInfo>
        <DisplayName>Kim Tully</DisplayName>
        <AccountId>80</AccountId>
        <AccountType/>
      </UserInfo>
      <UserInfo>
        <DisplayName>Nick Jansen</DisplayName>
        <AccountId>81</AccountId>
        <AccountType/>
      </UserInfo>
      <UserInfo>
        <DisplayName>Mike Hayes</DisplayName>
        <AccountId>82</AccountId>
        <AccountType/>
      </UserInfo>
      <UserInfo>
        <DisplayName>Stuart Lardner</DisplayName>
        <AccountId>83</AccountId>
        <AccountType/>
      </UserInfo>
      <UserInfo>
        <DisplayName>Leesa Riley</DisplayName>
        <AccountId>16</AccountId>
        <AccountType/>
      </UserInfo>
      <UserInfo>
        <DisplayName>Drue Shultz</DisplayName>
        <AccountId>21</AccountId>
        <AccountType/>
      </UserInfo>
      <UserInfo>
        <DisplayName>Ashlee Hope</DisplayName>
        <AccountId>22</AccountId>
        <AccountType/>
      </UserInfo>
      <UserInfo>
        <DisplayName>Tony Varcoe</DisplayName>
        <AccountId>55</AccountId>
        <AccountType/>
      </UserInfo>
      <UserInfo>
        <DisplayName>Katherine Dyson</DisplayName>
        <AccountId>12</AccountId>
        <AccountType/>
      </UserInfo>
      <UserInfo>
        <DisplayName>Gail Wright</DisplayName>
        <AccountId>44</AccountId>
        <AccountType/>
      </UserInfo>
      <UserInfo>
        <DisplayName>Carolyn Treby</DisplayName>
        <AccountId>13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C327577511B1143925A87655F6E9A20" ma:contentTypeVersion="13" ma:contentTypeDescription="Create a new document." ma:contentTypeScope="" ma:versionID="9bf84c4855806b03084982589eed07ac">
  <xsd:schema xmlns:xsd="http://www.w3.org/2001/XMLSchema" xmlns:xs="http://www.w3.org/2001/XMLSchema" xmlns:p="http://schemas.microsoft.com/office/2006/metadata/properties" xmlns:ns2="53630367-d947-46b5-974a-7f7dfc81e697" xmlns:ns3="c6008a89-7cc0-498a-8afe-8c229c5b45b0" targetNamespace="http://schemas.microsoft.com/office/2006/metadata/properties" ma:root="true" ma:fieldsID="16eb4c38ba938206dc1fa32579e334f6" ns2:_="" ns3:_="">
    <xsd:import namespace="53630367-d947-46b5-974a-7f7dfc81e697"/>
    <xsd:import namespace="c6008a89-7cc0-498a-8afe-8c229c5b45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630367-d947-46b5-974a-7f7dfc81e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08a89-7cc0-498a-8afe-8c229c5b45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D95502-C717-4DAC-BF3C-C4F2268C7FCD}">
  <ds:schemaRefs>
    <ds:schemaRef ds:uri="http://schemas.microsoft.com/sharepoint/v3/contenttype/forms"/>
  </ds:schemaRefs>
</ds:datastoreItem>
</file>

<file path=customXml/itemProps2.xml><?xml version="1.0" encoding="utf-8"?>
<ds:datastoreItem xmlns:ds="http://schemas.openxmlformats.org/officeDocument/2006/customXml" ds:itemID="{08B0B9C8-D007-4366-96C1-2DEBB0368E0E}">
  <ds:schemaRefs>
    <ds:schemaRef ds:uri="http://schemas.microsoft.com/office/2006/metadata/properties"/>
    <ds:schemaRef ds:uri="http://schemas.microsoft.com/office/infopath/2007/PartnerControls"/>
    <ds:schemaRef ds:uri="c6008a89-7cc0-498a-8afe-8c229c5b45b0"/>
  </ds:schemaRefs>
</ds:datastoreItem>
</file>

<file path=customXml/itemProps3.xml><?xml version="1.0" encoding="utf-8"?>
<ds:datastoreItem xmlns:ds="http://schemas.openxmlformats.org/officeDocument/2006/customXml" ds:itemID="{CA13B9C9-9AA4-4EB2-8BC1-AEEBE3B425F6}">
  <ds:schemaRefs>
    <ds:schemaRef ds:uri="http://schemas.openxmlformats.org/officeDocument/2006/bibliography"/>
  </ds:schemaRefs>
</ds:datastoreItem>
</file>

<file path=customXml/itemProps4.xml><?xml version="1.0" encoding="utf-8"?>
<ds:datastoreItem xmlns:ds="http://schemas.openxmlformats.org/officeDocument/2006/customXml" ds:itemID="{F9B5951D-A767-4105-800C-32A9F1D78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630367-d947-46b5-974a-7f7dfc81e697"/>
    <ds:schemaRef ds:uri="c6008a89-7cc0-498a-8afe-8c229c5b4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Fact Sheet and Newsletter Template</Template>
  <TotalTime>634</TotalTime>
  <Pages>15</Pages>
  <Words>1887</Words>
  <Characters>10756</Characters>
  <Application>Microsoft Office Word</Application>
  <DocSecurity>8</DocSecurity>
  <Lines>89</Lines>
  <Paragraphs>25</Paragraphs>
  <ScaleCrop>false</ScaleCrop>
  <HeadingPairs>
    <vt:vector size="2" baseType="variant">
      <vt:variant>
        <vt:lpstr>Title</vt:lpstr>
      </vt:variant>
      <vt:variant>
        <vt:i4>1</vt:i4>
      </vt:variant>
    </vt:vector>
  </HeadingPairs>
  <TitlesOfParts>
    <vt:vector size="1" baseType="lpstr">
      <vt:lpstr>Fact Sheet and Newsletter Template</vt:lpstr>
    </vt:vector>
  </TitlesOfParts>
  <Company/>
  <LinksUpToDate>false</LinksUpToDate>
  <CharactersWithSpaces>12618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and Newsletter Template</dc:title>
  <dc:creator>Leanne Riggs</dc:creator>
  <cp:keywords>Newsletter template; Template; Fact sheets; templates; template; newsletter</cp:keywords>
  <cp:lastModifiedBy>Leanne Riggs</cp:lastModifiedBy>
  <cp:revision>197</cp:revision>
  <cp:lastPrinted>2015-11-16T05:51:00Z</cp:lastPrinted>
  <dcterms:created xsi:type="dcterms:W3CDTF">2021-02-11T21:30:00Z</dcterms:created>
  <dcterms:modified xsi:type="dcterms:W3CDTF">2021-10-08T01:07:00Z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vt:lpwstr>
  </property>
  <property fmtid="{D5CDD505-2E9C-101B-9397-08002B2CF9AE}" pid="3" name="xMasthead">
    <vt:lpwstr>Fact Sheet</vt:lpwstr>
  </property>
  <property fmtid="{D5CDD505-2E9C-101B-9397-08002B2CF9AE}" pid="4" name="xPVLogoOnly">
    <vt:bool>true</vt:bool>
  </property>
  <property fmtid="{D5CDD505-2E9C-101B-9397-08002B2CF9AE}" pid="5" name="ContentTypeId">
    <vt:lpwstr>0x0101001C327577511B1143925A87655F6E9A20</vt:lpwstr>
  </property>
  <property fmtid="{D5CDD505-2E9C-101B-9397-08002B2CF9AE}" pid="6" name="_dlc_DocIdItemGuid">
    <vt:lpwstr>f28802e3-15bf-4df4-87b4-8446fa74f366</vt:lpwstr>
  </property>
  <property fmtid="{D5CDD505-2E9C-101B-9397-08002B2CF9AE}" pid="7" name="TaxKeyword">
    <vt:lpwstr>3874;#Template|7d4da6e2-b788-4cd4-a282-60a389e81140;#151;#templates|61c6b694-7926-4d24-9afa-798b3647fb75;#181;#template|b987c7e0-6797-4506-8ba4-eb9f44dea024;#1097;#Fact sheets|1f88e3fc-104b-4455-9574-8c4e3811124a;#317;#newsletter|7bfa289a-3647-42cb-b197-5</vt:lpwstr>
  </property>
  <property fmtid="{D5CDD505-2E9C-101B-9397-08002B2CF9AE}" pid="8" name="PVBCS">
    <vt:lpwstr>3811;#Template|7d4da6e2-b788-4cd4-a282-60a389e81140</vt:lpwstr>
  </property>
</Properties>
</file>