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03F8F" w14:textId="50DCFA44" w:rsidR="009D75A4" w:rsidRDefault="00E57078" w:rsidP="00E87ABC">
      <w:pPr>
        <w:pStyle w:val="Heading1"/>
      </w:pPr>
      <w:r>
        <w:t xml:space="preserve">What is an </w:t>
      </w:r>
      <w:r w:rsidR="00E262F4">
        <w:t>auspice?</w:t>
      </w:r>
    </w:p>
    <w:p w14:paraId="65EBC481" w14:textId="4879F51E" w:rsidR="00C32328" w:rsidRDefault="000C7F45" w:rsidP="001D5927">
      <w:pPr>
        <w:pStyle w:val="BodyText"/>
      </w:pPr>
      <w:r w:rsidRPr="49C1A650">
        <w:t xml:space="preserve">If you are not eligible according to the funding guidelines, there is an opportunity to have your project supported </w:t>
      </w:r>
      <w:r w:rsidR="0001406C" w:rsidRPr="49C1A650">
        <w:t xml:space="preserve">(sponsored) </w:t>
      </w:r>
      <w:r w:rsidRPr="49C1A650">
        <w:t xml:space="preserve">by another organisation. This is </w:t>
      </w:r>
      <w:r w:rsidRPr="001D5927">
        <w:t>called</w:t>
      </w:r>
      <w:r w:rsidRPr="49C1A650">
        <w:t xml:space="preserve"> auspicing. </w:t>
      </w:r>
      <w:r w:rsidR="00C32328">
        <w:t xml:space="preserve">You may choose to seek an auspice if you do not meet all of the eligibility </w:t>
      </w:r>
      <w:r w:rsidR="00C32328" w:rsidRPr="00C45B75">
        <w:t>criteria</w:t>
      </w:r>
      <w:r w:rsidR="00C32328">
        <w:t xml:space="preserve"> or would like help managing the funding.</w:t>
      </w:r>
    </w:p>
    <w:p w14:paraId="2D7D5E5B" w14:textId="41023B91" w:rsidR="00017A11" w:rsidRDefault="00623A3C" w:rsidP="005103C3">
      <w:pPr>
        <w:pStyle w:val="BodyText"/>
      </w:pPr>
      <w:r>
        <w:t>In a funding context, a</w:t>
      </w:r>
      <w:r w:rsidR="00E43AC1">
        <w:t>n auspic</w:t>
      </w:r>
      <w:r>
        <w:t>or</w:t>
      </w:r>
      <w:r w:rsidR="00E43AC1">
        <w:t xml:space="preserve"> is an organisation that manages</w:t>
      </w:r>
      <w:r w:rsidR="00AA76C0">
        <w:t xml:space="preserve"> project</w:t>
      </w:r>
      <w:r w:rsidR="00E43AC1">
        <w:t xml:space="preserve"> funding on behalf of a successful applicant</w:t>
      </w:r>
      <w:r>
        <w:t xml:space="preserve"> (auspicee)</w:t>
      </w:r>
      <w:r w:rsidR="00E43AC1">
        <w:t xml:space="preserve">. </w:t>
      </w:r>
      <w:r>
        <w:t>The auspicor</w:t>
      </w:r>
      <w:r w:rsidR="00AA76C0">
        <w:t xml:space="preserve"> will receive and manage the </w:t>
      </w:r>
      <w:r w:rsidR="00E43AC1">
        <w:t xml:space="preserve">funding, while the </w:t>
      </w:r>
      <w:r>
        <w:t xml:space="preserve">auspicee </w:t>
      </w:r>
      <w:r w:rsidR="00E43AC1">
        <w:t>will undertake the project.</w:t>
      </w:r>
      <w:r w:rsidR="00991388">
        <w:t xml:space="preserve"> The auspic</w:t>
      </w:r>
      <w:r>
        <w:t>or takes legal and financial responsibility for the project.</w:t>
      </w:r>
    </w:p>
    <w:p w14:paraId="041367FD" w14:textId="023A7FC2" w:rsidR="005103C3" w:rsidRDefault="00E57078" w:rsidP="009D75A4">
      <w:pPr>
        <w:pStyle w:val="Heading2"/>
      </w:pPr>
      <w:r>
        <w:t xml:space="preserve">Do </w:t>
      </w:r>
      <w:r w:rsidR="4616CFAF">
        <w:t>I</w:t>
      </w:r>
      <w:r>
        <w:t xml:space="preserve"> need </w:t>
      </w:r>
      <w:r w:rsidR="00084C6A">
        <w:t>an</w:t>
      </w:r>
      <w:r w:rsidR="00367D28">
        <w:t xml:space="preserve"> auspice</w:t>
      </w:r>
      <w:r>
        <w:t>?</w:t>
      </w:r>
    </w:p>
    <w:p w14:paraId="7877A9B8" w14:textId="42D3C62D" w:rsidR="04B3ECA6" w:rsidRDefault="00017A11" w:rsidP="002E5242">
      <w:pPr>
        <w:pStyle w:val="BodyText"/>
        <w:tabs>
          <w:tab w:val="left" w:pos="3119"/>
        </w:tabs>
      </w:pPr>
      <w:r>
        <w:t>Are you</w:t>
      </w:r>
      <w:r w:rsidR="04B3ECA6">
        <w:t xml:space="preserve"> incorporated?</w:t>
      </w:r>
      <w:r w:rsidR="002E5242">
        <w:t xml:space="preserve">                           </w:t>
      </w:r>
      <w:r w:rsidR="002E5242">
        <w:tab/>
        <w:t xml:space="preserve">Yes </w:t>
      </w:r>
      <w:sdt>
        <w:sdtPr>
          <w:id w:val="1606694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242">
            <w:rPr>
              <w:rFonts w:ascii="MS Gothic" w:eastAsia="MS Gothic" w:hAnsi="MS Gothic" w:hint="eastAsia"/>
            </w:rPr>
            <w:t>☐</w:t>
          </w:r>
        </w:sdtContent>
      </w:sdt>
      <w:r w:rsidR="002E5242">
        <w:t xml:space="preserve">     No </w:t>
      </w:r>
      <w:sdt>
        <w:sdtPr>
          <w:id w:val="-1930731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242">
            <w:rPr>
              <w:rFonts w:ascii="MS Gothic" w:eastAsia="MS Gothic" w:hAnsi="MS Gothic" w:hint="eastAsia"/>
            </w:rPr>
            <w:t>☐</w:t>
          </w:r>
        </w:sdtContent>
      </w:sdt>
    </w:p>
    <w:p w14:paraId="4B01CAEB" w14:textId="3839BA2E" w:rsidR="04B3ECA6" w:rsidRDefault="00017A11" w:rsidP="002E5242">
      <w:pPr>
        <w:pStyle w:val="BodyText"/>
        <w:tabs>
          <w:tab w:val="left" w:pos="3119"/>
        </w:tabs>
      </w:pPr>
      <w:r>
        <w:t>Do you</w:t>
      </w:r>
      <w:r w:rsidR="04B3ECA6">
        <w:t xml:space="preserve"> have an ABN?</w:t>
      </w:r>
      <w:r w:rsidR="002E5242">
        <w:tab/>
        <w:t xml:space="preserve">Yes </w:t>
      </w:r>
      <w:sdt>
        <w:sdtPr>
          <w:id w:val="48885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242">
            <w:rPr>
              <w:rFonts w:ascii="MS Gothic" w:eastAsia="MS Gothic" w:hAnsi="MS Gothic" w:hint="eastAsia"/>
            </w:rPr>
            <w:t>☐</w:t>
          </w:r>
        </w:sdtContent>
      </w:sdt>
      <w:r w:rsidR="002E5242">
        <w:t xml:space="preserve">     No </w:t>
      </w:r>
      <w:sdt>
        <w:sdtPr>
          <w:id w:val="1805115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242">
            <w:rPr>
              <w:rFonts w:ascii="MS Gothic" w:eastAsia="MS Gothic" w:hAnsi="MS Gothic" w:hint="eastAsia"/>
            </w:rPr>
            <w:t>☐</w:t>
          </w:r>
        </w:sdtContent>
      </w:sdt>
    </w:p>
    <w:p w14:paraId="54554318" w14:textId="1036B3FF" w:rsidR="04B3ECA6" w:rsidRDefault="00017A11" w:rsidP="002E5242">
      <w:pPr>
        <w:pStyle w:val="BodyText"/>
        <w:tabs>
          <w:tab w:val="left" w:pos="3119"/>
        </w:tabs>
      </w:pPr>
      <w:r>
        <w:t>Do you</w:t>
      </w:r>
      <w:r w:rsidR="04B3ECA6">
        <w:t xml:space="preserve"> have a bank account?</w:t>
      </w:r>
      <w:r w:rsidR="002E5242">
        <w:tab/>
        <w:t xml:space="preserve">Yes </w:t>
      </w:r>
      <w:sdt>
        <w:sdtPr>
          <w:id w:val="-156532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242">
            <w:rPr>
              <w:rFonts w:ascii="MS Gothic" w:eastAsia="MS Gothic" w:hAnsi="MS Gothic" w:hint="eastAsia"/>
            </w:rPr>
            <w:t>☐</w:t>
          </w:r>
        </w:sdtContent>
      </w:sdt>
      <w:r w:rsidR="002E5242">
        <w:t xml:space="preserve">     No </w:t>
      </w:r>
      <w:sdt>
        <w:sdtPr>
          <w:id w:val="-1660530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242">
            <w:rPr>
              <w:rFonts w:ascii="MS Gothic" w:eastAsia="MS Gothic" w:hAnsi="MS Gothic" w:hint="eastAsia"/>
            </w:rPr>
            <w:t>☐</w:t>
          </w:r>
        </w:sdtContent>
      </w:sdt>
    </w:p>
    <w:p w14:paraId="571AF361" w14:textId="4297BA98" w:rsidR="00017A11" w:rsidRDefault="002E5242" w:rsidP="70B62DC4">
      <w:pPr>
        <w:pStyle w:val="BodyText"/>
      </w:pPr>
      <w:r>
        <w:t>If you answered ‘</w:t>
      </w:r>
      <w:r w:rsidR="00B338CC">
        <w:t xml:space="preserve">no’ </w:t>
      </w:r>
      <w:r w:rsidR="04B3ECA6">
        <w:t xml:space="preserve">to any of the above questions, </w:t>
      </w:r>
      <w:r w:rsidR="00017A11">
        <w:t>you</w:t>
      </w:r>
      <w:r w:rsidR="04B3ECA6">
        <w:t xml:space="preserve"> will need an auspice to apply to the Volunteering Innovation Fund. </w:t>
      </w:r>
      <w:r w:rsidR="00017A11">
        <w:t>Applicants are able to have an auspice even when eligible to apply</w:t>
      </w:r>
      <w:r w:rsidR="00B70D36">
        <w:t>.</w:t>
      </w:r>
    </w:p>
    <w:p w14:paraId="52464ABE" w14:textId="13FA1D63" w:rsidR="00FC2C2D" w:rsidRDefault="0F6A1589" w:rsidP="00FC2C2D">
      <w:pPr>
        <w:pStyle w:val="Heading2"/>
      </w:pPr>
      <w:r>
        <w:t xml:space="preserve">What if </w:t>
      </w:r>
      <w:r w:rsidR="7E5A1760">
        <w:t>I</w:t>
      </w:r>
      <w:r w:rsidR="00FC2C2D">
        <w:t xml:space="preserve"> partner with an </w:t>
      </w:r>
      <w:r w:rsidR="00B70D36">
        <w:t>organisation</w:t>
      </w:r>
      <w:r w:rsidR="00FC2C2D">
        <w:t>?</w:t>
      </w:r>
    </w:p>
    <w:p w14:paraId="398ACBED" w14:textId="2F3B44C6" w:rsidR="00FC2C2D" w:rsidRDefault="00FC2C2D" w:rsidP="00E57078">
      <w:pPr>
        <w:pStyle w:val="BodyText"/>
      </w:pPr>
      <w:r>
        <w:t>Applicants</w:t>
      </w:r>
      <w:r w:rsidRPr="00FC2C2D">
        <w:t xml:space="preserve"> can partner on projects with other organisations</w:t>
      </w:r>
      <w:r>
        <w:t>,</w:t>
      </w:r>
      <w:r w:rsidRPr="00FC2C2D">
        <w:t xml:space="preserve"> including those that do not meet the eligibility criteria.</w:t>
      </w:r>
      <w:r>
        <w:t xml:space="preserve"> If one of the </w:t>
      </w:r>
      <w:r w:rsidR="00B70D36">
        <w:t xml:space="preserve">partner organisations </w:t>
      </w:r>
      <w:r>
        <w:t>is eligible to apply, they can apply as the ‘</w:t>
      </w:r>
      <w:r w:rsidR="00B70D36">
        <w:t>lead applicant’</w:t>
      </w:r>
      <w:r>
        <w:t xml:space="preserve">. In this instance an auspice is not required. The </w:t>
      </w:r>
      <w:r w:rsidR="00B70D36">
        <w:t xml:space="preserve">lead applicant </w:t>
      </w:r>
      <w:r>
        <w:t>will take legal and financial responsibility for the project.</w:t>
      </w:r>
      <w:r w:rsidR="005E271E">
        <w:t xml:space="preserve"> Include details of all partnering organisations in your application.</w:t>
      </w:r>
    </w:p>
    <w:p w14:paraId="06482318" w14:textId="77777777" w:rsidR="00E57078" w:rsidRPr="00E57078" w:rsidRDefault="00E57078" w:rsidP="00E57078">
      <w:pPr>
        <w:pStyle w:val="BodyText"/>
      </w:pPr>
    </w:p>
    <w:p w14:paraId="78133CFB" w14:textId="2DA3FB6C" w:rsidR="006C5F7C" w:rsidRDefault="00E57078" w:rsidP="00E57078">
      <w:pPr>
        <w:pStyle w:val="Heading1"/>
      </w:pPr>
      <w:r>
        <w:t xml:space="preserve">Who can </w:t>
      </w:r>
      <w:r w:rsidR="001F139B">
        <w:t xml:space="preserve">auspice </w:t>
      </w:r>
      <w:r w:rsidR="02A57FA3">
        <w:t>my</w:t>
      </w:r>
      <w:r w:rsidR="001F139B">
        <w:t xml:space="preserve"> project?</w:t>
      </w:r>
    </w:p>
    <w:p w14:paraId="40658CC1" w14:textId="36B5F01E" w:rsidR="001F139B" w:rsidRDefault="001F139B" w:rsidP="005A4832">
      <w:pPr>
        <w:pStyle w:val="BodyText"/>
      </w:pPr>
      <w:r>
        <w:t>Auspicors under the Volunteering Innovation Fund must:</w:t>
      </w:r>
    </w:p>
    <w:p w14:paraId="51DD3AFD" w14:textId="0FCA3EA4" w:rsidR="001F139B" w:rsidRPr="00FC2C2D" w:rsidRDefault="00B70D36" w:rsidP="00FC2C2D">
      <w:pPr>
        <w:pStyle w:val="ListNumber"/>
      </w:pPr>
      <w:r>
        <w:t>B</w:t>
      </w:r>
      <w:r w:rsidR="001F139B" w:rsidRPr="00FC2C2D">
        <w:t>e either incorporated, a state/lo</w:t>
      </w:r>
      <w:r w:rsidR="0086092B">
        <w:t>cal government body or body corporate</w:t>
      </w:r>
      <w:r w:rsidR="001F139B" w:rsidRPr="00FC2C2D">
        <w:t> </w:t>
      </w:r>
    </w:p>
    <w:p w14:paraId="2F2CD9DF" w14:textId="5CD1E3D5" w:rsidR="001F139B" w:rsidRPr="00FC2C2D" w:rsidRDefault="00B70D36" w:rsidP="00FC2C2D">
      <w:pPr>
        <w:pStyle w:val="ListNumber"/>
      </w:pPr>
      <w:r>
        <w:t>H</w:t>
      </w:r>
      <w:r w:rsidR="001F139B" w:rsidRPr="00FC2C2D">
        <w:t>old personal accident insurance and a minimum of $</w:t>
      </w:r>
      <w:r w:rsidR="001772F9">
        <w:t>1</w:t>
      </w:r>
      <w:r w:rsidR="001F139B" w:rsidRPr="00FC2C2D">
        <w:t>0 million public liability insurance </w:t>
      </w:r>
    </w:p>
    <w:p w14:paraId="66AF114F" w14:textId="7B1E3C70" w:rsidR="001F139B" w:rsidRPr="00FC2C2D" w:rsidRDefault="00B70D36" w:rsidP="00FC2C2D">
      <w:pPr>
        <w:pStyle w:val="ListNumber"/>
      </w:pPr>
      <w:r>
        <w:t>S</w:t>
      </w:r>
      <w:r w:rsidR="001F139B" w:rsidRPr="00FC2C2D">
        <w:t>ign the funding agreement </w:t>
      </w:r>
    </w:p>
    <w:p w14:paraId="6537E09C" w14:textId="5201A1A0" w:rsidR="001F139B" w:rsidRPr="00FC2C2D" w:rsidRDefault="00B70D36" w:rsidP="00FC2C2D">
      <w:pPr>
        <w:pStyle w:val="ListNumber"/>
      </w:pPr>
      <w:r>
        <w:t>R</w:t>
      </w:r>
      <w:r w:rsidR="001F139B" w:rsidRPr="00FC2C2D">
        <w:t xml:space="preserve">eceive the </w:t>
      </w:r>
      <w:r w:rsidR="00AA76C0">
        <w:t>funding</w:t>
      </w:r>
      <w:r w:rsidR="001F139B" w:rsidRPr="00FC2C2D">
        <w:t xml:space="preserve"> to ensure the project can proceed </w:t>
      </w:r>
    </w:p>
    <w:p w14:paraId="2BB0A381" w14:textId="23A26A97" w:rsidR="001F139B" w:rsidRDefault="00B70D36" w:rsidP="00FC2C2D">
      <w:pPr>
        <w:pStyle w:val="ListNumber"/>
      </w:pPr>
      <w:r>
        <w:t>B</w:t>
      </w:r>
      <w:r w:rsidR="001F139B" w:rsidRPr="00FC2C2D">
        <w:t>e accountable for the delivery and reporting of the project</w:t>
      </w:r>
      <w:r>
        <w:t>.</w:t>
      </w:r>
      <w:r w:rsidR="001F139B" w:rsidRPr="00FC2C2D">
        <w:t> </w:t>
      </w:r>
    </w:p>
    <w:p w14:paraId="22EBFE47" w14:textId="56C0E3BB" w:rsidR="001F139B" w:rsidRDefault="001F139B" w:rsidP="001F139B">
      <w:pPr>
        <w:pStyle w:val="Heading2"/>
      </w:pPr>
      <w:r>
        <w:t>Which organisations?</w:t>
      </w:r>
    </w:p>
    <w:p w14:paraId="5C29FAA9" w14:textId="09C3DE6A" w:rsidR="005A4832" w:rsidRDefault="005A4832" w:rsidP="005A4832">
      <w:pPr>
        <w:pStyle w:val="BodyText"/>
      </w:pPr>
      <w:r>
        <w:t xml:space="preserve">The following organisations can auspice a project: </w:t>
      </w:r>
    </w:p>
    <w:p w14:paraId="05F53245" w14:textId="653E2524" w:rsidR="005A4832" w:rsidRDefault="005A4832" w:rsidP="005A4832">
      <w:pPr>
        <w:pStyle w:val="ListBullet3"/>
      </w:pPr>
      <w:r>
        <w:t xml:space="preserve">Volunteer Authorities  </w:t>
      </w:r>
    </w:p>
    <w:p w14:paraId="60CC1A42" w14:textId="3055C39D" w:rsidR="005A4832" w:rsidRDefault="005A4832" w:rsidP="005A4832">
      <w:pPr>
        <w:pStyle w:val="ListBullet3"/>
      </w:pPr>
      <w:r>
        <w:t xml:space="preserve">Industry Bodies  </w:t>
      </w:r>
    </w:p>
    <w:p w14:paraId="6C646341" w14:textId="543070F3" w:rsidR="005A4832" w:rsidRDefault="005A4832" w:rsidP="005A4832">
      <w:pPr>
        <w:pStyle w:val="ListBullet3"/>
      </w:pPr>
      <w:r>
        <w:t>State Government statutory bodies/authorities (excluding Parks Victoria and D</w:t>
      </w:r>
      <w:r w:rsidR="00AA76C0">
        <w:t xml:space="preserve">epartment </w:t>
      </w:r>
      <w:r>
        <w:t>E</w:t>
      </w:r>
      <w:r w:rsidR="00AA76C0">
        <w:t xml:space="preserve">nvironment </w:t>
      </w:r>
      <w:r>
        <w:t>L</w:t>
      </w:r>
      <w:r w:rsidR="00AA76C0">
        <w:t xml:space="preserve">and </w:t>
      </w:r>
      <w:r>
        <w:t>W</w:t>
      </w:r>
      <w:r w:rsidR="00AA76C0">
        <w:t xml:space="preserve">ater and </w:t>
      </w:r>
      <w:r>
        <w:t>P</w:t>
      </w:r>
      <w:r w:rsidR="00AA76C0">
        <w:t>lanning</w:t>
      </w:r>
      <w:r>
        <w:t xml:space="preserve">) </w:t>
      </w:r>
    </w:p>
    <w:p w14:paraId="56E86E86" w14:textId="2297DCBB" w:rsidR="006C5F7C" w:rsidRDefault="005A4832" w:rsidP="005A4832">
      <w:pPr>
        <w:pStyle w:val="ListBullet3"/>
      </w:pPr>
      <w:r>
        <w:t>Local</w:t>
      </w:r>
      <w:r w:rsidR="00AA76C0">
        <w:t xml:space="preserve"> G</w:t>
      </w:r>
      <w:r>
        <w:t>overnment</w:t>
      </w:r>
    </w:p>
    <w:p w14:paraId="5589E623" w14:textId="6CEBC31F" w:rsidR="005103C3" w:rsidRDefault="005103C3" w:rsidP="005103C3">
      <w:pPr>
        <w:pStyle w:val="BodyText"/>
      </w:pPr>
    </w:p>
    <w:p w14:paraId="2BA9634A" w14:textId="35DA1CB7" w:rsidR="001F139B" w:rsidRPr="005103C3" w:rsidRDefault="001F139B" w:rsidP="001F139B">
      <w:pPr>
        <w:pStyle w:val="Heading1"/>
      </w:pPr>
      <w:r>
        <w:t xml:space="preserve">Who can </w:t>
      </w:r>
      <w:r w:rsidR="000C48E4">
        <w:t>I</w:t>
      </w:r>
      <w:r>
        <w:t xml:space="preserve"> ask?</w:t>
      </w:r>
    </w:p>
    <w:p w14:paraId="02BE3B30" w14:textId="5A815531" w:rsidR="000847B6" w:rsidRDefault="000847B6" w:rsidP="00006755">
      <w:pPr>
        <w:pStyle w:val="BodyText"/>
      </w:pPr>
      <w:r>
        <w:t>Applicants can ask any organisation that meets the Volunteering Innovation Fund guidelines. Auspicors should align with the values of the applicant</w:t>
      </w:r>
      <w:r w:rsidR="00420D3C">
        <w:t xml:space="preserve">’s </w:t>
      </w:r>
      <w:r>
        <w:t xml:space="preserve">project. </w:t>
      </w:r>
      <w:r w:rsidR="00102516">
        <w:t xml:space="preserve">It is suggested you </w:t>
      </w:r>
      <w:r w:rsidR="00985D88">
        <w:t>set up a</w:t>
      </w:r>
      <w:r>
        <w:t xml:space="preserve"> written auspicing agreement between the </w:t>
      </w:r>
      <w:r w:rsidR="00420D3C">
        <w:t>organisations</w:t>
      </w:r>
      <w:r>
        <w:t>, outlining the roles and responsibilities of each party.</w:t>
      </w:r>
      <w:r w:rsidR="00102516">
        <w:t xml:space="preserve"> </w:t>
      </w:r>
      <w:r w:rsidR="00AB1B4A">
        <w:t xml:space="preserve">This </w:t>
      </w:r>
      <w:r w:rsidR="00420D3C">
        <w:t xml:space="preserve">agreement </w:t>
      </w:r>
      <w:r w:rsidR="001635C8">
        <w:t xml:space="preserve">is </w:t>
      </w:r>
      <w:r w:rsidR="00AB1B4A">
        <w:t>the responsibility of the applicant.</w:t>
      </w:r>
    </w:p>
    <w:p w14:paraId="6F0C5A3C" w14:textId="023B948D" w:rsidR="001F139B" w:rsidRDefault="001F139B" w:rsidP="00006755">
      <w:pPr>
        <w:pStyle w:val="BodyText"/>
      </w:pPr>
    </w:p>
    <w:p w14:paraId="42BE89CA" w14:textId="52A18E8E" w:rsidR="000847B6" w:rsidRDefault="000847B6" w:rsidP="000847B6">
      <w:pPr>
        <w:pStyle w:val="Heading1"/>
      </w:pPr>
      <w:r>
        <w:t xml:space="preserve">Further </w:t>
      </w:r>
      <w:r w:rsidR="00420D3C">
        <w:t>information</w:t>
      </w:r>
    </w:p>
    <w:p w14:paraId="3432110B" w14:textId="1E4DD4B8" w:rsidR="000847B6" w:rsidRDefault="000847B6" w:rsidP="00006755">
      <w:pPr>
        <w:pStyle w:val="BodyText"/>
      </w:pPr>
      <w:r>
        <w:t xml:space="preserve">You can find further information </w:t>
      </w:r>
      <w:r w:rsidR="0010465E">
        <w:t xml:space="preserve">on auspicing </w:t>
      </w:r>
      <w:r>
        <w:t xml:space="preserve">here </w:t>
      </w:r>
      <w:hyperlink r:id="rId11" w:history="1">
        <w:r>
          <w:rPr>
            <w:rStyle w:val="Hyperlink"/>
          </w:rPr>
          <w:t>https://www.nfplaw.org.au/auspicing</w:t>
        </w:r>
      </w:hyperlink>
    </w:p>
    <w:p w14:paraId="6C154488" w14:textId="77777777" w:rsidR="000847B6" w:rsidRDefault="000847B6" w:rsidP="00006755">
      <w:pPr>
        <w:pStyle w:val="BodyText"/>
      </w:pPr>
    </w:p>
    <w:p w14:paraId="45361821" w14:textId="1AE6C12B" w:rsidR="00925702" w:rsidRPr="00F42ED1" w:rsidRDefault="00925702" w:rsidP="00C85B6B">
      <w:pPr>
        <w:pStyle w:val="Heading1"/>
      </w:pPr>
      <w:r>
        <w:t xml:space="preserve">Contact </w:t>
      </w:r>
      <w:r w:rsidR="00420D3C">
        <w:t>us</w:t>
      </w:r>
    </w:p>
    <w:p w14:paraId="04E188FF" w14:textId="73F0B9EA" w:rsidR="007D5180" w:rsidRDefault="009841A8" w:rsidP="00535197">
      <w:pPr>
        <w:pStyle w:val="BodyText"/>
      </w:pPr>
      <w:r w:rsidRPr="00B625AF">
        <w:rPr>
          <w:rFonts w:cs="Arial"/>
        </w:rPr>
        <w:t xml:space="preserve">If you have any queries, or require more information, please contact </w:t>
      </w:r>
      <w:r>
        <w:rPr>
          <w:rFonts w:cs="Arial"/>
        </w:rPr>
        <w:t>Parks Victoria via:</w:t>
      </w:r>
      <w:r w:rsidRPr="00B625AF">
        <w:rPr>
          <w:rFonts w:cs="Arial"/>
          <w:b/>
          <w:bCs/>
          <w:color w:val="D9812C"/>
        </w:rPr>
        <w:t> </w:t>
      </w:r>
      <w:r>
        <w:t xml:space="preserve">email:  </w:t>
      </w:r>
      <w:hyperlink r:id="rId12" w:history="1">
        <w:r w:rsidRPr="008A56C7">
          <w:rPr>
            <w:rStyle w:val="Hyperlink"/>
            <w:rFonts w:cs="Arial"/>
          </w:rPr>
          <w:t>VolunteeringFund@parks.vic.gov.au</w:t>
        </w:r>
      </w:hyperlink>
      <w:r w:rsidRPr="00F00F29">
        <w:rPr>
          <w:rFonts w:cs="Arial"/>
          <w:color w:val="143054"/>
        </w:rPr>
        <w:t xml:space="preserve"> </w:t>
      </w:r>
      <w:r>
        <w:rPr>
          <w:rFonts w:cs="Arial"/>
          <w:color w:val="143054"/>
        </w:rPr>
        <w:t xml:space="preserve">or phone: </w:t>
      </w:r>
      <w:r w:rsidR="00106497" w:rsidRPr="00106497">
        <w:t>1300 375 323</w:t>
      </w:r>
    </w:p>
    <w:sectPr w:rsidR="007D5180" w:rsidSect="00E87ABC">
      <w:headerReference w:type="default" r:id="rId13"/>
      <w:footerReference w:type="default" r:id="rId14"/>
      <w:footerReference w:type="first" r:id="rId15"/>
      <w:type w:val="continuous"/>
      <w:pgSz w:w="11907" w:h="16840" w:code="9"/>
      <w:pgMar w:top="567" w:right="851" w:bottom="1531" w:left="851" w:header="397" w:footer="539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72FC8" w14:textId="77777777" w:rsidR="00B1521D" w:rsidRDefault="00B1521D" w:rsidP="00CE604F">
      <w:r>
        <w:separator/>
      </w:r>
    </w:p>
    <w:p w14:paraId="0CF0D730" w14:textId="77777777" w:rsidR="00B1521D" w:rsidRDefault="00B1521D" w:rsidP="00CE604F"/>
    <w:p w14:paraId="0E7C0383" w14:textId="77777777" w:rsidR="00B1521D" w:rsidRDefault="00B1521D" w:rsidP="00CE604F"/>
    <w:p w14:paraId="469F7F79" w14:textId="77777777" w:rsidR="00B1521D" w:rsidRDefault="00B1521D" w:rsidP="00CE604F"/>
  </w:endnote>
  <w:endnote w:type="continuationSeparator" w:id="0">
    <w:p w14:paraId="02B514E8" w14:textId="77777777" w:rsidR="00B1521D" w:rsidRDefault="00B1521D" w:rsidP="00CE604F">
      <w:r>
        <w:continuationSeparator/>
      </w:r>
    </w:p>
    <w:p w14:paraId="77EFC472" w14:textId="77777777" w:rsidR="00B1521D" w:rsidRDefault="00B1521D" w:rsidP="00CE604F"/>
    <w:p w14:paraId="44504426" w14:textId="77777777" w:rsidR="00B1521D" w:rsidRDefault="00B1521D" w:rsidP="00CE604F"/>
    <w:p w14:paraId="56534497" w14:textId="77777777" w:rsidR="00B1521D" w:rsidRDefault="00B1521D" w:rsidP="00CE604F"/>
  </w:endnote>
  <w:endnote w:type="continuationNotice" w:id="1">
    <w:p w14:paraId="3670A336" w14:textId="77777777" w:rsidR="00B1521D" w:rsidRDefault="00B152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2F7BED-4C4D-4AB6-89D7-65E0ED79A1DC}"/>
    <w:embedBold r:id="rId2" w:fontKey="{635575BC-F1E0-4FA6-9DA4-D6C454E9A3B4}"/>
    <w:embedItalic r:id="rId3" w:fontKey="{C2CEBF68-50D3-4F3A-9F78-EC6EED914E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C35B8C1-F316-4553-A309-ED8F4380B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FEE05" w14:textId="05F21973" w:rsidR="0064405B" w:rsidRPr="00105B76" w:rsidRDefault="0064405B" w:rsidP="00105B76">
    <w:pPr>
      <w:pStyle w:val="Footer"/>
      <w:jc w:val="center"/>
      <w:rPr>
        <w:color w:val="auto"/>
        <w:sz w:val="16"/>
        <w:szCs w:val="16"/>
      </w:rPr>
    </w:pPr>
    <w:r w:rsidRPr="00105B76">
      <w:rPr>
        <w:noProof/>
        <w:color w:val="auto"/>
        <w:sz w:val="16"/>
        <w:szCs w:val="16"/>
      </w:rPr>
      <w:drawing>
        <wp:anchor distT="0" distB="0" distL="114300" distR="114300" simplePos="0" relativeHeight="251658247" behindDoc="0" locked="0" layoutInCell="1" allowOverlap="1" wp14:anchorId="32E1A263" wp14:editId="6FB19F29">
          <wp:simplePos x="0" y="0"/>
          <wp:positionH relativeFrom="margin">
            <wp:posOffset>5650865</wp:posOffset>
          </wp:positionH>
          <wp:positionV relativeFrom="paragraph">
            <wp:posOffset>-133985</wp:posOffset>
          </wp:positionV>
          <wp:extent cx="822325" cy="4660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25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05B76">
      <w:rPr>
        <w:noProof/>
        <w:color w:val="auto"/>
        <w:sz w:val="16"/>
        <w:szCs w:val="16"/>
      </w:rPr>
      <w:drawing>
        <wp:anchor distT="0" distB="0" distL="114300" distR="114300" simplePos="0" relativeHeight="251658248" behindDoc="0" locked="0" layoutInCell="1" allowOverlap="1" wp14:anchorId="75135FB9" wp14:editId="0C33D0CC">
          <wp:simplePos x="0" y="0"/>
          <wp:positionH relativeFrom="margin">
            <wp:posOffset>-6985</wp:posOffset>
          </wp:positionH>
          <wp:positionV relativeFrom="paragraph">
            <wp:posOffset>-191135</wp:posOffset>
          </wp:positionV>
          <wp:extent cx="1497330" cy="479425"/>
          <wp:effectExtent l="0" t="0" r="762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pporting Natures Future.svg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5B76">
      <w:rPr>
        <w:color w:val="auto"/>
        <w:sz w:val="16"/>
        <w:szCs w:val="16"/>
      </w:rPr>
      <w:t xml:space="preserve">Page </w:t>
    </w:r>
    <w:r w:rsidRPr="00105B76">
      <w:rPr>
        <w:color w:val="auto"/>
        <w:sz w:val="16"/>
        <w:szCs w:val="16"/>
      </w:rPr>
      <w:fldChar w:fldCharType="begin"/>
    </w:r>
    <w:r w:rsidRPr="00105B76">
      <w:rPr>
        <w:color w:val="auto"/>
        <w:sz w:val="16"/>
        <w:szCs w:val="16"/>
      </w:rPr>
      <w:instrText xml:space="preserve"> PAGE  \* Arabic  \* MERGEFORMAT </w:instrText>
    </w:r>
    <w:r w:rsidRPr="00105B76">
      <w:rPr>
        <w:color w:val="auto"/>
        <w:sz w:val="16"/>
        <w:szCs w:val="16"/>
      </w:rPr>
      <w:fldChar w:fldCharType="separate"/>
    </w:r>
    <w:r w:rsidRPr="00105B76">
      <w:rPr>
        <w:noProof/>
        <w:color w:val="auto"/>
        <w:sz w:val="16"/>
        <w:szCs w:val="16"/>
      </w:rPr>
      <w:t>2</w:t>
    </w:r>
    <w:r w:rsidRPr="00105B76">
      <w:rPr>
        <w:color w:val="auto"/>
        <w:sz w:val="16"/>
        <w:szCs w:val="16"/>
      </w:rPr>
      <w:fldChar w:fldCharType="end"/>
    </w:r>
    <w:r w:rsidRPr="00105B76">
      <w:rPr>
        <w:color w:val="auto"/>
        <w:sz w:val="16"/>
        <w:szCs w:val="16"/>
      </w:rPr>
      <w:t xml:space="preserve"> of </w:t>
    </w:r>
    <w:r w:rsidRPr="00105B76">
      <w:rPr>
        <w:color w:val="auto"/>
        <w:sz w:val="16"/>
        <w:szCs w:val="16"/>
      </w:rPr>
      <w:fldChar w:fldCharType="begin"/>
    </w:r>
    <w:r w:rsidRPr="00105B76">
      <w:rPr>
        <w:color w:val="auto"/>
        <w:sz w:val="16"/>
        <w:szCs w:val="16"/>
      </w:rPr>
      <w:instrText xml:space="preserve"> NUMPAGES  \* Arabic  \* MERGEFORMAT </w:instrText>
    </w:r>
    <w:r w:rsidRPr="00105B76">
      <w:rPr>
        <w:color w:val="auto"/>
        <w:sz w:val="16"/>
        <w:szCs w:val="16"/>
      </w:rPr>
      <w:fldChar w:fldCharType="separate"/>
    </w:r>
    <w:r w:rsidRPr="00105B76">
      <w:rPr>
        <w:noProof/>
        <w:color w:val="auto"/>
        <w:sz w:val="16"/>
        <w:szCs w:val="16"/>
      </w:rPr>
      <w:t>2</w:t>
    </w:r>
    <w:r w:rsidRPr="00105B76">
      <w:rPr>
        <w:color w:val="auto"/>
        <w:sz w:val="16"/>
        <w:szCs w:val="16"/>
      </w:rPr>
      <w:fldChar w:fldCharType="end"/>
    </w:r>
  </w:p>
  <w:p w14:paraId="628EF9DC" w14:textId="4E95335A" w:rsidR="00952FDC" w:rsidRDefault="00952FDC" w:rsidP="00283330">
    <w:pPr>
      <w:pStyle w:val="Footer"/>
      <w:tabs>
        <w:tab w:val="left" w:pos="2113"/>
      </w:tabs>
      <w:ind w:left="-14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F620F" w14:textId="77777777" w:rsidR="00952FDC" w:rsidRPr="009465EA" w:rsidRDefault="00952FDC" w:rsidP="00795680">
    <w:pPr>
      <w:pStyle w:val="Footer"/>
    </w:pPr>
    <w:r>
      <w:rPr>
        <w:noProof/>
      </w:rPr>
      <w:drawing>
        <wp:anchor distT="0" distB="0" distL="114300" distR="114300" simplePos="0" relativeHeight="251658243" behindDoc="1" locked="1" layoutInCell="1" allowOverlap="1" wp14:anchorId="72EE3B11" wp14:editId="6CE04A89">
          <wp:simplePos x="0" y="0"/>
          <wp:positionH relativeFrom="page">
            <wp:posOffset>4162425</wp:posOffset>
          </wp:positionH>
          <wp:positionV relativeFrom="page">
            <wp:posOffset>9877425</wp:posOffset>
          </wp:positionV>
          <wp:extent cx="1839595" cy="535940"/>
          <wp:effectExtent l="0" t="0" r="8255" b="0"/>
          <wp:wrapNone/>
          <wp:docPr id="14" name="CoBrandLogoPlaceholder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lacehol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959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07950" distB="0" distL="114300" distR="7200900" simplePos="0" relativeHeight="251658244" behindDoc="1" locked="1" layoutInCell="1" allowOverlap="1" wp14:anchorId="5E30B782" wp14:editId="73985789">
              <wp:simplePos x="0" y="0"/>
              <wp:positionH relativeFrom="page">
                <wp:posOffset>0</wp:posOffset>
              </wp:positionH>
              <wp:positionV relativeFrom="page">
                <wp:posOffset>9896475</wp:posOffset>
              </wp:positionV>
              <wp:extent cx="1972310" cy="838200"/>
              <wp:effectExtent l="0" t="0" r="8890" b="0"/>
              <wp:wrapNone/>
              <wp:docPr id="26" name="ParksVictoriaConta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231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D5697F" w14:textId="77777777" w:rsidR="00952FDC" w:rsidRDefault="00952FDC" w:rsidP="00795680">
                          <w:pPr>
                            <w:pStyle w:val="FooterPVWording"/>
                          </w:pPr>
                          <w:r>
                            <w:t>Parks Victoria</w:t>
                          </w:r>
                        </w:p>
                        <w:p w14:paraId="133CE2F0" w14:textId="77777777" w:rsidR="00952FDC" w:rsidRDefault="00952FDC" w:rsidP="00795680">
                          <w:pPr>
                            <w:pStyle w:val="Footer"/>
                          </w:pPr>
                          <w:r>
                            <w:t>Phone 13 1963</w:t>
                          </w:r>
                        </w:p>
                        <w:p w14:paraId="21DAD4B3" w14:textId="77777777" w:rsidR="00952FDC" w:rsidRDefault="00952FDC" w:rsidP="00795680">
                          <w:pPr>
                            <w:pStyle w:val="Footer"/>
                          </w:pPr>
                          <w:r>
                            <w:t>www.parks.vic.gov.au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792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0B782" id="_x0000_t202" coordsize="21600,21600" o:spt="202" path="m,l,21600r21600,l21600,xe">
              <v:stroke joinstyle="miter"/>
              <v:path gradientshapeok="t" o:connecttype="rect"/>
            </v:shapetype>
            <v:shape id="ParksVictoriaContact" o:spid="_x0000_s1026" type="#_x0000_t202" style="position:absolute;margin-left:0;margin-top:779.25pt;width:155.3pt;height:66pt;z-index:-251658236;visibility:visible;mso-wrap-style:square;mso-width-percent:0;mso-height-percent:0;mso-wrap-distance-left:9pt;mso-wrap-distance-top:8.5pt;mso-wrap-distance-right:567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" stroked="f" strokeweight=".5pt">
              <v:textbox inset="15mm,2.2mm">
                <w:txbxContent>
                  <w:p w14:paraId="21D5697F" w14:textId="77777777" w:rsidR="00952FDC" w:rsidRDefault="00952FDC" w:rsidP="00795680">
                    <w:pPr>
                      <w:pStyle w:val="FooterPVWording"/>
                    </w:pPr>
                    <w:r>
                      <w:t>Parks Victoria</w:t>
                    </w:r>
                  </w:p>
                  <w:p w14:paraId="133CE2F0" w14:textId="77777777" w:rsidR="00952FDC" w:rsidRDefault="00952FDC" w:rsidP="00795680">
                    <w:pPr>
                      <w:pStyle w:val="Footer"/>
                    </w:pPr>
                    <w:r>
                      <w:t>Phone 13 1963</w:t>
                    </w:r>
                  </w:p>
                  <w:p w14:paraId="21DAD4B3" w14:textId="77777777" w:rsidR="00952FDC" w:rsidRDefault="00952FDC" w:rsidP="00795680">
                    <w:pPr>
                      <w:pStyle w:val="Footer"/>
                    </w:pPr>
                    <w:r>
                      <w:t>www.parks.vic.gov.au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1" layoutInCell="1" allowOverlap="1" wp14:anchorId="36AD0F03" wp14:editId="36632705">
          <wp:simplePos x="1352550" y="9525000"/>
          <wp:positionH relativeFrom="page">
            <wp:align>right</wp:align>
          </wp:positionH>
          <wp:positionV relativeFrom="page">
            <wp:align>bottom</wp:align>
          </wp:positionV>
          <wp:extent cx="1321200" cy="795600"/>
          <wp:effectExtent l="0" t="0" r="0" b="0"/>
          <wp:wrapNone/>
          <wp:docPr id="11" name="CoBrandLogoState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BrandLogo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2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1" layoutInCell="1" allowOverlap="1" wp14:anchorId="4AFEC21B" wp14:editId="14DCB53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795600"/>
          <wp:effectExtent l="0" t="0" r="635" b="0"/>
          <wp:wrapNone/>
          <wp:docPr id="10" name="CoBrandLogoPV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BrandLogoP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65EA">
      <w:rPr>
        <w:noProof/>
      </w:rPr>
      <w:drawing>
        <wp:anchor distT="107950" distB="0" distL="114300" distR="114300" simplePos="0" relativeHeight="251658240" behindDoc="1" locked="1" layoutInCell="1" allowOverlap="1" wp14:anchorId="2A2AB696" wp14:editId="72210D5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20800" cy="795600"/>
          <wp:effectExtent l="0" t="0" r="0" b="0"/>
          <wp:wrapNone/>
          <wp:docPr id="4" name="PV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op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8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13906" w14:textId="77777777" w:rsidR="00B1521D" w:rsidRDefault="00B1521D" w:rsidP="00CE604F">
      <w:r>
        <w:separator/>
      </w:r>
    </w:p>
    <w:p w14:paraId="70358B45" w14:textId="77777777" w:rsidR="00B1521D" w:rsidRDefault="00B1521D" w:rsidP="00CE604F"/>
    <w:p w14:paraId="512CCC14" w14:textId="77777777" w:rsidR="00B1521D" w:rsidRDefault="00B1521D" w:rsidP="00CE604F"/>
    <w:p w14:paraId="3E9DF867" w14:textId="77777777" w:rsidR="00B1521D" w:rsidRDefault="00B1521D" w:rsidP="00CE604F"/>
  </w:footnote>
  <w:footnote w:type="continuationSeparator" w:id="0">
    <w:p w14:paraId="780E2142" w14:textId="77777777" w:rsidR="00B1521D" w:rsidRDefault="00B1521D" w:rsidP="00CE604F">
      <w:r>
        <w:continuationSeparator/>
      </w:r>
    </w:p>
    <w:p w14:paraId="511EE60C" w14:textId="77777777" w:rsidR="00B1521D" w:rsidRDefault="00B1521D" w:rsidP="00CE604F"/>
    <w:p w14:paraId="296C4AFA" w14:textId="77777777" w:rsidR="00B1521D" w:rsidRDefault="00B1521D" w:rsidP="00CE604F"/>
    <w:p w14:paraId="3A8532E3" w14:textId="77777777" w:rsidR="00B1521D" w:rsidRDefault="00B1521D" w:rsidP="00CE604F"/>
  </w:footnote>
  <w:footnote w:type="continuationNotice" w:id="1">
    <w:p w14:paraId="02BA563E" w14:textId="77777777" w:rsidR="00B1521D" w:rsidRDefault="00B152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4200A" w14:textId="7344B6D7" w:rsidR="00E262F4" w:rsidRPr="00116D1A" w:rsidRDefault="00291E9E" w:rsidP="00B426E5">
    <w:pPr>
      <w:pStyle w:val="REPORT"/>
      <w:ind w:left="0"/>
    </w:pPr>
    <w:r>
      <w:rPr>
        <w:lang w:val="en-AU" w:eastAsia="en-AU"/>
      </w:rPr>
      <w:drawing>
        <wp:anchor distT="0" distB="0" distL="114300" distR="114300" simplePos="0" relativeHeight="251658245" behindDoc="1" locked="0" layoutInCell="1" allowOverlap="1" wp14:anchorId="74D1A213" wp14:editId="010E0DB5">
          <wp:simplePos x="0" y="0"/>
          <wp:positionH relativeFrom="column">
            <wp:posOffset>-540385</wp:posOffset>
          </wp:positionH>
          <wp:positionV relativeFrom="paragraph">
            <wp:posOffset>-240665</wp:posOffset>
          </wp:positionV>
          <wp:extent cx="7737475" cy="1852295"/>
          <wp:effectExtent l="0" t="0" r="0" b="0"/>
          <wp:wrapTight wrapText="bothSides">
            <wp:wrapPolygon edited="0">
              <wp:start x="0" y="0"/>
              <wp:lineTo x="0" y="21326"/>
              <wp:lineTo x="21538" y="21326"/>
              <wp:lineTo x="2153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7475" cy="185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E4FF1">
      <w:t>Victoria’s Great Outdoors</w:t>
    </w:r>
  </w:p>
  <w:p w14:paraId="31DDDBA7" w14:textId="322E6B05" w:rsidR="00E262F4" w:rsidRDefault="00E262F4" w:rsidP="00B426E5">
    <w:pPr>
      <w:pStyle w:val="ReportsTitle"/>
      <w:ind w:left="0"/>
    </w:pPr>
    <w:r>
      <w:t>Auspice of project</w:t>
    </w:r>
  </w:p>
  <w:p w14:paraId="27405C1A" w14:textId="5F3A5440" w:rsidR="00E262F4" w:rsidRPr="000866DD" w:rsidRDefault="00E262F4" w:rsidP="00B426E5">
    <w:pPr>
      <w:pStyle w:val="ReportsTitle"/>
      <w:spacing w:after="0"/>
      <w:ind w:left="0"/>
      <w:rPr>
        <w:b w:val="0"/>
        <w:color w:val="66AC47"/>
        <w:sz w:val="26"/>
        <w:szCs w:val="26"/>
      </w:rPr>
    </w:pPr>
    <w:r w:rsidRPr="001635C8">
      <w:rPr>
        <w:b w:val="0"/>
        <w:color w:val="66AC47"/>
        <w:sz w:val="26"/>
        <w:szCs w:val="26"/>
      </w:rPr>
      <w:t>This Fact Sheet will give you an overview of auspice support if required for your Volunteering Innovation Fund application.</w:t>
    </w:r>
  </w:p>
  <w:p w14:paraId="701F7513" w14:textId="40C0E32B" w:rsidR="00D5683F" w:rsidRDefault="00D568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BCC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2E2E2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1DF244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67C691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multi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6F86D7F"/>
    <w:multiLevelType w:val="multilevel"/>
    <w:tmpl w:val="752EF0AA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284" w:hanging="284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24"/>
        </w:tabs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908"/>
        </w:tabs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92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76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6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44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28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12"/>
        </w:tabs>
        <w:ind w:left="2556" w:hanging="284"/>
      </w:pPr>
      <w:rPr>
        <w:rFonts w:hint="default"/>
      </w:rPr>
    </w:lvl>
  </w:abstractNum>
  <w:abstractNum w:abstractNumId="13" w15:restartNumberingAfterBreak="0">
    <w:nsid w:val="1DF27742"/>
    <w:multiLevelType w:val="hybridMultilevel"/>
    <w:tmpl w:val="FA60CC0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E69C2"/>
    <w:multiLevelType w:val="hybridMultilevel"/>
    <w:tmpl w:val="1F4602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9414310A"/>
    <w:name w:val="Bullets"/>
    <w:lvl w:ilvl="0">
      <w:start w:val="1"/>
      <w:numFmt w:val="bullet"/>
      <w:pStyle w:val="List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>
      <w:start w:val="1"/>
      <w:numFmt w:val="bullet"/>
      <w:pStyle w:val="ListBullet2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hint="default"/>
        <w:color w:val="39464E" w:themeColor="text1"/>
      </w:rPr>
    </w:lvl>
    <w:lvl w:ilvl="2">
      <w:start w:val="1"/>
      <w:numFmt w:val="bullet"/>
      <w:lvlText w:val="–"/>
      <w:lvlJc w:val="left"/>
      <w:pPr>
        <w:tabs>
          <w:tab w:val="num" w:pos="624"/>
        </w:tabs>
        <w:ind w:left="510" w:hanging="170"/>
      </w:pPr>
      <w:rPr>
        <w:rFonts w:ascii="Arial" w:hAnsi="Arial" w:hint="default"/>
        <w:color w:val="39464E" w:themeColor="text1"/>
      </w:rPr>
    </w:lvl>
    <w:lvl w:ilvl="3">
      <w:start w:val="1"/>
      <w:numFmt w:val="none"/>
      <w:lvlText w:val=""/>
      <w:lvlJc w:val="left"/>
      <w:pPr>
        <w:tabs>
          <w:tab w:val="num" w:pos="794"/>
        </w:tabs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64"/>
        </w:tabs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74"/>
        </w:tabs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44"/>
        </w:tabs>
        <w:ind w:left="1530" w:hanging="170"/>
      </w:pPr>
      <w:rPr>
        <w:rFonts w:hint="default"/>
      </w:rPr>
    </w:lvl>
  </w:abstractNum>
  <w:abstractNum w:abstractNumId="18" w15:restartNumberingAfterBreak="0">
    <w:nsid w:val="3CBF3C44"/>
    <w:multiLevelType w:val="hybridMultilevel"/>
    <w:tmpl w:val="9C5877A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63447E2D"/>
    <w:multiLevelType w:val="multilevel"/>
    <w:tmpl w:val="B9A2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3A53CD"/>
    <w:multiLevelType w:val="multilevel"/>
    <w:tmpl w:val="1230FE44"/>
    <w:lvl w:ilvl="0">
      <w:start w:val="1"/>
      <w:numFmt w:val="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>
      <w:start w:val="1"/>
      <w:numFmt w:val="bullet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hint="default"/>
        <w:color w:val="39464E" w:themeColor="text1"/>
      </w:rPr>
    </w:lvl>
    <w:lvl w:ilvl="2">
      <w:start w:val="1"/>
      <w:numFmt w:val="bullet"/>
      <w:pStyle w:val="ListBullet3"/>
      <w:lvlText w:val=""/>
      <w:lvlJc w:val="left"/>
      <w:pPr>
        <w:tabs>
          <w:tab w:val="num" w:pos="624"/>
        </w:tabs>
        <w:ind w:left="510" w:hanging="170"/>
      </w:pPr>
      <w:rPr>
        <w:rFonts w:ascii="Wingdings" w:hAnsi="Wingdings" w:hint="default"/>
        <w:color w:val="39464E" w:themeColor="text1"/>
      </w:rPr>
    </w:lvl>
    <w:lvl w:ilvl="3">
      <w:start w:val="1"/>
      <w:numFmt w:val="none"/>
      <w:lvlText w:val=""/>
      <w:lvlJc w:val="left"/>
      <w:pPr>
        <w:tabs>
          <w:tab w:val="num" w:pos="794"/>
        </w:tabs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64"/>
        </w:tabs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74"/>
        </w:tabs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44"/>
        </w:tabs>
        <w:ind w:left="1530" w:hanging="170"/>
      </w:pPr>
      <w:rPr>
        <w:rFonts w:hint="default"/>
      </w:rPr>
    </w:lvl>
  </w:abstractNum>
  <w:abstractNum w:abstractNumId="22" w15:restartNumberingAfterBreak="0">
    <w:nsid w:val="6BE325F8"/>
    <w:multiLevelType w:val="hybridMultilevel"/>
    <w:tmpl w:val="B34ACDD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3"/>
  </w:num>
  <w:num w:numId="4">
    <w:abstractNumId w:val="16"/>
  </w:num>
  <w:num w:numId="5">
    <w:abstractNumId w:val="10"/>
  </w:num>
  <w:num w:numId="6">
    <w:abstractNumId w:val="19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2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2"/>
  </w:num>
  <w:num w:numId="20">
    <w:abstractNumId w:val="12"/>
  </w:num>
  <w:num w:numId="21">
    <w:abstractNumId w:val="12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8"/>
  </w:num>
  <w:num w:numId="27">
    <w:abstractNumId w:val="22"/>
  </w:num>
  <w:num w:numId="28">
    <w:abstractNumId w:val="13"/>
  </w:num>
  <w:num w:numId="29">
    <w:abstractNumId w:val="20"/>
  </w:num>
  <w:num w:numId="30">
    <w:abstractNumId w:val="21"/>
  </w:num>
  <w:num w:numId="3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TqE4yoMjNniMydkqsRcrZ/WduBimsfDDbTpfhngFFYJWTfsAKbvnCRYpy3D1EQ0R368B/t9SaXa6DirHQWZnYQ==" w:salt="EkwpnFGTPzJYl9AjeTKbtQ=="/>
  <w:styleLockQFSet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xAppendixName" w:val="Appendix"/>
  </w:docVars>
  <w:rsids>
    <w:rsidRoot w:val="00D5683F"/>
    <w:rsid w:val="0000578C"/>
    <w:rsid w:val="00006755"/>
    <w:rsid w:val="00010362"/>
    <w:rsid w:val="00012493"/>
    <w:rsid w:val="00012DF1"/>
    <w:rsid w:val="0001406C"/>
    <w:rsid w:val="00015395"/>
    <w:rsid w:val="00015489"/>
    <w:rsid w:val="000167DD"/>
    <w:rsid w:val="00016B7F"/>
    <w:rsid w:val="00017A11"/>
    <w:rsid w:val="00021629"/>
    <w:rsid w:val="000222A6"/>
    <w:rsid w:val="000340A9"/>
    <w:rsid w:val="00034260"/>
    <w:rsid w:val="00035765"/>
    <w:rsid w:val="00041675"/>
    <w:rsid w:val="00043991"/>
    <w:rsid w:val="00047E46"/>
    <w:rsid w:val="00051849"/>
    <w:rsid w:val="00051D77"/>
    <w:rsid w:val="00056673"/>
    <w:rsid w:val="0006495D"/>
    <w:rsid w:val="00072C00"/>
    <w:rsid w:val="00074004"/>
    <w:rsid w:val="000749E6"/>
    <w:rsid w:val="000766FD"/>
    <w:rsid w:val="000767E6"/>
    <w:rsid w:val="00080B9E"/>
    <w:rsid w:val="0008298C"/>
    <w:rsid w:val="000830C8"/>
    <w:rsid w:val="00083FB9"/>
    <w:rsid w:val="000846FE"/>
    <w:rsid w:val="000847B6"/>
    <w:rsid w:val="00084C6A"/>
    <w:rsid w:val="000873E7"/>
    <w:rsid w:val="00090A2C"/>
    <w:rsid w:val="0009290E"/>
    <w:rsid w:val="0009559C"/>
    <w:rsid w:val="00095E19"/>
    <w:rsid w:val="00097CCC"/>
    <w:rsid w:val="000A0633"/>
    <w:rsid w:val="000A1329"/>
    <w:rsid w:val="000A1CD9"/>
    <w:rsid w:val="000A73E8"/>
    <w:rsid w:val="000B5463"/>
    <w:rsid w:val="000C2502"/>
    <w:rsid w:val="000C3240"/>
    <w:rsid w:val="000C380D"/>
    <w:rsid w:val="000C48E4"/>
    <w:rsid w:val="000C4D0E"/>
    <w:rsid w:val="000C6BA9"/>
    <w:rsid w:val="000C7DD4"/>
    <w:rsid w:val="000C7F45"/>
    <w:rsid w:val="000D6EA5"/>
    <w:rsid w:val="000E22A7"/>
    <w:rsid w:val="000E288A"/>
    <w:rsid w:val="000E46A7"/>
    <w:rsid w:val="000E528D"/>
    <w:rsid w:val="000F3CFD"/>
    <w:rsid w:val="000F52FE"/>
    <w:rsid w:val="000F5D11"/>
    <w:rsid w:val="000F71C6"/>
    <w:rsid w:val="00102516"/>
    <w:rsid w:val="00103137"/>
    <w:rsid w:val="00104560"/>
    <w:rsid w:val="0010465E"/>
    <w:rsid w:val="001048FB"/>
    <w:rsid w:val="00105B76"/>
    <w:rsid w:val="00106497"/>
    <w:rsid w:val="00107494"/>
    <w:rsid w:val="001118B6"/>
    <w:rsid w:val="00114534"/>
    <w:rsid w:val="0011699E"/>
    <w:rsid w:val="00121968"/>
    <w:rsid w:val="0012356D"/>
    <w:rsid w:val="0012378F"/>
    <w:rsid w:val="00123CA9"/>
    <w:rsid w:val="00125FC3"/>
    <w:rsid w:val="00126586"/>
    <w:rsid w:val="0013072D"/>
    <w:rsid w:val="001359F2"/>
    <w:rsid w:val="0013729F"/>
    <w:rsid w:val="0015135C"/>
    <w:rsid w:val="00152D85"/>
    <w:rsid w:val="00153248"/>
    <w:rsid w:val="001535E3"/>
    <w:rsid w:val="001546E5"/>
    <w:rsid w:val="0015593C"/>
    <w:rsid w:val="00160B41"/>
    <w:rsid w:val="001635C8"/>
    <w:rsid w:val="001639DD"/>
    <w:rsid w:val="0016414D"/>
    <w:rsid w:val="00170C6E"/>
    <w:rsid w:val="00171B11"/>
    <w:rsid w:val="00175DCF"/>
    <w:rsid w:val="00175EF8"/>
    <w:rsid w:val="001772F9"/>
    <w:rsid w:val="00181105"/>
    <w:rsid w:val="00183607"/>
    <w:rsid w:val="001864B5"/>
    <w:rsid w:val="00191177"/>
    <w:rsid w:val="001930C2"/>
    <w:rsid w:val="0019445B"/>
    <w:rsid w:val="001946CF"/>
    <w:rsid w:val="00194A12"/>
    <w:rsid w:val="00196728"/>
    <w:rsid w:val="001A3E10"/>
    <w:rsid w:val="001A51D7"/>
    <w:rsid w:val="001A7EF9"/>
    <w:rsid w:val="001B0978"/>
    <w:rsid w:val="001B0E1A"/>
    <w:rsid w:val="001B1BE4"/>
    <w:rsid w:val="001B3939"/>
    <w:rsid w:val="001B547E"/>
    <w:rsid w:val="001C1060"/>
    <w:rsid w:val="001C2E55"/>
    <w:rsid w:val="001C5632"/>
    <w:rsid w:val="001C6741"/>
    <w:rsid w:val="001C6AC8"/>
    <w:rsid w:val="001C6D0A"/>
    <w:rsid w:val="001D5927"/>
    <w:rsid w:val="001E444C"/>
    <w:rsid w:val="001E5696"/>
    <w:rsid w:val="001E6FB2"/>
    <w:rsid w:val="001F09FA"/>
    <w:rsid w:val="001F139B"/>
    <w:rsid w:val="001F427B"/>
    <w:rsid w:val="001F5141"/>
    <w:rsid w:val="00200B68"/>
    <w:rsid w:val="0020175D"/>
    <w:rsid w:val="002060BC"/>
    <w:rsid w:val="00206A5B"/>
    <w:rsid w:val="00210D17"/>
    <w:rsid w:val="00214DB3"/>
    <w:rsid w:val="002150F8"/>
    <w:rsid w:val="00215F5E"/>
    <w:rsid w:val="00217331"/>
    <w:rsid w:val="00220CCC"/>
    <w:rsid w:val="00221F39"/>
    <w:rsid w:val="00225408"/>
    <w:rsid w:val="00230509"/>
    <w:rsid w:val="00230CF5"/>
    <w:rsid w:val="0023267E"/>
    <w:rsid w:val="002367F9"/>
    <w:rsid w:val="00236DD8"/>
    <w:rsid w:val="00240500"/>
    <w:rsid w:val="002417C3"/>
    <w:rsid w:val="00242BF7"/>
    <w:rsid w:val="002435F7"/>
    <w:rsid w:val="00247506"/>
    <w:rsid w:val="00250A74"/>
    <w:rsid w:val="00250D31"/>
    <w:rsid w:val="002520A7"/>
    <w:rsid w:val="00254CEA"/>
    <w:rsid w:val="00260B9B"/>
    <w:rsid w:val="0026276F"/>
    <w:rsid w:val="00270CB6"/>
    <w:rsid w:val="00271541"/>
    <w:rsid w:val="0027230C"/>
    <w:rsid w:val="002728A6"/>
    <w:rsid w:val="0027362F"/>
    <w:rsid w:val="00275B0E"/>
    <w:rsid w:val="0027603E"/>
    <w:rsid w:val="00283330"/>
    <w:rsid w:val="00284A44"/>
    <w:rsid w:val="002862A5"/>
    <w:rsid w:val="002900A6"/>
    <w:rsid w:val="002914EA"/>
    <w:rsid w:val="00291E9E"/>
    <w:rsid w:val="002922E2"/>
    <w:rsid w:val="00294C2E"/>
    <w:rsid w:val="002A1698"/>
    <w:rsid w:val="002A29EE"/>
    <w:rsid w:val="002A5F38"/>
    <w:rsid w:val="002B0EA6"/>
    <w:rsid w:val="002B3442"/>
    <w:rsid w:val="002B6DAB"/>
    <w:rsid w:val="002C3604"/>
    <w:rsid w:val="002C3D86"/>
    <w:rsid w:val="002C720A"/>
    <w:rsid w:val="002D1533"/>
    <w:rsid w:val="002D2753"/>
    <w:rsid w:val="002D627C"/>
    <w:rsid w:val="002E0EFD"/>
    <w:rsid w:val="002E1732"/>
    <w:rsid w:val="002E2D7B"/>
    <w:rsid w:val="002E5242"/>
    <w:rsid w:val="002E7772"/>
    <w:rsid w:val="002F61B9"/>
    <w:rsid w:val="003007A4"/>
    <w:rsid w:val="00301749"/>
    <w:rsid w:val="00303247"/>
    <w:rsid w:val="00305C44"/>
    <w:rsid w:val="00306DBF"/>
    <w:rsid w:val="00306FD8"/>
    <w:rsid w:val="00307A5C"/>
    <w:rsid w:val="00307C95"/>
    <w:rsid w:val="00312DB3"/>
    <w:rsid w:val="00312EFE"/>
    <w:rsid w:val="003162EE"/>
    <w:rsid w:val="0031759E"/>
    <w:rsid w:val="00322184"/>
    <w:rsid w:val="0032261C"/>
    <w:rsid w:val="003272D4"/>
    <w:rsid w:val="0033295D"/>
    <w:rsid w:val="003357C3"/>
    <w:rsid w:val="003421D3"/>
    <w:rsid w:val="00343AB0"/>
    <w:rsid w:val="00343F6C"/>
    <w:rsid w:val="0035090C"/>
    <w:rsid w:val="003530AD"/>
    <w:rsid w:val="00355B4C"/>
    <w:rsid w:val="00363D19"/>
    <w:rsid w:val="00366F31"/>
    <w:rsid w:val="00367A0C"/>
    <w:rsid w:val="00367D28"/>
    <w:rsid w:val="003712FA"/>
    <w:rsid w:val="0037157C"/>
    <w:rsid w:val="00373652"/>
    <w:rsid w:val="00382F6A"/>
    <w:rsid w:val="00386225"/>
    <w:rsid w:val="00387C3E"/>
    <w:rsid w:val="003929D3"/>
    <w:rsid w:val="003937FC"/>
    <w:rsid w:val="00395614"/>
    <w:rsid w:val="00395B75"/>
    <w:rsid w:val="003A1C7A"/>
    <w:rsid w:val="003A1DE6"/>
    <w:rsid w:val="003A2B8D"/>
    <w:rsid w:val="003A75BE"/>
    <w:rsid w:val="003B403F"/>
    <w:rsid w:val="003B69AE"/>
    <w:rsid w:val="003C2957"/>
    <w:rsid w:val="003C5A9B"/>
    <w:rsid w:val="003C6348"/>
    <w:rsid w:val="003D00CA"/>
    <w:rsid w:val="003D1C5E"/>
    <w:rsid w:val="003D282E"/>
    <w:rsid w:val="003D48DA"/>
    <w:rsid w:val="003D720C"/>
    <w:rsid w:val="003D7756"/>
    <w:rsid w:val="003E0005"/>
    <w:rsid w:val="003E1E96"/>
    <w:rsid w:val="003E4573"/>
    <w:rsid w:val="003E4D2E"/>
    <w:rsid w:val="003F017A"/>
    <w:rsid w:val="003F3636"/>
    <w:rsid w:val="004004EE"/>
    <w:rsid w:val="00400EF0"/>
    <w:rsid w:val="00402678"/>
    <w:rsid w:val="004041EF"/>
    <w:rsid w:val="00406D37"/>
    <w:rsid w:val="00406F2C"/>
    <w:rsid w:val="0041053A"/>
    <w:rsid w:val="00411F2C"/>
    <w:rsid w:val="0041214E"/>
    <w:rsid w:val="00414A3A"/>
    <w:rsid w:val="00420D3C"/>
    <w:rsid w:val="0042172C"/>
    <w:rsid w:val="00423980"/>
    <w:rsid w:val="00426496"/>
    <w:rsid w:val="004340CE"/>
    <w:rsid w:val="00434819"/>
    <w:rsid w:val="00434B8C"/>
    <w:rsid w:val="004356D3"/>
    <w:rsid w:val="004360F5"/>
    <w:rsid w:val="00436650"/>
    <w:rsid w:val="00444C5F"/>
    <w:rsid w:val="004470FA"/>
    <w:rsid w:val="00447B04"/>
    <w:rsid w:val="00447DD9"/>
    <w:rsid w:val="004505C6"/>
    <w:rsid w:val="00456338"/>
    <w:rsid w:val="004568F3"/>
    <w:rsid w:val="00462820"/>
    <w:rsid w:val="00462C3F"/>
    <w:rsid w:val="00466A5F"/>
    <w:rsid w:val="00475C67"/>
    <w:rsid w:val="00477ECE"/>
    <w:rsid w:val="0048228D"/>
    <w:rsid w:val="0048346E"/>
    <w:rsid w:val="00483610"/>
    <w:rsid w:val="00484C6E"/>
    <w:rsid w:val="004853D9"/>
    <w:rsid w:val="0048747B"/>
    <w:rsid w:val="00487805"/>
    <w:rsid w:val="00490898"/>
    <w:rsid w:val="0049166C"/>
    <w:rsid w:val="00492344"/>
    <w:rsid w:val="0049315B"/>
    <w:rsid w:val="00494757"/>
    <w:rsid w:val="00495432"/>
    <w:rsid w:val="004A1855"/>
    <w:rsid w:val="004A1ADD"/>
    <w:rsid w:val="004A25DC"/>
    <w:rsid w:val="004A3D27"/>
    <w:rsid w:val="004A4AE1"/>
    <w:rsid w:val="004A78A7"/>
    <w:rsid w:val="004B1974"/>
    <w:rsid w:val="004B4813"/>
    <w:rsid w:val="004B497A"/>
    <w:rsid w:val="004C34A2"/>
    <w:rsid w:val="004C4BE7"/>
    <w:rsid w:val="004C5421"/>
    <w:rsid w:val="004D13DC"/>
    <w:rsid w:val="004D2A66"/>
    <w:rsid w:val="004D392B"/>
    <w:rsid w:val="004D6456"/>
    <w:rsid w:val="004E0DF1"/>
    <w:rsid w:val="004E1E84"/>
    <w:rsid w:val="004E3128"/>
    <w:rsid w:val="004E3189"/>
    <w:rsid w:val="004E48FA"/>
    <w:rsid w:val="004E57CE"/>
    <w:rsid w:val="004E735A"/>
    <w:rsid w:val="004F0A91"/>
    <w:rsid w:val="004F43F0"/>
    <w:rsid w:val="004F46FF"/>
    <w:rsid w:val="004F52AC"/>
    <w:rsid w:val="004F7F10"/>
    <w:rsid w:val="00504F5A"/>
    <w:rsid w:val="005103C3"/>
    <w:rsid w:val="005129D9"/>
    <w:rsid w:val="00512BC7"/>
    <w:rsid w:val="0051345A"/>
    <w:rsid w:val="005158D6"/>
    <w:rsid w:val="00516A4F"/>
    <w:rsid w:val="00520D86"/>
    <w:rsid w:val="005236B9"/>
    <w:rsid w:val="00523A60"/>
    <w:rsid w:val="0052749C"/>
    <w:rsid w:val="00531BEE"/>
    <w:rsid w:val="00534B0A"/>
    <w:rsid w:val="00535197"/>
    <w:rsid w:val="005353AA"/>
    <w:rsid w:val="005360F4"/>
    <w:rsid w:val="00552ED1"/>
    <w:rsid w:val="00554725"/>
    <w:rsid w:val="00555916"/>
    <w:rsid w:val="005562F1"/>
    <w:rsid w:val="00557B84"/>
    <w:rsid w:val="005601C6"/>
    <w:rsid w:val="00561046"/>
    <w:rsid w:val="00561C65"/>
    <w:rsid w:val="00563121"/>
    <w:rsid w:val="00567EFD"/>
    <w:rsid w:val="005701C5"/>
    <w:rsid w:val="005703BB"/>
    <w:rsid w:val="00575B9B"/>
    <w:rsid w:val="00585605"/>
    <w:rsid w:val="00585D85"/>
    <w:rsid w:val="00593CCD"/>
    <w:rsid w:val="00595475"/>
    <w:rsid w:val="00595895"/>
    <w:rsid w:val="005A216C"/>
    <w:rsid w:val="005A4832"/>
    <w:rsid w:val="005B374E"/>
    <w:rsid w:val="005B4482"/>
    <w:rsid w:val="005B5A08"/>
    <w:rsid w:val="005B7F2F"/>
    <w:rsid w:val="005C11CA"/>
    <w:rsid w:val="005C428F"/>
    <w:rsid w:val="005C4F03"/>
    <w:rsid w:val="005C623D"/>
    <w:rsid w:val="005D35B0"/>
    <w:rsid w:val="005D47B0"/>
    <w:rsid w:val="005D4B4A"/>
    <w:rsid w:val="005E271E"/>
    <w:rsid w:val="005E5955"/>
    <w:rsid w:val="005F15D8"/>
    <w:rsid w:val="005F5076"/>
    <w:rsid w:val="005F5558"/>
    <w:rsid w:val="005F5864"/>
    <w:rsid w:val="006003AA"/>
    <w:rsid w:val="00601E38"/>
    <w:rsid w:val="0060737B"/>
    <w:rsid w:val="00607FD8"/>
    <w:rsid w:val="0061505F"/>
    <w:rsid w:val="00616323"/>
    <w:rsid w:val="0061751B"/>
    <w:rsid w:val="0062297D"/>
    <w:rsid w:val="00623A3C"/>
    <w:rsid w:val="006251CD"/>
    <w:rsid w:val="0063381C"/>
    <w:rsid w:val="006338FE"/>
    <w:rsid w:val="00634604"/>
    <w:rsid w:val="00635D78"/>
    <w:rsid w:val="006406CA"/>
    <w:rsid w:val="006414C9"/>
    <w:rsid w:val="0064405B"/>
    <w:rsid w:val="006445AB"/>
    <w:rsid w:val="00645D96"/>
    <w:rsid w:val="00655128"/>
    <w:rsid w:val="0065589F"/>
    <w:rsid w:val="00657298"/>
    <w:rsid w:val="006608C0"/>
    <w:rsid w:val="00661B0F"/>
    <w:rsid w:val="00662A9F"/>
    <w:rsid w:val="00662EC6"/>
    <w:rsid w:val="0066462A"/>
    <w:rsid w:val="00666794"/>
    <w:rsid w:val="00667A60"/>
    <w:rsid w:val="006701B7"/>
    <w:rsid w:val="006746AF"/>
    <w:rsid w:val="00674C7F"/>
    <w:rsid w:val="00674EBE"/>
    <w:rsid w:val="00676B87"/>
    <w:rsid w:val="00677EE0"/>
    <w:rsid w:val="00680DFB"/>
    <w:rsid w:val="00682B3B"/>
    <w:rsid w:val="00683F45"/>
    <w:rsid w:val="0068456E"/>
    <w:rsid w:val="00685AED"/>
    <w:rsid w:val="0068799E"/>
    <w:rsid w:val="00692792"/>
    <w:rsid w:val="00692DF6"/>
    <w:rsid w:val="006A0287"/>
    <w:rsid w:val="006A1C58"/>
    <w:rsid w:val="006A2BF7"/>
    <w:rsid w:val="006A36AE"/>
    <w:rsid w:val="006A75D3"/>
    <w:rsid w:val="006B5921"/>
    <w:rsid w:val="006B5B56"/>
    <w:rsid w:val="006B7A58"/>
    <w:rsid w:val="006C1199"/>
    <w:rsid w:val="006C2AB4"/>
    <w:rsid w:val="006C3D2F"/>
    <w:rsid w:val="006C4544"/>
    <w:rsid w:val="006C596B"/>
    <w:rsid w:val="006C5E28"/>
    <w:rsid w:val="006C5F7C"/>
    <w:rsid w:val="006C682D"/>
    <w:rsid w:val="006C7468"/>
    <w:rsid w:val="006D39B9"/>
    <w:rsid w:val="006D466E"/>
    <w:rsid w:val="006E3C63"/>
    <w:rsid w:val="006E58AA"/>
    <w:rsid w:val="006E5F53"/>
    <w:rsid w:val="006E6E31"/>
    <w:rsid w:val="006F0469"/>
    <w:rsid w:val="006F176C"/>
    <w:rsid w:val="006F2C20"/>
    <w:rsid w:val="007003CF"/>
    <w:rsid w:val="007015E6"/>
    <w:rsid w:val="00701A83"/>
    <w:rsid w:val="00702575"/>
    <w:rsid w:val="00703498"/>
    <w:rsid w:val="00705479"/>
    <w:rsid w:val="00705838"/>
    <w:rsid w:val="0070694E"/>
    <w:rsid w:val="00706BE0"/>
    <w:rsid w:val="00710616"/>
    <w:rsid w:val="00712E1C"/>
    <w:rsid w:val="007138D6"/>
    <w:rsid w:val="00716590"/>
    <w:rsid w:val="00717673"/>
    <w:rsid w:val="00724269"/>
    <w:rsid w:val="0072550C"/>
    <w:rsid w:val="00730BC4"/>
    <w:rsid w:val="007332E0"/>
    <w:rsid w:val="00735058"/>
    <w:rsid w:val="007373B2"/>
    <w:rsid w:val="00742416"/>
    <w:rsid w:val="00743140"/>
    <w:rsid w:val="0074494F"/>
    <w:rsid w:val="00746CAB"/>
    <w:rsid w:val="00753ABB"/>
    <w:rsid w:val="00754905"/>
    <w:rsid w:val="00754988"/>
    <w:rsid w:val="00757122"/>
    <w:rsid w:val="007641F5"/>
    <w:rsid w:val="0076581F"/>
    <w:rsid w:val="00765E2C"/>
    <w:rsid w:val="00773F6E"/>
    <w:rsid w:val="0077461F"/>
    <w:rsid w:val="00774933"/>
    <w:rsid w:val="00775E70"/>
    <w:rsid w:val="0077640A"/>
    <w:rsid w:val="00781A61"/>
    <w:rsid w:val="00783165"/>
    <w:rsid w:val="007861DF"/>
    <w:rsid w:val="00786E19"/>
    <w:rsid w:val="00787A5E"/>
    <w:rsid w:val="00790D82"/>
    <w:rsid w:val="00790F1F"/>
    <w:rsid w:val="00795408"/>
    <w:rsid w:val="00795680"/>
    <w:rsid w:val="0079665F"/>
    <w:rsid w:val="007A0081"/>
    <w:rsid w:val="007A1CDE"/>
    <w:rsid w:val="007A4249"/>
    <w:rsid w:val="007A4A19"/>
    <w:rsid w:val="007A6094"/>
    <w:rsid w:val="007A7DD9"/>
    <w:rsid w:val="007A7FBD"/>
    <w:rsid w:val="007B12C6"/>
    <w:rsid w:val="007B4003"/>
    <w:rsid w:val="007C00D2"/>
    <w:rsid w:val="007C0A4C"/>
    <w:rsid w:val="007C1EB3"/>
    <w:rsid w:val="007C2366"/>
    <w:rsid w:val="007C421E"/>
    <w:rsid w:val="007C5426"/>
    <w:rsid w:val="007C5AF5"/>
    <w:rsid w:val="007C5D2E"/>
    <w:rsid w:val="007D5180"/>
    <w:rsid w:val="007D5312"/>
    <w:rsid w:val="007E0193"/>
    <w:rsid w:val="007E23B9"/>
    <w:rsid w:val="007E34EA"/>
    <w:rsid w:val="007E3E22"/>
    <w:rsid w:val="007E5675"/>
    <w:rsid w:val="007E5B67"/>
    <w:rsid w:val="007E6AED"/>
    <w:rsid w:val="007F05D2"/>
    <w:rsid w:val="007F417C"/>
    <w:rsid w:val="0080295F"/>
    <w:rsid w:val="008046A0"/>
    <w:rsid w:val="008066AA"/>
    <w:rsid w:val="00806927"/>
    <w:rsid w:val="008101A4"/>
    <w:rsid w:val="00812366"/>
    <w:rsid w:val="00814A3C"/>
    <w:rsid w:val="008169A6"/>
    <w:rsid w:val="008219FB"/>
    <w:rsid w:val="00830EAA"/>
    <w:rsid w:val="0083162B"/>
    <w:rsid w:val="00833D55"/>
    <w:rsid w:val="00841D8C"/>
    <w:rsid w:val="008421CA"/>
    <w:rsid w:val="008428C4"/>
    <w:rsid w:val="008429D4"/>
    <w:rsid w:val="00845DC7"/>
    <w:rsid w:val="00847D90"/>
    <w:rsid w:val="0085325E"/>
    <w:rsid w:val="00854CEA"/>
    <w:rsid w:val="0086092B"/>
    <w:rsid w:val="008616F3"/>
    <w:rsid w:val="00862661"/>
    <w:rsid w:val="00864767"/>
    <w:rsid w:val="0087344F"/>
    <w:rsid w:val="008773FB"/>
    <w:rsid w:val="0088155B"/>
    <w:rsid w:val="008832AA"/>
    <w:rsid w:val="008910A3"/>
    <w:rsid w:val="008916F3"/>
    <w:rsid w:val="00891931"/>
    <w:rsid w:val="008922C6"/>
    <w:rsid w:val="008A34FE"/>
    <w:rsid w:val="008A70CA"/>
    <w:rsid w:val="008A741D"/>
    <w:rsid w:val="008B12C3"/>
    <w:rsid w:val="008B1448"/>
    <w:rsid w:val="008B20BD"/>
    <w:rsid w:val="008B2A9A"/>
    <w:rsid w:val="008C1285"/>
    <w:rsid w:val="008D1218"/>
    <w:rsid w:val="008D1B1C"/>
    <w:rsid w:val="008D5F8A"/>
    <w:rsid w:val="008E13E8"/>
    <w:rsid w:val="008E31E1"/>
    <w:rsid w:val="008E426C"/>
    <w:rsid w:val="008F01C7"/>
    <w:rsid w:val="008F2438"/>
    <w:rsid w:val="008F3B94"/>
    <w:rsid w:val="008F48DC"/>
    <w:rsid w:val="008F5002"/>
    <w:rsid w:val="008F6661"/>
    <w:rsid w:val="00903687"/>
    <w:rsid w:val="00910D31"/>
    <w:rsid w:val="009115AB"/>
    <w:rsid w:val="00912336"/>
    <w:rsid w:val="009137EC"/>
    <w:rsid w:val="00922F59"/>
    <w:rsid w:val="0092321B"/>
    <w:rsid w:val="00925702"/>
    <w:rsid w:val="009273E1"/>
    <w:rsid w:val="00930869"/>
    <w:rsid w:val="00930989"/>
    <w:rsid w:val="0093235E"/>
    <w:rsid w:val="00933FEB"/>
    <w:rsid w:val="00937703"/>
    <w:rsid w:val="0093771A"/>
    <w:rsid w:val="0094605E"/>
    <w:rsid w:val="009465EA"/>
    <w:rsid w:val="00951C8F"/>
    <w:rsid w:val="00952FDC"/>
    <w:rsid w:val="00953ABE"/>
    <w:rsid w:val="0095456F"/>
    <w:rsid w:val="00954C94"/>
    <w:rsid w:val="00961518"/>
    <w:rsid w:val="00963ABA"/>
    <w:rsid w:val="00964009"/>
    <w:rsid w:val="00970733"/>
    <w:rsid w:val="00971677"/>
    <w:rsid w:val="00972889"/>
    <w:rsid w:val="00973A6E"/>
    <w:rsid w:val="00977CCE"/>
    <w:rsid w:val="00981121"/>
    <w:rsid w:val="00981378"/>
    <w:rsid w:val="0098415F"/>
    <w:rsid w:val="009841A8"/>
    <w:rsid w:val="009846B7"/>
    <w:rsid w:val="00984A8A"/>
    <w:rsid w:val="00985D88"/>
    <w:rsid w:val="0098606A"/>
    <w:rsid w:val="00986C85"/>
    <w:rsid w:val="00987D2D"/>
    <w:rsid w:val="00991388"/>
    <w:rsid w:val="00992367"/>
    <w:rsid w:val="00994CB7"/>
    <w:rsid w:val="00995A1B"/>
    <w:rsid w:val="009976E0"/>
    <w:rsid w:val="009A1491"/>
    <w:rsid w:val="009A2615"/>
    <w:rsid w:val="009A2FBA"/>
    <w:rsid w:val="009A38C0"/>
    <w:rsid w:val="009A6E5C"/>
    <w:rsid w:val="009B1195"/>
    <w:rsid w:val="009B5D92"/>
    <w:rsid w:val="009B6F54"/>
    <w:rsid w:val="009C02F2"/>
    <w:rsid w:val="009C0645"/>
    <w:rsid w:val="009C328C"/>
    <w:rsid w:val="009C4EC7"/>
    <w:rsid w:val="009C5C32"/>
    <w:rsid w:val="009C6725"/>
    <w:rsid w:val="009D6278"/>
    <w:rsid w:val="009D6BF9"/>
    <w:rsid w:val="009D75A4"/>
    <w:rsid w:val="009E0153"/>
    <w:rsid w:val="009E3888"/>
    <w:rsid w:val="009E4906"/>
    <w:rsid w:val="009F0BB1"/>
    <w:rsid w:val="009F25EE"/>
    <w:rsid w:val="009F44CD"/>
    <w:rsid w:val="00A01D7D"/>
    <w:rsid w:val="00A02A49"/>
    <w:rsid w:val="00A02F5D"/>
    <w:rsid w:val="00A07286"/>
    <w:rsid w:val="00A1031B"/>
    <w:rsid w:val="00A12C87"/>
    <w:rsid w:val="00A15D80"/>
    <w:rsid w:val="00A15EF9"/>
    <w:rsid w:val="00A17099"/>
    <w:rsid w:val="00A17488"/>
    <w:rsid w:val="00A208D2"/>
    <w:rsid w:val="00A243D3"/>
    <w:rsid w:val="00A24C55"/>
    <w:rsid w:val="00A26D88"/>
    <w:rsid w:val="00A27EBF"/>
    <w:rsid w:val="00A33B33"/>
    <w:rsid w:val="00A360DA"/>
    <w:rsid w:val="00A377BC"/>
    <w:rsid w:val="00A37C70"/>
    <w:rsid w:val="00A40ABA"/>
    <w:rsid w:val="00A41F86"/>
    <w:rsid w:val="00A4340C"/>
    <w:rsid w:val="00A458D6"/>
    <w:rsid w:val="00A4776F"/>
    <w:rsid w:val="00A47AB7"/>
    <w:rsid w:val="00A529E9"/>
    <w:rsid w:val="00A52CA4"/>
    <w:rsid w:val="00A54310"/>
    <w:rsid w:val="00A561AB"/>
    <w:rsid w:val="00A6092E"/>
    <w:rsid w:val="00A60F26"/>
    <w:rsid w:val="00A610C8"/>
    <w:rsid w:val="00A61E23"/>
    <w:rsid w:val="00A65351"/>
    <w:rsid w:val="00A70E2F"/>
    <w:rsid w:val="00A723CC"/>
    <w:rsid w:val="00A75C29"/>
    <w:rsid w:val="00A776BC"/>
    <w:rsid w:val="00A82BB2"/>
    <w:rsid w:val="00A83926"/>
    <w:rsid w:val="00A855D3"/>
    <w:rsid w:val="00A857B0"/>
    <w:rsid w:val="00A86569"/>
    <w:rsid w:val="00A86D03"/>
    <w:rsid w:val="00A934FD"/>
    <w:rsid w:val="00A93988"/>
    <w:rsid w:val="00A93C0B"/>
    <w:rsid w:val="00A9700D"/>
    <w:rsid w:val="00A97124"/>
    <w:rsid w:val="00A97505"/>
    <w:rsid w:val="00AA09BD"/>
    <w:rsid w:val="00AA4D48"/>
    <w:rsid w:val="00AA4F11"/>
    <w:rsid w:val="00AA4F4B"/>
    <w:rsid w:val="00AA751F"/>
    <w:rsid w:val="00AA76C0"/>
    <w:rsid w:val="00AA7E6D"/>
    <w:rsid w:val="00AB1B4A"/>
    <w:rsid w:val="00AB2A77"/>
    <w:rsid w:val="00AB3420"/>
    <w:rsid w:val="00AB458A"/>
    <w:rsid w:val="00AB4A85"/>
    <w:rsid w:val="00AB5839"/>
    <w:rsid w:val="00AB5EDA"/>
    <w:rsid w:val="00AC0510"/>
    <w:rsid w:val="00AC1CC4"/>
    <w:rsid w:val="00AC1E0E"/>
    <w:rsid w:val="00AC2E9F"/>
    <w:rsid w:val="00AC34F5"/>
    <w:rsid w:val="00AC58AC"/>
    <w:rsid w:val="00AD33A4"/>
    <w:rsid w:val="00AD38E4"/>
    <w:rsid w:val="00AD440A"/>
    <w:rsid w:val="00AD45A3"/>
    <w:rsid w:val="00AD45EE"/>
    <w:rsid w:val="00AD4E4D"/>
    <w:rsid w:val="00AD649B"/>
    <w:rsid w:val="00AD7915"/>
    <w:rsid w:val="00AE2BB4"/>
    <w:rsid w:val="00AE5FC8"/>
    <w:rsid w:val="00AE76BF"/>
    <w:rsid w:val="00AF1D1C"/>
    <w:rsid w:val="00AF214F"/>
    <w:rsid w:val="00AF386C"/>
    <w:rsid w:val="00AF40E4"/>
    <w:rsid w:val="00B01587"/>
    <w:rsid w:val="00B03C9D"/>
    <w:rsid w:val="00B04F66"/>
    <w:rsid w:val="00B0682A"/>
    <w:rsid w:val="00B118A3"/>
    <w:rsid w:val="00B14039"/>
    <w:rsid w:val="00B14589"/>
    <w:rsid w:val="00B1521D"/>
    <w:rsid w:val="00B15409"/>
    <w:rsid w:val="00B21E43"/>
    <w:rsid w:val="00B21E88"/>
    <w:rsid w:val="00B21F67"/>
    <w:rsid w:val="00B21F6A"/>
    <w:rsid w:val="00B235BB"/>
    <w:rsid w:val="00B24DEA"/>
    <w:rsid w:val="00B268BF"/>
    <w:rsid w:val="00B32E22"/>
    <w:rsid w:val="00B338CC"/>
    <w:rsid w:val="00B33EFC"/>
    <w:rsid w:val="00B3449B"/>
    <w:rsid w:val="00B426E5"/>
    <w:rsid w:val="00B4516E"/>
    <w:rsid w:val="00B47952"/>
    <w:rsid w:val="00B504FC"/>
    <w:rsid w:val="00B50EB7"/>
    <w:rsid w:val="00B5340E"/>
    <w:rsid w:val="00B5359B"/>
    <w:rsid w:val="00B55FBF"/>
    <w:rsid w:val="00B60F65"/>
    <w:rsid w:val="00B67069"/>
    <w:rsid w:val="00B67D19"/>
    <w:rsid w:val="00B70D36"/>
    <w:rsid w:val="00B72E76"/>
    <w:rsid w:val="00B7301C"/>
    <w:rsid w:val="00B734A1"/>
    <w:rsid w:val="00B765DB"/>
    <w:rsid w:val="00B77FDD"/>
    <w:rsid w:val="00B82FD1"/>
    <w:rsid w:val="00B83525"/>
    <w:rsid w:val="00B8521A"/>
    <w:rsid w:val="00B85B84"/>
    <w:rsid w:val="00B861A7"/>
    <w:rsid w:val="00B86D96"/>
    <w:rsid w:val="00B8796A"/>
    <w:rsid w:val="00B95649"/>
    <w:rsid w:val="00B9575B"/>
    <w:rsid w:val="00B97711"/>
    <w:rsid w:val="00BA0A5C"/>
    <w:rsid w:val="00BA1870"/>
    <w:rsid w:val="00BA30DB"/>
    <w:rsid w:val="00BA3AD2"/>
    <w:rsid w:val="00BA540D"/>
    <w:rsid w:val="00BB08E0"/>
    <w:rsid w:val="00BB105F"/>
    <w:rsid w:val="00BB17CB"/>
    <w:rsid w:val="00BB1ADB"/>
    <w:rsid w:val="00BB4393"/>
    <w:rsid w:val="00BC0DA3"/>
    <w:rsid w:val="00BC2C8F"/>
    <w:rsid w:val="00BD0CAB"/>
    <w:rsid w:val="00BD1985"/>
    <w:rsid w:val="00BD2821"/>
    <w:rsid w:val="00BD3108"/>
    <w:rsid w:val="00BD68C7"/>
    <w:rsid w:val="00BE1CD2"/>
    <w:rsid w:val="00BE4D38"/>
    <w:rsid w:val="00BE6CDD"/>
    <w:rsid w:val="00BF034D"/>
    <w:rsid w:val="00BF3A65"/>
    <w:rsid w:val="00BF3F49"/>
    <w:rsid w:val="00C01874"/>
    <w:rsid w:val="00C04A64"/>
    <w:rsid w:val="00C04F80"/>
    <w:rsid w:val="00C05C35"/>
    <w:rsid w:val="00C07297"/>
    <w:rsid w:val="00C10346"/>
    <w:rsid w:val="00C1594A"/>
    <w:rsid w:val="00C162F8"/>
    <w:rsid w:val="00C21CDF"/>
    <w:rsid w:val="00C21EBD"/>
    <w:rsid w:val="00C223F7"/>
    <w:rsid w:val="00C25111"/>
    <w:rsid w:val="00C303C2"/>
    <w:rsid w:val="00C3198F"/>
    <w:rsid w:val="00C32328"/>
    <w:rsid w:val="00C34ACD"/>
    <w:rsid w:val="00C34DD9"/>
    <w:rsid w:val="00C4055A"/>
    <w:rsid w:val="00C40FE4"/>
    <w:rsid w:val="00C424D2"/>
    <w:rsid w:val="00C45B75"/>
    <w:rsid w:val="00C46957"/>
    <w:rsid w:val="00C5027F"/>
    <w:rsid w:val="00C513DF"/>
    <w:rsid w:val="00C559D8"/>
    <w:rsid w:val="00C609EC"/>
    <w:rsid w:val="00C61FEE"/>
    <w:rsid w:val="00C6312A"/>
    <w:rsid w:val="00C7283D"/>
    <w:rsid w:val="00C73186"/>
    <w:rsid w:val="00C73448"/>
    <w:rsid w:val="00C73616"/>
    <w:rsid w:val="00C7497D"/>
    <w:rsid w:val="00C76782"/>
    <w:rsid w:val="00C7698C"/>
    <w:rsid w:val="00C807A8"/>
    <w:rsid w:val="00C815F2"/>
    <w:rsid w:val="00C851C0"/>
    <w:rsid w:val="00C85B0C"/>
    <w:rsid w:val="00C85B6B"/>
    <w:rsid w:val="00C86E4D"/>
    <w:rsid w:val="00C877ED"/>
    <w:rsid w:val="00C9089B"/>
    <w:rsid w:val="00C911BB"/>
    <w:rsid w:val="00C94E8A"/>
    <w:rsid w:val="00CA3449"/>
    <w:rsid w:val="00CA34C7"/>
    <w:rsid w:val="00CA4CDF"/>
    <w:rsid w:val="00CA58BB"/>
    <w:rsid w:val="00CA7121"/>
    <w:rsid w:val="00CA7859"/>
    <w:rsid w:val="00CB1160"/>
    <w:rsid w:val="00CB6F87"/>
    <w:rsid w:val="00CC3035"/>
    <w:rsid w:val="00CC3849"/>
    <w:rsid w:val="00CC7D02"/>
    <w:rsid w:val="00CD0774"/>
    <w:rsid w:val="00CD0D0F"/>
    <w:rsid w:val="00CD1770"/>
    <w:rsid w:val="00CD17EC"/>
    <w:rsid w:val="00CD3B61"/>
    <w:rsid w:val="00CD4B89"/>
    <w:rsid w:val="00CE0BDC"/>
    <w:rsid w:val="00CE1D0E"/>
    <w:rsid w:val="00CE2F73"/>
    <w:rsid w:val="00CE5AD6"/>
    <w:rsid w:val="00CE604F"/>
    <w:rsid w:val="00CE6A98"/>
    <w:rsid w:val="00CE6C8C"/>
    <w:rsid w:val="00CE6ECD"/>
    <w:rsid w:val="00CF0500"/>
    <w:rsid w:val="00CF2B50"/>
    <w:rsid w:val="00CF54C2"/>
    <w:rsid w:val="00D00E37"/>
    <w:rsid w:val="00D02339"/>
    <w:rsid w:val="00D034A7"/>
    <w:rsid w:val="00D04820"/>
    <w:rsid w:val="00D055BD"/>
    <w:rsid w:val="00D06AD4"/>
    <w:rsid w:val="00D10B3F"/>
    <w:rsid w:val="00D11265"/>
    <w:rsid w:val="00D16727"/>
    <w:rsid w:val="00D17B78"/>
    <w:rsid w:val="00D20815"/>
    <w:rsid w:val="00D216C0"/>
    <w:rsid w:val="00D24945"/>
    <w:rsid w:val="00D26389"/>
    <w:rsid w:val="00D30873"/>
    <w:rsid w:val="00D31B26"/>
    <w:rsid w:val="00D3557F"/>
    <w:rsid w:val="00D35A04"/>
    <w:rsid w:val="00D37654"/>
    <w:rsid w:val="00D4312E"/>
    <w:rsid w:val="00D444DE"/>
    <w:rsid w:val="00D46BB0"/>
    <w:rsid w:val="00D50DF7"/>
    <w:rsid w:val="00D52229"/>
    <w:rsid w:val="00D52465"/>
    <w:rsid w:val="00D54210"/>
    <w:rsid w:val="00D54B20"/>
    <w:rsid w:val="00D5683F"/>
    <w:rsid w:val="00D5777E"/>
    <w:rsid w:val="00D64540"/>
    <w:rsid w:val="00D6642E"/>
    <w:rsid w:val="00D67B00"/>
    <w:rsid w:val="00D72DB9"/>
    <w:rsid w:val="00D75696"/>
    <w:rsid w:val="00D7569B"/>
    <w:rsid w:val="00D75E65"/>
    <w:rsid w:val="00D84846"/>
    <w:rsid w:val="00D84C48"/>
    <w:rsid w:val="00D85970"/>
    <w:rsid w:val="00D8653F"/>
    <w:rsid w:val="00D90123"/>
    <w:rsid w:val="00D914F2"/>
    <w:rsid w:val="00D918DE"/>
    <w:rsid w:val="00D91CAC"/>
    <w:rsid w:val="00D93B10"/>
    <w:rsid w:val="00D94981"/>
    <w:rsid w:val="00D966E6"/>
    <w:rsid w:val="00D9794F"/>
    <w:rsid w:val="00DA1546"/>
    <w:rsid w:val="00DA1C99"/>
    <w:rsid w:val="00DA5145"/>
    <w:rsid w:val="00DA7F7A"/>
    <w:rsid w:val="00DB0119"/>
    <w:rsid w:val="00DB03DC"/>
    <w:rsid w:val="00DB045A"/>
    <w:rsid w:val="00DB0BF3"/>
    <w:rsid w:val="00DB2401"/>
    <w:rsid w:val="00DB329F"/>
    <w:rsid w:val="00DB3DB4"/>
    <w:rsid w:val="00DB47B3"/>
    <w:rsid w:val="00DB5D80"/>
    <w:rsid w:val="00DB6164"/>
    <w:rsid w:val="00DB63C0"/>
    <w:rsid w:val="00DB6D0A"/>
    <w:rsid w:val="00DC4E36"/>
    <w:rsid w:val="00DC6238"/>
    <w:rsid w:val="00DC6E85"/>
    <w:rsid w:val="00DC7FF7"/>
    <w:rsid w:val="00DD27FD"/>
    <w:rsid w:val="00DD3BA3"/>
    <w:rsid w:val="00DD5283"/>
    <w:rsid w:val="00DD5FD9"/>
    <w:rsid w:val="00DD75C6"/>
    <w:rsid w:val="00DD765B"/>
    <w:rsid w:val="00DE00F3"/>
    <w:rsid w:val="00DE0466"/>
    <w:rsid w:val="00DE0904"/>
    <w:rsid w:val="00DE20AE"/>
    <w:rsid w:val="00DE671C"/>
    <w:rsid w:val="00DF1357"/>
    <w:rsid w:val="00DF43C8"/>
    <w:rsid w:val="00DF57D0"/>
    <w:rsid w:val="00DF5912"/>
    <w:rsid w:val="00DF59B9"/>
    <w:rsid w:val="00DF63CB"/>
    <w:rsid w:val="00DF669F"/>
    <w:rsid w:val="00E02381"/>
    <w:rsid w:val="00E04263"/>
    <w:rsid w:val="00E1112D"/>
    <w:rsid w:val="00E1321D"/>
    <w:rsid w:val="00E1361A"/>
    <w:rsid w:val="00E20F8F"/>
    <w:rsid w:val="00E23E90"/>
    <w:rsid w:val="00E262F4"/>
    <w:rsid w:val="00E26469"/>
    <w:rsid w:val="00E269CB"/>
    <w:rsid w:val="00E26BAA"/>
    <w:rsid w:val="00E279A7"/>
    <w:rsid w:val="00E30C03"/>
    <w:rsid w:val="00E32337"/>
    <w:rsid w:val="00E33C5A"/>
    <w:rsid w:val="00E33E22"/>
    <w:rsid w:val="00E3775C"/>
    <w:rsid w:val="00E4067B"/>
    <w:rsid w:val="00E412BB"/>
    <w:rsid w:val="00E43AC1"/>
    <w:rsid w:val="00E46C48"/>
    <w:rsid w:val="00E51F76"/>
    <w:rsid w:val="00E52EEE"/>
    <w:rsid w:val="00E52F1C"/>
    <w:rsid w:val="00E57078"/>
    <w:rsid w:val="00E64FA8"/>
    <w:rsid w:val="00E66958"/>
    <w:rsid w:val="00E75FD9"/>
    <w:rsid w:val="00E7768B"/>
    <w:rsid w:val="00E8179E"/>
    <w:rsid w:val="00E85B22"/>
    <w:rsid w:val="00E85DB2"/>
    <w:rsid w:val="00E87112"/>
    <w:rsid w:val="00E87ABC"/>
    <w:rsid w:val="00E95F23"/>
    <w:rsid w:val="00E96967"/>
    <w:rsid w:val="00E96E92"/>
    <w:rsid w:val="00EA0A9A"/>
    <w:rsid w:val="00EA1085"/>
    <w:rsid w:val="00EA18C8"/>
    <w:rsid w:val="00EA40AC"/>
    <w:rsid w:val="00EA4296"/>
    <w:rsid w:val="00EA7AFB"/>
    <w:rsid w:val="00EB082E"/>
    <w:rsid w:val="00EB134B"/>
    <w:rsid w:val="00EB2E60"/>
    <w:rsid w:val="00EB2FB0"/>
    <w:rsid w:val="00EB4577"/>
    <w:rsid w:val="00EB5C70"/>
    <w:rsid w:val="00EB7109"/>
    <w:rsid w:val="00EB7290"/>
    <w:rsid w:val="00EB7C75"/>
    <w:rsid w:val="00EC1D8C"/>
    <w:rsid w:val="00EC5194"/>
    <w:rsid w:val="00EC64FC"/>
    <w:rsid w:val="00ED04A7"/>
    <w:rsid w:val="00ED14CD"/>
    <w:rsid w:val="00ED47A9"/>
    <w:rsid w:val="00ED48B0"/>
    <w:rsid w:val="00EE7207"/>
    <w:rsid w:val="00EF0243"/>
    <w:rsid w:val="00EF31D4"/>
    <w:rsid w:val="00EF6258"/>
    <w:rsid w:val="00EF6752"/>
    <w:rsid w:val="00EF6E8B"/>
    <w:rsid w:val="00EF7C07"/>
    <w:rsid w:val="00F00C9D"/>
    <w:rsid w:val="00F023C8"/>
    <w:rsid w:val="00F02806"/>
    <w:rsid w:val="00F03751"/>
    <w:rsid w:val="00F03E5E"/>
    <w:rsid w:val="00F04026"/>
    <w:rsid w:val="00F04ED8"/>
    <w:rsid w:val="00F05E05"/>
    <w:rsid w:val="00F07110"/>
    <w:rsid w:val="00F12C44"/>
    <w:rsid w:val="00F139C1"/>
    <w:rsid w:val="00F14500"/>
    <w:rsid w:val="00F17DE0"/>
    <w:rsid w:val="00F21594"/>
    <w:rsid w:val="00F219C5"/>
    <w:rsid w:val="00F232F4"/>
    <w:rsid w:val="00F24ADA"/>
    <w:rsid w:val="00F27C6F"/>
    <w:rsid w:val="00F32305"/>
    <w:rsid w:val="00F33B65"/>
    <w:rsid w:val="00F344F5"/>
    <w:rsid w:val="00F42058"/>
    <w:rsid w:val="00F4217A"/>
    <w:rsid w:val="00F51B2F"/>
    <w:rsid w:val="00F53D12"/>
    <w:rsid w:val="00F53EC4"/>
    <w:rsid w:val="00F60A8F"/>
    <w:rsid w:val="00F60DB9"/>
    <w:rsid w:val="00F63F27"/>
    <w:rsid w:val="00F65C1E"/>
    <w:rsid w:val="00F65F0D"/>
    <w:rsid w:val="00F70426"/>
    <w:rsid w:val="00F70BDD"/>
    <w:rsid w:val="00F731A4"/>
    <w:rsid w:val="00F74686"/>
    <w:rsid w:val="00F757B1"/>
    <w:rsid w:val="00F773E8"/>
    <w:rsid w:val="00F77F71"/>
    <w:rsid w:val="00F80344"/>
    <w:rsid w:val="00F8171D"/>
    <w:rsid w:val="00F85E5B"/>
    <w:rsid w:val="00F9166C"/>
    <w:rsid w:val="00F91B9F"/>
    <w:rsid w:val="00F926CF"/>
    <w:rsid w:val="00F938C2"/>
    <w:rsid w:val="00F93C8D"/>
    <w:rsid w:val="00F942E8"/>
    <w:rsid w:val="00F947F4"/>
    <w:rsid w:val="00F95EC1"/>
    <w:rsid w:val="00F9686A"/>
    <w:rsid w:val="00FA3EEC"/>
    <w:rsid w:val="00FA4834"/>
    <w:rsid w:val="00FA68CB"/>
    <w:rsid w:val="00FA77C1"/>
    <w:rsid w:val="00FB175A"/>
    <w:rsid w:val="00FB61A9"/>
    <w:rsid w:val="00FB68A0"/>
    <w:rsid w:val="00FC2C2D"/>
    <w:rsid w:val="00FC4BBB"/>
    <w:rsid w:val="00FD1ED4"/>
    <w:rsid w:val="00FD2407"/>
    <w:rsid w:val="00FD306A"/>
    <w:rsid w:val="00FD36D9"/>
    <w:rsid w:val="00FD4651"/>
    <w:rsid w:val="00FD57F5"/>
    <w:rsid w:val="00FD7DC7"/>
    <w:rsid w:val="00FD7E58"/>
    <w:rsid w:val="00FE0A31"/>
    <w:rsid w:val="00FE0DB5"/>
    <w:rsid w:val="00FE1E37"/>
    <w:rsid w:val="00FE3EEB"/>
    <w:rsid w:val="00FE446D"/>
    <w:rsid w:val="00FE5699"/>
    <w:rsid w:val="00FE697B"/>
    <w:rsid w:val="00FF23FF"/>
    <w:rsid w:val="02A57FA3"/>
    <w:rsid w:val="03F6BEEB"/>
    <w:rsid w:val="04B3ECA6"/>
    <w:rsid w:val="07123536"/>
    <w:rsid w:val="0F274A9F"/>
    <w:rsid w:val="0F6A1589"/>
    <w:rsid w:val="1A19E842"/>
    <w:rsid w:val="218057A5"/>
    <w:rsid w:val="222436BF"/>
    <w:rsid w:val="24E7F9B4"/>
    <w:rsid w:val="269E4FF1"/>
    <w:rsid w:val="2AE1B193"/>
    <w:rsid w:val="2DFE0C27"/>
    <w:rsid w:val="2F7A762F"/>
    <w:rsid w:val="335FF455"/>
    <w:rsid w:val="3E0B2592"/>
    <w:rsid w:val="4616CFAF"/>
    <w:rsid w:val="473C9AD0"/>
    <w:rsid w:val="49C1A650"/>
    <w:rsid w:val="4ED34867"/>
    <w:rsid w:val="500521D2"/>
    <w:rsid w:val="5894A801"/>
    <w:rsid w:val="5BDCFD85"/>
    <w:rsid w:val="5CBB5B51"/>
    <w:rsid w:val="65128837"/>
    <w:rsid w:val="6814FA66"/>
    <w:rsid w:val="70B62DC4"/>
    <w:rsid w:val="784707E9"/>
    <w:rsid w:val="7E5A1760"/>
    <w:rsid w:val="7ED3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DC34C74"/>
  <w15:docId w15:val="{6F0B24E6-4C90-4862-9083-ED1B25E64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21CA"/>
    <w:rPr>
      <w:color w:val="39464E" w:themeColor="text1"/>
      <w:spacing w:val="-1"/>
    </w:rPr>
  </w:style>
  <w:style w:type="paragraph" w:styleId="Heading1">
    <w:name w:val="heading 1"/>
    <w:basedOn w:val="BodyText"/>
    <w:next w:val="BodyText"/>
    <w:qFormat/>
    <w:rsid w:val="003929D3"/>
    <w:pPr>
      <w:keepNext/>
      <w:spacing w:before="0" w:after="140" w:line="260" w:lineRule="exact"/>
      <w:outlineLvl w:val="0"/>
    </w:pPr>
    <w:rPr>
      <w:b/>
      <w:color w:val="66AC47" w:themeColor="accent2"/>
      <w:spacing w:val="-2"/>
      <w:sz w:val="32"/>
    </w:rPr>
  </w:style>
  <w:style w:type="paragraph" w:styleId="Heading2">
    <w:name w:val="heading 2"/>
    <w:basedOn w:val="BodyText"/>
    <w:next w:val="BodyText"/>
    <w:qFormat/>
    <w:rsid w:val="00E87ABC"/>
    <w:pPr>
      <w:keepNext/>
      <w:spacing w:before="240" w:line="220" w:lineRule="exact"/>
      <w:outlineLvl w:val="1"/>
    </w:pPr>
    <w:rPr>
      <w:b/>
      <w:noProof/>
      <w:color w:val="00ADDC" w:themeColor="text2"/>
      <w:spacing w:val="0"/>
      <w:sz w:val="26"/>
    </w:rPr>
  </w:style>
  <w:style w:type="paragraph" w:styleId="Heading3">
    <w:name w:val="heading 3"/>
    <w:basedOn w:val="Normal"/>
    <w:next w:val="BodyText"/>
    <w:link w:val="Heading3Char"/>
    <w:qFormat/>
    <w:rsid w:val="003929D3"/>
    <w:pPr>
      <w:keepNext/>
      <w:spacing w:before="280" w:after="120" w:line="220" w:lineRule="exact"/>
      <w:outlineLvl w:val="2"/>
    </w:pPr>
    <w:rPr>
      <w:b/>
      <w:noProof/>
      <w:sz w:val="22"/>
    </w:rPr>
  </w:style>
  <w:style w:type="paragraph" w:styleId="Heading4">
    <w:name w:val="heading 4"/>
    <w:basedOn w:val="Normal"/>
    <w:next w:val="BodyText"/>
    <w:link w:val="Heading4Char"/>
    <w:qFormat/>
    <w:rsid w:val="00A9700D"/>
    <w:pPr>
      <w:keepNext/>
      <w:spacing w:before="160" w:line="259" w:lineRule="auto"/>
      <w:outlineLvl w:val="3"/>
    </w:pPr>
    <w:rPr>
      <w:bCs/>
      <w:spacing w:val="10"/>
      <w:szCs w:val="28"/>
    </w:rPr>
  </w:style>
  <w:style w:type="paragraph" w:styleId="Heading5">
    <w:name w:val="heading 5"/>
    <w:basedOn w:val="Normal"/>
    <w:next w:val="Normal"/>
    <w:rsid w:val="00BA30DB"/>
    <w:pPr>
      <w:spacing w:before="160"/>
      <w:outlineLvl w:val="4"/>
    </w:pPr>
    <w:rPr>
      <w:bCs/>
      <w:i/>
      <w:iCs/>
      <w:spacing w:val="10"/>
      <w:szCs w:val="26"/>
    </w:rPr>
  </w:style>
  <w:style w:type="paragraph" w:styleId="Heading6">
    <w:name w:val="heading 6"/>
    <w:basedOn w:val="Normal"/>
    <w:next w:val="Normal"/>
    <w:rsid w:val="00BA30DB"/>
    <w:pPr>
      <w:spacing w:before="160"/>
      <w:outlineLvl w:val="5"/>
    </w:pPr>
    <w:rPr>
      <w:bCs/>
      <w:color w:val="66AC47" w:themeColor="accent2"/>
      <w:spacing w:val="10"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EF9"/>
  </w:style>
  <w:style w:type="paragraph" w:styleId="Footer">
    <w:name w:val="footer"/>
    <w:basedOn w:val="Normal"/>
    <w:link w:val="FooterChar"/>
    <w:uiPriority w:val="99"/>
    <w:rsid w:val="000167DD"/>
    <w:pPr>
      <w:spacing w:line="200" w:lineRule="exact"/>
    </w:pPr>
    <w:rPr>
      <w:spacing w:val="-6"/>
    </w:rPr>
  </w:style>
  <w:style w:type="character" w:customStyle="1" w:styleId="FooterChar">
    <w:name w:val="Footer Char"/>
    <w:basedOn w:val="DefaultParagraphFont"/>
    <w:link w:val="Footer"/>
    <w:uiPriority w:val="99"/>
    <w:rsid w:val="000167DD"/>
    <w:rPr>
      <w:color w:val="39464E" w:themeColor="text1"/>
      <w:spacing w:val="-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305C44"/>
    <w:pPr>
      <w:spacing w:before="60" w:after="60"/>
      <w:ind w:left="284"/>
    </w:pPr>
  </w:style>
  <w:style w:type="paragraph" w:styleId="ListContinue2">
    <w:name w:val="List Continue 2"/>
    <w:basedOn w:val="Normal"/>
    <w:link w:val="ListContinue2Char"/>
    <w:semiHidden/>
    <w:rsid w:val="00305C44"/>
    <w:pPr>
      <w:spacing w:before="60" w:after="60"/>
      <w:ind w:left="567"/>
    </w:pPr>
  </w:style>
  <w:style w:type="character" w:customStyle="1" w:styleId="ListContinue2Char">
    <w:name w:val="List Continue 2 Char"/>
    <w:basedOn w:val="DefaultParagraphFont"/>
    <w:link w:val="ListContinue2"/>
    <w:semiHidden/>
    <w:rsid w:val="00305C44"/>
    <w:rPr>
      <w:color w:val="39464E" w:themeColor="text1"/>
      <w:spacing w:val="-1"/>
    </w:rPr>
  </w:style>
  <w:style w:type="paragraph" w:styleId="ListContinue3">
    <w:name w:val="List Continue 3"/>
    <w:basedOn w:val="ListContinue2"/>
    <w:link w:val="ListContinue3Char"/>
    <w:semiHidden/>
    <w:rsid w:val="00305C44"/>
    <w:pPr>
      <w:ind w:left="851"/>
    </w:pPr>
  </w:style>
  <w:style w:type="character" w:customStyle="1" w:styleId="ListContinue3Char">
    <w:name w:val="List Continue 3 Char"/>
    <w:basedOn w:val="ListContinue2Char"/>
    <w:link w:val="ListContinue3"/>
    <w:semiHidden/>
    <w:rsid w:val="00305C44"/>
    <w:rPr>
      <w:color w:val="39464E" w:themeColor="text1"/>
      <w:spacing w:val="-1"/>
    </w:rPr>
  </w:style>
  <w:style w:type="paragraph" w:customStyle="1" w:styleId="FooterPVWording">
    <w:name w:val="Footer PV Wording"/>
    <w:basedOn w:val="Footer"/>
    <w:next w:val="Footer"/>
    <w:rsid w:val="000167DD"/>
    <w:pPr>
      <w:spacing w:after="40"/>
    </w:pPr>
    <w:rPr>
      <w:color w:val="66AC47" w:themeColor="accent2"/>
      <w:sz w:val="22"/>
      <w:szCs w:val="22"/>
    </w:rPr>
  </w:style>
  <w:style w:type="paragraph" w:styleId="BodyText">
    <w:name w:val="Body Text"/>
    <w:basedOn w:val="Normal"/>
    <w:link w:val="BodyTextChar"/>
    <w:qFormat/>
    <w:rsid w:val="00C45B75"/>
    <w:pPr>
      <w:spacing w:before="120"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C45B75"/>
    <w:rPr>
      <w:color w:val="39464E" w:themeColor="text1"/>
      <w:spacing w:val="-1"/>
      <w:sz w:val="20"/>
    </w:rPr>
  </w:style>
  <w:style w:type="paragraph" w:styleId="ListBullet">
    <w:name w:val="List Bullet"/>
    <w:basedOn w:val="BodyText"/>
    <w:qFormat/>
    <w:rsid w:val="00414A3A"/>
    <w:pPr>
      <w:numPr>
        <w:numId w:val="18"/>
      </w:numPr>
      <w:tabs>
        <w:tab w:val="clear" w:pos="284"/>
      </w:tabs>
      <w:ind w:left="284" w:hanging="284"/>
    </w:pPr>
  </w:style>
  <w:style w:type="paragraph" w:styleId="ListBullet2">
    <w:name w:val="List Bullet 2"/>
    <w:basedOn w:val="ListBullet"/>
    <w:qFormat/>
    <w:rsid w:val="00414A3A"/>
    <w:pPr>
      <w:numPr>
        <w:ilvl w:val="1"/>
      </w:numPr>
      <w:tabs>
        <w:tab w:val="clear" w:pos="454"/>
      </w:tabs>
      <w:spacing w:before="0" w:after="60"/>
      <w:ind w:left="709" w:hanging="340"/>
    </w:pPr>
  </w:style>
  <w:style w:type="paragraph" w:styleId="ListBullet3">
    <w:name w:val="List Bullet 3"/>
    <w:basedOn w:val="ListBullet2"/>
    <w:qFormat/>
    <w:rsid w:val="00414A3A"/>
    <w:pPr>
      <w:numPr>
        <w:ilvl w:val="2"/>
        <w:numId w:val="30"/>
      </w:numPr>
      <w:tabs>
        <w:tab w:val="clear" w:pos="624"/>
      </w:tabs>
      <w:spacing w:before="120" w:after="120"/>
      <w:ind w:left="284" w:hanging="284"/>
    </w:pPr>
  </w:style>
  <w:style w:type="paragraph" w:styleId="ListNumber">
    <w:name w:val="List Number"/>
    <w:basedOn w:val="BodyText"/>
    <w:qFormat/>
    <w:rsid w:val="00FC2C2D"/>
    <w:pPr>
      <w:numPr>
        <w:numId w:val="21"/>
      </w:numPr>
    </w:p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styleId="Title">
    <w:name w:val="Title"/>
    <w:basedOn w:val="Normal"/>
    <w:next w:val="Normal"/>
    <w:link w:val="TitleChar"/>
    <w:rsid w:val="00373652"/>
    <w:pPr>
      <w:spacing w:before="220" w:after="220"/>
      <w:contextualSpacing/>
    </w:pPr>
    <w:rPr>
      <w:rFonts w:asciiTheme="majorHAnsi" w:eastAsiaTheme="majorEastAsia" w:hAnsiTheme="majorHAnsi" w:cstheme="majorBidi"/>
      <w:b/>
      <w:color w:val="66AC47" w:themeColor="accent2"/>
      <w:spacing w:val="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373652"/>
    <w:rPr>
      <w:rFonts w:asciiTheme="majorHAnsi" w:eastAsiaTheme="majorEastAsia" w:hAnsiTheme="majorHAnsi" w:cstheme="majorBidi"/>
      <w:b/>
      <w:color w:val="66AC47" w:themeColor="accent2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8D6"/>
    <w:pPr>
      <w:numPr>
        <w:ilvl w:val="1"/>
      </w:numPr>
      <w:spacing w:after="360"/>
    </w:pPr>
    <w:rPr>
      <w:rFonts w:eastAsiaTheme="minorEastAsia" w:cstheme="minorBidi"/>
      <w:color w:val="00ADDC" w:themeColor="accent1"/>
      <w:spacing w:val="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158D6"/>
    <w:rPr>
      <w:rFonts w:eastAsiaTheme="minorEastAsia" w:cstheme="minorBidi"/>
      <w:color w:val="00ADDC" w:themeColor="accent1"/>
      <w:spacing w:val="2"/>
      <w:sz w:val="32"/>
      <w:szCs w:val="22"/>
    </w:rPr>
  </w:style>
  <w:style w:type="paragraph" w:customStyle="1" w:styleId="Introduction">
    <w:name w:val="Introduction"/>
    <w:basedOn w:val="Normal"/>
    <w:qFormat/>
    <w:rsid w:val="005158D6"/>
    <w:pPr>
      <w:spacing w:after="160" w:line="228" w:lineRule="auto"/>
      <w:ind w:right="113"/>
    </w:pPr>
    <w:rPr>
      <w:color w:val="66AC47" w:themeColor="accent2"/>
      <w:sz w:val="24"/>
    </w:rPr>
  </w:style>
  <w:style w:type="paragraph" w:customStyle="1" w:styleId="HeaderFirstPage">
    <w:name w:val="Header First Page"/>
    <w:basedOn w:val="Header"/>
    <w:uiPriority w:val="99"/>
    <w:rsid w:val="00520D86"/>
  </w:style>
  <w:style w:type="table" w:styleId="TableGrid">
    <w:name w:val="Table Grid"/>
    <w:basedOn w:val="TableNormal"/>
    <w:rsid w:val="0002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ilGradingTable">
    <w:name w:val="Trail Grading Table"/>
    <w:basedOn w:val="TableNormal"/>
    <w:uiPriority w:val="99"/>
    <w:rsid w:val="00667A60"/>
    <w:tblPr>
      <w:tblCellMar>
        <w:left w:w="0" w:type="dxa"/>
        <w:right w:w="0" w:type="dxa"/>
      </w:tblCellMar>
    </w:tblPr>
    <w:tblStylePr w:type="firstCol">
      <w:pPr>
        <w:jc w:val="left"/>
      </w:pPr>
      <w:tblPr/>
      <w:tcPr>
        <w:vAlign w:val="bottom"/>
      </w:tcPr>
    </w:tblStylePr>
  </w:style>
  <w:style w:type="paragraph" w:customStyle="1" w:styleId="xInfoHeading1">
    <w:name w:val="xInfo Heading 1"/>
    <w:basedOn w:val="Heading1"/>
    <w:qFormat/>
    <w:rsid w:val="002E7772"/>
    <w:pPr>
      <w:spacing w:before="160" w:after="100"/>
      <w:outlineLvl w:val="9"/>
    </w:pPr>
    <w:rPr>
      <w:noProof/>
      <w:color w:val="00ADDC" w:themeColor="text2"/>
      <w:sz w:val="26"/>
    </w:rPr>
  </w:style>
  <w:style w:type="paragraph" w:customStyle="1" w:styleId="xInfoHeading2">
    <w:name w:val="xInfo Heading 2"/>
    <w:basedOn w:val="Heading2"/>
    <w:qFormat/>
    <w:rsid w:val="002E7772"/>
    <w:pPr>
      <w:spacing w:before="80" w:after="0"/>
    </w:pPr>
    <w:rPr>
      <w:color w:val="39464E" w:themeColor="text1"/>
      <w:sz w:val="22"/>
    </w:rPr>
  </w:style>
  <w:style w:type="paragraph" w:customStyle="1" w:styleId="xInfoBodyText">
    <w:name w:val="xInfo Body Text"/>
    <w:basedOn w:val="Normal"/>
    <w:qFormat/>
    <w:rsid w:val="00D5777E"/>
    <w:rPr>
      <w:noProof/>
      <w:sz w:val="20"/>
      <w:szCs w:val="20"/>
    </w:rPr>
  </w:style>
  <w:style w:type="paragraph" w:customStyle="1" w:styleId="Image">
    <w:name w:val="Image"/>
    <w:basedOn w:val="BodyText"/>
    <w:next w:val="BodyText"/>
    <w:qFormat/>
    <w:rsid w:val="00554725"/>
    <w:pPr>
      <w:spacing w:before="240" w:after="400"/>
    </w:pPr>
  </w:style>
  <w:style w:type="paragraph" w:styleId="Caption">
    <w:name w:val="caption"/>
    <w:basedOn w:val="Normal"/>
    <w:next w:val="Normal"/>
    <w:unhideWhenUsed/>
    <w:qFormat/>
    <w:rsid w:val="006414C9"/>
    <w:pPr>
      <w:spacing w:after="160"/>
    </w:pPr>
    <w:rPr>
      <w:iCs/>
      <w:sz w:val="14"/>
    </w:rPr>
  </w:style>
  <w:style w:type="character" w:styleId="CommentReference">
    <w:name w:val="annotation reference"/>
    <w:basedOn w:val="DefaultParagraphFont"/>
    <w:semiHidden/>
    <w:unhideWhenUsed/>
    <w:rsid w:val="008219F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219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219FB"/>
    <w:rPr>
      <w:color w:val="39464E" w:themeColor="text1"/>
      <w:spacing w:val="-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19FB"/>
    <w:rPr>
      <w:b/>
      <w:bCs/>
      <w:color w:val="39464E" w:themeColor="text1"/>
      <w:spacing w:val="-1"/>
      <w:sz w:val="20"/>
      <w:szCs w:val="20"/>
    </w:rPr>
  </w:style>
  <w:style w:type="paragraph" w:customStyle="1" w:styleId="Subtitle2">
    <w:name w:val="Subtitle 2"/>
    <w:basedOn w:val="Normal"/>
    <w:qFormat/>
    <w:rsid w:val="00D8653F"/>
    <w:pPr>
      <w:spacing w:after="360"/>
      <w:contextualSpacing/>
    </w:pPr>
    <w:rPr>
      <w:b/>
      <w:color w:val="00ADDC" w:themeColor="text2"/>
      <w:sz w:val="24"/>
    </w:rPr>
  </w:style>
  <w:style w:type="paragraph" w:styleId="Date">
    <w:name w:val="Date"/>
    <w:basedOn w:val="Normal"/>
    <w:next w:val="Normal"/>
    <w:link w:val="DateChar"/>
    <w:rsid w:val="00D8653F"/>
    <w:pPr>
      <w:spacing w:before="260" w:line="280" w:lineRule="atLeast"/>
      <w:contextualSpacing/>
    </w:pPr>
    <w:rPr>
      <w:color w:val="00ADDC" w:themeColor="text2"/>
      <w:sz w:val="22"/>
    </w:rPr>
  </w:style>
  <w:style w:type="character" w:customStyle="1" w:styleId="DateChar">
    <w:name w:val="Date Char"/>
    <w:basedOn w:val="DefaultParagraphFont"/>
    <w:link w:val="Date"/>
    <w:rsid w:val="00D8653F"/>
    <w:rPr>
      <w:color w:val="00ADDC" w:themeColor="text2"/>
      <w:spacing w:val="-1"/>
      <w:sz w:val="22"/>
    </w:rPr>
  </w:style>
  <w:style w:type="paragraph" w:customStyle="1" w:styleId="xParaSpacer">
    <w:name w:val="xParaSpacer"/>
    <w:basedOn w:val="BodyText"/>
    <w:next w:val="BodyText"/>
    <w:qFormat/>
    <w:rsid w:val="00952FDC"/>
  </w:style>
  <w:style w:type="paragraph" w:customStyle="1" w:styleId="PullOutText">
    <w:name w:val="Pull Out Text"/>
    <w:basedOn w:val="Normal"/>
    <w:qFormat/>
    <w:rsid w:val="004D6456"/>
    <w:pPr>
      <w:spacing w:before="240" w:after="240" w:line="300" w:lineRule="exact"/>
      <w:contextualSpacing/>
    </w:pPr>
    <w:rPr>
      <w:noProof/>
      <w:color w:val="66AC47" w:themeColor="accent2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25702"/>
    <w:rPr>
      <w:b/>
      <w:noProof/>
      <w:color w:val="39464E" w:themeColor="text1"/>
      <w:spacing w:val="-1"/>
      <w:sz w:val="22"/>
    </w:rPr>
  </w:style>
  <w:style w:type="character" w:styleId="Hyperlink">
    <w:name w:val="Hyperlink"/>
    <w:uiPriority w:val="99"/>
    <w:unhideWhenUsed/>
    <w:rsid w:val="00925702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925702"/>
    <w:rPr>
      <w:bCs/>
      <w:color w:val="39464E" w:themeColor="text1"/>
      <w:spacing w:val="10"/>
      <w:szCs w:val="28"/>
    </w:rPr>
  </w:style>
  <w:style w:type="paragraph" w:styleId="ListParagraph">
    <w:name w:val="List Paragraph"/>
    <w:basedOn w:val="Normal"/>
    <w:uiPriority w:val="34"/>
    <w:qFormat/>
    <w:rsid w:val="00925702"/>
    <w:pPr>
      <w:ind w:left="720"/>
      <w:contextualSpacing/>
    </w:pPr>
    <w:rPr>
      <w:rFonts w:ascii="Arial" w:eastAsiaTheme="minorHAnsi" w:hAnsi="Arial" w:cstheme="minorBidi"/>
      <w:color w:val="auto"/>
      <w:spacing w:val="0"/>
      <w:sz w:val="22"/>
      <w:szCs w:val="24"/>
      <w:lang w:eastAsia="en-US"/>
    </w:rPr>
  </w:style>
  <w:style w:type="paragraph" w:customStyle="1" w:styleId="paragraph">
    <w:name w:val="paragraph"/>
    <w:basedOn w:val="Normal"/>
    <w:rsid w:val="004B4813"/>
    <w:pPr>
      <w:spacing w:before="100" w:beforeAutospacing="1" w:after="100" w:afterAutospacing="1"/>
    </w:pPr>
    <w:rPr>
      <w:rFonts w:ascii="Times New Roman" w:hAnsi="Times New Roman"/>
      <w:color w:val="auto"/>
      <w:spacing w:val="0"/>
      <w:sz w:val="24"/>
      <w:szCs w:val="24"/>
    </w:rPr>
  </w:style>
  <w:style w:type="character" w:customStyle="1" w:styleId="normaltextrun">
    <w:name w:val="normaltextrun"/>
    <w:basedOn w:val="DefaultParagraphFont"/>
    <w:rsid w:val="004B4813"/>
  </w:style>
  <w:style w:type="character" w:customStyle="1" w:styleId="eop">
    <w:name w:val="eop"/>
    <w:basedOn w:val="DefaultParagraphFont"/>
    <w:rsid w:val="004B4813"/>
  </w:style>
  <w:style w:type="character" w:customStyle="1" w:styleId="spellingerror">
    <w:name w:val="spellingerror"/>
    <w:basedOn w:val="DefaultParagraphFont"/>
    <w:rsid w:val="004B4813"/>
  </w:style>
  <w:style w:type="paragraph" w:customStyle="1" w:styleId="REPORT">
    <w:name w:val="REPORT"/>
    <w:basedOn w:val="Normal"/>
    <w:qFormat/>
    <w:rsid w:val="00E262F4"/>
    <w:pPr>
      <w:spacing w:before="120"/>
      <w:ind w:left="-426"/>
    </w:pPr>
    <w:rPr>
      <w:rFonts w:ascii="Calibri" w:eastAsia="Cambria" w:hAnsi="Calibri" w:cstheme="minorBidi"/>
      <w:b/>
      <w:noProof/>
      <w:color w:val="3F9C35"/>
      <w:spacing w:val="0"/>
      <w:sz w:val="28"/>
      <w:szCs w:val="24"/>
      <w:lang w:val="en-US" w:eastAsia="en-US"/>
    </w:rPr>
  </w:style>
  <w:style w:type="paragraph" w:customStyle="1" w:styleId="ReportsTitle">
    <w:name w:val="Reports Title"/>
    <w:basedOn w:val="Title"/>
    <w:link w:val="ReportsTitleChar"/>
    <w:qFormat/>
    <w:rsid w:val="00E262F4"/>
    <w:pPr>
      <w:spacing w:before="0" w:after="120"/>
      <w:ind w:left="-426"/>
      <w:contextualSpacing w:val="0"/>
    </w:pPr>
    <w:rPr>
      <w:rFonts w:eastAsia="Cambria"/>
      <w:noProof/>
      <w:color w:val="718998" w:themeColor="text1" w:themeTint="A6"/>
      <w:spacing w:val="5"/>
      <w:sz w:val="36"/>
      <w:szCs w:val="52"/>
      <w:lang w:val="en-US" w:eastAsia="en-US"/>
    </w:rPr>
  </w:style>
  <w:style w:type="character" w:customStyle="1" w:styleId="ReportsTitleChar">
    <w:name w:val="Reports Title Char"/>
    <w:basedOn w:val="TitleChar"/>
    <w:link w:val="ReportsTitle"/>
    <w:rsid w:val="00E262F4"/>
    <w:rPr>
      <w:rFonts w:asciiTheme="majorHAnsi" w:eastAsia="Cambria" w:hAnsiTheme="majorHAnsi" w:cstheme="majorBidi"/>
      <w:b/>
      <w:noProof/>
      <w:color w:val="718998" w:themeColor="text1" w:themeTint="A6"/>
      <w:spacing w:val="5"/>
      <w:kern w:val="28"/>
      <w:sz w:val="36"/>
      <w:szCs w:val="5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1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olunteeringFund@parks.vic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fplaw.org.au/auspicin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IGGS\Downloads\Fact%20Sheet%20and%20Newsletter%20Template.dotm" TargetMode="External"/></Relationships>
</file>

<file path=word/theme/theme1.xml><?xml version="1.0" encoding="utf-8"?>
<a:theme xmlns:a="http://schemas.openxmlformats.org/drawingml/2006/main" name="Office Theme">
  <a:themeElements>
    <a:clrScheme name="Parks Victoria">
      <a:dk1>
        <a:srgbClr val="39464E"/>
      </a:dk1>
      <a:lt1>
        <a:sysClr val="window" lastClr="FFFFFF"/>
      </a:lt1>
      <a:dk2>
        <a:srgbClr val="00ADDC"/>
      </a:dk2>
      <a:lt2>
        <a:srgbClr val="FFFFFF"/>
      </a:lt2>
      <a:accent1>
        <a:srgbClr val="00ADDC"/>
      </a:accent1>
      <a:accent2>
        <a:srgbClr val="66AC47"/>
      </a:accent2>
      <a:accent3>
        <a:srgbClr val="8064A2"/>
      </a:accent3>
      <a:accent4>
        <a:srgbClr val="F79646"/>
      </a:accent4>
      <a:accent5>
        <a:srgbClr val="4F81BD"/>
      </a:accent5>
      <a:accent6>
        <a:srgbClr val="C0504D"/>
      </a:accent6>
      <a:hlink>
        <a:srgbClr val="00ADDC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27577511B1143925A87655F6E9A20" ma:contentTypeVersion="13" ma:contentTypeDescription="Create a new document." ma:contentTypeScope="" ma:versionID="9bf84c4855806b03084982589eed07ac">
  <xsd:schema xmlns:xsd="http://www.w3.org/2001/XMLSchema" xmlns:xs="http://www.w3.org/2001/XMLSchema" xmlns:p="http://schemas.microsoft.com/office/2006/metadata/properties" xmlns:ns2="53630367-d947-46b5-974a-7f7dfc81e697" xmlns:ns3="c6008a89-7cc0-498a-8afe-8c229c5b45b0" targetNamespace="http://schemas.microsoft.com/office/2006/metadata/properties" ma:root="true" ma:fieldsID="16eb4c38ba938206dc1fa32579e334f6" ns2:_="" ns3:_="">
    <xsd:import namespace="53630367-d947-46b5-974a-7f7dfc81e697"/>
    <xsd:import namespace="c6008a89-7cc0-498a-8afe-8c229c5b45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30367-d947-46b5-974a-7f7dfc81e6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08a89-7cc0-498a-8afe-8c229c5b45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008a89-7cc0-498a-8afe-8c229c5b45b0">
      <UserInfo>
        <DisplayName>Bernice Dowling</DisplayName>
        <AccountId>72</AccountId>
        <AccountType/>
      </UserInfo>
      <UserInfo>
        <DisplayName>Bill Mallinson</DisplayName>
        <AccountId>73</AccountId>
        <AccountType/>
      </UserInfo>
      <UserInfo>
        <DisplayName>Andre Didenkowski</DisplayName>
        <AccountId>37</AccountId>
        <AccountType/>
      </UserInfo>
      <UserInfo>
        <DisplayName>Dean Sutton</DisplayName>
        <AccountId>74</AccountId>
        <AccountType/>
      </UserInfo>
      <UserInfo>
        <DisplayName>Melanie McVey-DiLazzaro</DisplayName>
        <AccountId>75</AccountId>
        <AccountType/>
      </UserInfo>
      <UserInfo>
        <DisplayName>Ashleigh Golledge</DisplayName>
        <AccountId>76</AccountId>
        <AccountType/>
      </UserInfo>
      <UserInfo>
        <DisplayName>James Brincat</DisplayName>
        <AccountId>77</AccountId>
        <AccountType/>
      </UserInfo>
      <UserInfo>
        <DisplayName>Emily Verey</DisplayName>
        <AccountId>78</AccountId>
        <AccountType/>
      </UserInfo>
      <UserInfo>
        <DisplayName>Katrina Lovett</DisplayName>
        <AccountId>79</AccountId>
        <AccountType/>
      </UserInfo>
      <UserInfo>
        <DisplayName>Kim Tully</DisplayName>
        <AccountId>80</AccountId>
        <AccountType/>
      </UserInfo>
      <UserInfo>
        <DisplayName>Nick Jansen</DisplayName>
        <AccountId>81</AccountId>
        <AccountType/>
      </UserInfo>
      <UserInfo>
        <DisplayName>Mike Hayes</DisplayName>
        <AccountId>82</AccountId>
        <AccountType/>
      </UserInfo>
      <UserInfo>
        <DisplayName>Stuart Lardner</DisplayName>
        <AccountId>83</AccountId>
        <AccountType/>
      </UserInfo>
      <UserInfo>
        <DisplayName>Leesa Riley</DisplayName>
        <AccountId>16</AccountId>
        <AccountType/>
      </UserInfo>
      <UserInfo>
        <DisplayName>Drue Shultz</DisplayName>
        <AccountId>21</AccountId>
        <AccountType/>
      </UserInfo>
      <UserInfo>
        <DisplayName>Ashlee Hope</DisplayName>
        <AccountId>22</AccountId>
        <AccountType/>
      </UserInfo>
      <UserInfo>
        <DisplayName>Tony Varcoe</DisplayName>
        <AccountId>55</AccountId>
        <AccountType/>
      </UserInfo>
      <UserInfo>
        <DisplayName>Katherine Dyson</DisplayName>
        <AccountId>12</AccountId>
        <AccountType/>
      </UserInfo>
      <UserInfo>
        <DisplayName>Gail Wright</DisplayName>
        <AccountId>44</AccountId>
        <AccountType/>
      </UserInfo>
      <UserInfo>
        <DisplayName>Carolyn Treby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C0551C-457A-44D0-8996-A82EB0AA6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630367-d947-46b5-974a-7f7dfc81e697"/>
    <ds:schemaRef ds:uri="c6008a89-7cc0-498a-8afe-8c229c5b4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B0B9C8-D007-4366-96C1-2DEBB0368E0E}">
  <ds:schemaRefs>
    <ds:schemaRef ds:uri="http://schemas.microsoft.com/office/2006/metadata/properties"/>
    <ds:schemaRef ds:uri="http://schemas.microsoft.com/office/infopath/2007/PartnerControls"/>
    <ds:schemaRef ds:uri="c6008a89-7cc0-498a-8afe-8c229c5b45b0"/>
  </ds:schemaRefs>
</ds:datastoreItem>
</file>

<file path=customXml/itemProps3.xml><?xml version="1.0" encoding="utf-8"?>
<ds:datastoreItem xmlns:ds="http://schemas.openxmlformats.org/officeDocument/2006/customXml" ds:itemID="{B30EA51A-9C68-4B0B-8686-8E015FDE79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D95502-C717-4DAC-BF3C-C4F2268C7F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and Newsletter Template</Template>
  <TotalTime>7</TotalTime>
  <Pages>1</Pages>
  <Words>424</Words>
  <Characters>2422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and Newsletter Template</vt:lpstr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and Newsletter Template</dc:title>
  <dc:creator>Leanne Riggs</dc:creator>
  <cp:keywords>Newsletter template; Template; Fact sheets; templates; template; newsletter</cp:keywords>
  <cp:lastModifiedBy>Leanne Riggs</cp:lastModifiedBy>
  <cp:revision>9</cp:revision>
  <cp:lastPrinted>2015-11-16T05:51:00Z</cp:lastPrinted>
  <dcterms:created xsi:type="dcterms:W3CDTF">2020-09-08T02:32:00Z</dcterms:created>
  <dcterms:modified xsi:type="dcterms:W3CDTF">2021-10-08T01:09:00Z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Version">
    <vt:lpwstr>1</vt:lpwstr>
  </property>
  <property fmtid="{D5CDD505-2E9C-101B-9397-08002B2CF9AE}" pid="3" name="xMasthead">
    <vt:lpwstr>Fact Sheet</vt:lpwstr>
  </property>
  <property fmtid="{D5CDD505-2E9C-101B-9397-08002B2CF9AE}" pid="4" name="xPVLogoOnly">
    <vt:bool>true</vt:bool>
  </property>
  <property fmtid="{D5CDD505-2E9C-101B-9397-08002B2CF9AE}" pid="5" name="ContentTypeId">
    <vt:lpwstr>0x0101001C327577511B1143925A87655F6E9A20</vt:lpwstr>
  </property>
  <property fmtid="{D5CDD505-2E9C-101B-9397-08002B2CF9AE}" pid="6" name="_dlc_DocIdItemGuid">
    <vt:lpwstr>f28802e3-15bf-4df4-87b4-8446fa74f366</vt:lpwstr>
  </property>
  <property fmtid="{D5CDD505-2E9C-101B-9397-08002B2CF9AE}" pid="7" name="TaxKeyword">
    <vt:lpwstr>3874;#Template|7d4da6e2-b788-4cd4-a282-60a389e81140;#151;#templates|61c6b694-7926-4d24-9afa-798b3647fb75;#181;#template|b987c7e0-6797-4506-8ba4-eb9f44dea024;#1097;#Fact sheets|1f88e3fc-104b-4455-9574-8c4e3811124a;#317;#newsletter|7bfa289a-3647-42cb-b197-5</vt:lpwstr>
  </property>
  <property fmtid="{D5CDD505-2E9C-101B-9397-08002B2CF9AE}" pid="8" name="PVBCS">
    <vt:lpwstr>3811;#Template|7d4da6e2-b788-4cd4-a282-60a389e81140</vt:lpwstr>
  </property>
</Properties>
</file>