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6C8FA" w14:textId="4363D7A8" w:rsidR="003D340C" w:rsidRDefault="006D1CC5" w:rsidP="00A240A8">
      <w:pPr>
        <w:pStyle w:val="Heading1"/>
      </w:pPr>
      <w:r>
        <w:t xml:space="preserve">When do I </w:t>
      </w:r>
      <w:r w:rsidR="00A240A8">
        <w:t>complete the project plan?</w:t>
      </w:r>
    </w:p>
    <w:p w14:paraId="6B87148B" w14:textId="020A68C1" w:rsidR="003D340C" w:rsidRDefault="00DF7925" w:rsidP="003D340C">
      <w:pPr>
        <w:pStyle w:val="BodyText"/>
      </w:pPr>
      <w:r>
        <w:t>All successful applicants will be required to complete and submit a project plan</w:t>
      </w:r>
      <w:r w:rsidR="003D340C">
        <w:t>.</w:t>
      </w:r>
      <w:r w:rsidR="00F70B45">
        <w:t xml:space="preserve"> The proj</w:t>
      </w:r>
      <w:r w:rsidR="0049066C">
        <w:t>e</w:t>
      </w:r>
      <w:r w:rsidR="00F70B45">
        <w:t>ct plan will b</w:t>
      </w:r>
      <w:r w:rsidR="009866D1">
        <w:t xml:space="preserve">e available to complete on </w:t>
      </w:r>
      <w:proofErr w:type="spellStart"/>
      <w:r w:rsidR="009866D1">
        <w:t>ParkConnect</w:t>
      </w:r>
      <w:proofErr w:type="spellEnd"/>
      <w:r w:rsidR="00C647CA">
        <w:t xml:space="preserve"> upon notification of application success.</w:t>
      </w:r>
      <w:r w:rsidR="00CA484A">
        <w:t xml:space="preserve"> All project plans must be submitted to Parks Victoria</w:t>
      </w:r>
      <w:r w:rsidR="00F64F19">
        <w:t xml:space="preserve"> within </w:t>
      </w:r>
      <w:r w:rsidR="00F72936">
        <w:t>60 days</w:t>
      </w:r>
      <w:r w:rsidR="00BB434F">
        <w:t>.</w:t>
      </w:r>
    </w:p>
    <w:p w14:paraId="382C1B79" w14:textId="7EBC11AB" w:rsidR="003D340C" w:rsidRDefault="005E0F87" w:rsidP="003D340C">
      <w:pPr>
        <w:pStyle w:val="Heading2"/>
      </w:pPr>
      <w:r>
        <w:t>Agreement</w:t>
      </w:r>
    </w:p>
    <w:p w14:paraId="6D677480" w14:textId="12AA016D" w:rsidR="00A27D5F" w:rsidRDefault="005E0F87" w:rsidP="003D340C">
      <w:pPr>
        <w:pStyle w:val="Heading2"/>
        <w:rPr>
          <w:b w:val="0"/>
          <w:noProof w:val="0"/>
          <w:color w:val="39464E" w:themeColor="text1"/>
          <w:spacing w:val="-1"/>
          <w:sz w:val="20"/>
        </w:rPr>
      </w:pPr>
      <w:r w:rsidRPr="005E0F87">
        <w:rPr>
          <w:b w:val="0"/>
          <w:noProof w:val="0"/>
          <w:color w:val="39464E" w:themeColor="text1"/>
          <w:spacing w:val="-1"/>
          <w:sz w:val="20"/>
        </w:rPr>
        <w:t xml:space="preserve">Successful applicants will be required to sign an Agreement with Parks Victoria outlining the requirements of both the recipient (you) and the Fund provider (Parks Victoria). </w:t>
      </w:r>
      <w:r>
        <w:rPr>
          <w:b w:val="0"/>
          <w:noProof w:val="0"/>
          <w:color w:val="39464E" w:themeColor="text1"/>
          <w:spacing w:val="-1"/>
          <w:sz w:val="20"/>
        </w:rPr>
        <w:t xml:space="preserve">The </w:t>
      </w:r>
      <w:r w:rsidR="00A27D5F">
        <w:rPr>
          <w:b w:val="0"/>
          <w:noProof w:val="0"/>
          <w:color w:val="39464E" w:themeColor="text1"/>
          <w:spacing w:val="-1"/>
          <w:sz w:val="20"/>
        </w:rPr>
        <w:t xml:space="preserve">project plan will be included as an addendum </w:t>
      </w:r>
      <w:r w:rsidR="000478FA">
        <w:rPr>
          <w:b w:val="0"/>
          <w:noProof w:val="0"/>
          <w:color w:val="39464E" w:themeColor="text1"/>
          <w:spacing w:val="-1"/>
          <w:sz w:val="20"/>
        </w:rPr>
        <w:t>and form part of</w:t>
      </w:r>
      <w:r w:rsidR="00A27D5F">
        <w:rPr>
          <w:b w:val="0"/>
          <w:noProof w:val="0"/>
          <w:color w:val="39464E" w:themeColor="text1"/>
          <w:spacing w:val="-1"/>
          <w:sz w:val="20"/>
        </w:rPr>
        <w:t xml:space="preserve"> the Agreement</w:t>
      </w:r>
      <w:r w:rsidR="00C647CA">
        <w:rPr>
          <w:b w:val="0"/>
          <w:noProof w:val="0"/>
          <w:color w:val="39464E" w:themeColor="text1"/>
          <w:spacing w:val="-1"/>
          <w:sz w:val="20"/>
        </w:rPr>
        <w:t>.</w:t>
      </w:r>
    </w:p>
    <w:p w14:paraId="5B6A665F" w14:textId="65450024" w:rsidR="003D340C" w:rsidRDefault="005E2282" w:rsidP="003D340C">
      <w:pPr>
        <w:pStyle w:val="Heading2"/>
      </w:pPr>
      <w:r>
        <w:t>Funding</w:t>
      </w:r>
    </w:p>
    <w:p w14:paraId="1E4F7AFC" w14:textId="22C7AB27" w:rsidR="00A90639" w:rsidRPr="00A90639" w:rsidRDefault="00A90639" w:rsidP="00996C7E">
      <w:pPr>
        <w:pStyle w:val="BodyText"/>
      </w:pPr>
      <w:r w:rsidRPr="00A90639">
        <w:t>When submitting your Project Plan</w:t>
      </w:r>
      <w:r w:rsidR="00A42B48">
        <w:t xml:space="preserve"> through </w:t>
      </w:r>
      <w:proofErr w:type="spellStart"/>
      <w:r w:rsidR="00A42B48">
        <w:t>ParkConnect</w:t>
      </w:r>
      <w:proofErr w:type="spellEnd"/>
      <w:r w:rsidR="00A42B48">
        <w:t>, attach the signed Funding Agreement and</w:t>
      </w:r>
      <w:r w:rsidRPr="00A90639">
        <w:t xml:space="preserve"> invoice.</w:t>
      </w:r>
    </w:p>
    <w:p w14:paraId="6A2DD3BC" w14:textId="77777777" w:rsidR="00A90639" w:rsidRPr="00A90639" w:rsidRDefault="00A90639" w:rsidP="00996C7E">
      <w:pPr>
        <w:pStyle w:val="BodyText"/>
      </w:pPr>
    </w:p>
    <w:p w14:paraId="1BE6269A" w14:textId="36FA2523" w:rsidR="003D340C" w:rsidRDefault="00A90639" w:rsidP="00996C7E">
      <w:pPr>
        <w:pStyle w:val="BodyText"/>
      </w:pPr>
      <w:r w:rsidRPr="00A90639">
        <w:t xml:space="preserve">Parks Victoria will </w:t>
      </w:r>
      <w:r w:rsidR="0098492A">
        <w:t xml:space="preserve">approve the project plan, execute the Funding </w:t>
      </w:r>
      <w:proofErr w:type="gramStart"/>
      <w:r w:rsidR="0098492A">
        <w:t>Agreement</w:t>
      </w:r>
      <w:proofErr w:type="gramEnd"/>
      <w:r w:rsidR="0098492A">
        <w:t xml:space="preserve"> and </w:t>
      </w:r>
      <w:r w:rsidRPr="00A90639">
        <w:t>process the invoice</w:t>
      </w:r>
      <w:r w:rsidR="00772E2B">
        <w:t>.</w:t>
      </w:r>
      <w:r w:rsidR="003D340C">
        <w:t xml:space="preserve"> For more information, see </w:t>
      </w:r>
      <w:r w:rsidR="003D340C">
        <w:rPr>
          <w:i/>
        </w:rPr>
        <w:t xml:space="preserve">Fact Sheet: </w:t>
      </w:r>
      <w:r w:rsidR="00E577E1">
        <w:rPr>
          <w:i/>
        </w:rPr>
        <w:t>VIF Successful Applications</w:t>
      </w:r>
      <w:r w:rsidR="003D340C">
        <w:t>.</w:t>
      </w:r>
    </w:p>
    <w:p w14:paraId="67639E7C" w14:textId="77777777" w:rsidR="003D340C" w:rsidRDefault="003D340C" w:rsidP="003D340C">
      <w:pPr>
        <w:pStyle w:val="BodyText"/>
      </w:pPr>
    </w:p>
    <w:p w14:paraId="73C3F241" w14:textId="5C95DC00" w:rsidR="003D340C" w:rsidRDefault="005E33E4" w:rsidP="005E33E4">
      <w:pPr>
        <w:pStyle w:val="Heading1"/>
      </w:pPr>
      <w:r>
        <w:t>Can I complete my own project plan?</w:t>
      </w:r>
    </w:p>
    <w:p w14:paraId="3F31A771" w14:textId="6F7468AE" w:rsidR="003D340C" w:rsidRDefault="00DD1863" w:rsidP="003D340C">
      <w:pPr>
        <w:pStyle w:val="BodyText"/>
      </w:pPr>
      <w:r>
        <w:t>Successful applicants must complete the project plan</w:t>
      </w:r>
      <w:r w:rsidR="00806BB7">
        <w:t xml:space="preserve"> </w:t>
      </w:r>
      <w:r w:rsidR="008A77FD">
        <w:t xml:space="preserve">provided </w:t>
      </w:r>
      <w:r w:rsidR="00806BB7">
        <w:t xml:space="preserve">on </w:t>
      </w:r>
      <w:proofErr w:type="spellStart"/>
      <w:r w:rsidR="00806BB7">
        <w:t>ParkConnect</w:t>
      </w:r>
      <w:proofErr w:type="spellEnd"/>
      <w:r w:rsidR="003D340C">
        <w:t>.</w:t>
      </w:r>
      <w:r w:rsidR="00C75BFC">
        <w:t xml:space="preserve"> Each successful application will </w:t>
      </w:r>
      <w:r w:rsidR="00C75BFC">
        <w:t>have its own unique project plan to complete. A</w:t>
      </w:r>
      <w:r w:rsidR="00F97E97">
        <w:t xml:space="preserve">pplicants </w:t>
      </w:r>
      <w:proofErr w:type="gramStart"/>
      <w:r w:rsidR="00F97E97">
        <w:t>have the ability to</w:t>
      </w:r>
      <w:proofErr w:type="gramEnd"/>
      <w:r w:rsidR="00F97E97">
        <w:t xml:space="preserve"> attach their </w:t>
      </w:r>
      <w:r w:rsidR="00F97E97" w:rsidRPr="00F740A8">
        <w:t xml:space="preserve">own </w:t>
      </w:r>
      <w:proofErr w:type="spellStart"/>
      <w:r w:rsidR="00F97E97" w:rsidRPr="00F740A8">
        <w:t>gantt</w:t>
      </w:r>
      <w:proofErr w:type="spellEnd"/>
      <w:r w:rsidR="00F97E97" w:rsidRPr="00F740A8">
        <w:t xml:space="preserve"> charts, see Page </w:t>
      </w:r>
      <w:r w:rsidR="00F740A8" w:rsidRPr="00F740A8">
        <w:t>19</w:t>
      </w:r>
      <w:r w:rsidR="00F97E97" w:rsidRPr="00F740A8">
        <w:t>.</w:t>
      </w:r>
    </w:p>
    <w:p w14:paraId="6EF16F64" w14:textId="77777777" w:rsidR="003D340C" w:rsidRDefault="003D340C" w:rsidP="003D340C">
      <w:pPr>
        <w:pStyle w:val="BodyText"/>
      </w:pPr>
    </w:p>
    <w:p w14:paraId="538A2073" w14:textId="77777777" w:rsidR="000D25C5" w:rsidRPr="000D25C5" w:rsidRDefault="000D25C5" w:rsidP="000D25C5">
      <w:pPr>
        <w:textAlignment w:val="baseline"/>
        <w:rPr>
          <w:rFonts w:ascii="Segoe UI" w:hAnsi="Segoe UI" w:cs="Segoe UI"/>
          <w:b/>
          <w:bCs/>
          <w:color w:val="66AC47"/>
          <w:spacing w:val="0"/>
        </w:rPr>
      </w:pPr>
      <w:r w:rsidRPr="000D25C5">
        <w:rPr>
          <w:rFonts w:ascii="Calibri" w:hAnsi="Calibri" w:cs="Calibri"/>
          <w:b/>
          <w:bCs/>
          <w:color w:val="66AC47"/>
          <w:spacing w:val="0"/>
          <w:sz w:val="32"/>
          <w:szCs w:val="32"/>
        </w:rPr>
        <w:t>Further Information </w:t>
      </w:r>
    </w:p>
    <w:p w14:paraId="750BC68C" w14:textId="731DD385" w:rsidR="000D25C5" w:rsidRPr="000D25C5" w:rsidRDefault="000D25C5" w:rsidP="000D25C5">
      <w:pPr>
        <w:textAlignment w:val="baseline"/>
        <w:rPr>
          <w:rFonts w:ascii="Segoe UI" w:hAnsi="Segoe UI" w:cs="Segoe UI"/>
          <w:color w:val="39464E"/>
          <w:spacing w:val="0"/>
        </w:rPr>
      </w:pPr>
      <w:r w:rsidRPr="000D25C5">
        <w:rPr>
          <w:rFonts w:ascii="Calibri" w:hAnsi="Calibri" w:cs="Calibri"/>
          <w:i/>
          <w:iCs/>
          <w:color w:val="39464E"/>
          <w:spacing w:val="0"/>
          <w:sz w:val="20"/>
          <w:szCs w:val="20"/>
        </w:rPr>
        <w:t xml:space="preserve">Fact Sheet VIF </w:t>
      </w:r>
      <w:r w:rsidR="00515D7A">
        <w:rPr>
          <w:rFonts w:ascii="Calibri" w:hAnsi="Calibri" w:cs="Calibri"/>
          <w:i/>
          <w:iCs/>
          <w:color w:val="39464E"/>
          <w:spacing w:val="0"/>
          <w:sz w:val="20"/>
          <w:szCs w:val="20"/>
        </w:rPr>
        <w:t>Successful Applications</w:t>
      </w:r>
      <w:r w:rsidRPr="000D25C5">
        <w:rPr>
          <w:rFonts w:ascii="Calibri" w:hAnsi="Calibri" w:cs="Calibri"/>
          <w:color w:val="39464E"/>
          <w:spacing w:val="0"/>
          <w:sz w:val="20"/>
          <w:szCs w:val="20"/>
        </w:rPr>
        <w:t> </w:t>
      </w:r>
    </w:p>
    <w:p w14:paraId="52274738" w14:textId="77777777" w:rsidR="000D25C5" w:rsidRPr="000D25C5" w:rsidRDefault="000D25C5" w:rsidP="000D25C5">
      <w:pPr>
        <w:textAlignment w:val="baseline"/>
        <w:rPr>
          <w:rFonts w:ascii="Segoe UI" w:hAnsi="Segoe UI" w:cs="Segoe UI"/>
          <w:color w:val="39464E"/>
          <w:spacing w:val="0"/>
        </w:rPr>
      </w:pPr>
      <w:r w:rsidRPr="45900E87">
        <w:rPr>
          <w:rFonts w:ascii="Calibri" w:hAnsi="Calibri" w:cs="Calibri"/>
          <w:i/>
          <w:iCs/>
          <w:color w:val="39464E"/>
          <w:spacing w:val="0"/>
          <w:sz w:val="20"/>
          <w:szCs w:val="20"/>
        </w:rPr>
        <w:t>Fact Sheet VIF Publicising Successful Projects</w:t>
      </w:r>
      <w:r w:rsidRPr="000D25C5">
        <w:rPr>
          <w:rFonts w:ascii="Calibri" w:hAnsi="Calibri" w:cs="Calibri"/>
          <w:color w:val="39464E"/>
          <w:spacing w:val="0"/>
          <w:sz w:val="20"/>
          <w:szCs w:val="20"/>
        </w:rPr>
        <w:t> </w:t>
      </w:r>
    </w:p>
    <w:p w14:paraId="11B44816" w14:textId="77777777" w:rsidR="000D25C5" w:rsidRPr="000D25C5" w:rsidRDefault="00F55B41" w:rsidP="000D25C5">
      <w:pPr>
        <w:textAlignment w:val="baseline"/>
        <w:rPr>
          <w:rFonts w:ascii="Segoe UI" w:hAnsi="Segoe UI" w:cs="Segoe UI"/>
          <w:color w:val="39464E"/>
          <w:spacing w:val="0"/>
        </w:rPr>
      </w:pPr>
      <w:hyperlink r:id="rId11" w:tgtFrame="_blank" w:history="1">
        <w:r w:rsidR="000D25C5" w:rsidRPr="000D25C5">
          <w:rPr>
            <w:rFonts w:ascii="Calibri" w:hAnsi="Calibri" w:cs="Calibri"/>
            <w:color w:val="0000FF"/>
            <w:spacing w:val="0"/>
            <w:sz w:val="20"/>
            <w:szCs w:val="20"/>
            <w:u w:val="single"/>
          </w:rPr>
          <w:t>www.parkconnect.vic.gov.au</w:t>
        </w:r>
      </w:hyperlink>
      <w:r w:rsidR="000D25C5" w:rsidRPr="000D25C5">
        <w:rPr>
          <w:rFonts w:ascii="Calibri" w:hAnsi="Calibri" w:cs="Calibri"/>
          <w:color w:val="39464E"/>
          <w:spacing w:val="0"/>
          <w:sz w:val="20"/>
          <w:szCs w:val="20"/>
        </w:rPr>
        <w:t> </w:t>
      </w:r>
    </w:p>
    <w:p w14:paraId="1B0122F1" w14:textId="77777777" w:rsidR="003D340C" w:rsidRDefault="003D340C" w:rsidP="003D340C">
      <w:pPr>
        <w:pStyle w:val="BodyText"/>
      </w:pPr>
      <w:r>
        <w:t> </w:t>
      </w:r>
    </w:p>
    <w:p w14:paraId="15A62C01" w14:textId="77777777" w:rsidR="003D340C" w:rsidRDefault="003D340C" w:rsidP="00BB621A">
      <w:pPr>
        <w:pStyle w:val="Heading1"/>
        <w:rPr>
          <w:rFonts w:cs="Arial"/>
        </w:rPr>
      </w:pPr>
      <w:r>
        <w:t>Legal accountability</w:t>
      </w:r>
    </w:p>
    <w:p w14:paraId="22F2DB89" w14:textId="77777777" w:rsidR="003D340C" w:rsidRDefault="003D340C" w:rsidP="003D340C">
      <w:pPr>
        <w:pStyle w:val="BodyText"/>
      </w:pPr>
      <w:r>
        <w:t xml:space="preserve">Parks Victoria is </w:t>
      </w:r>
      <w:r>
        <w:rPr>
          <w:rStyle w:val="Heading3Char"/>
          <w:sz w:val="18"/>
        </w:rPr>
        <w:t>legally responsible</w:t>
      </w:r>
      <w:r>
        <w:t xml:space="preserve"> to properly account for public money.  This responsibility includes accounting for any funds provided to groups through Parks Victoria, under any funding program. By accepting funds from Parks Victoria, the group also becomes </w:t>
      </w:r>
      <w:r>
        <w:rPr>
          <w:rStyle w:val="Heading3Char"/>
          <w:sz w:val="18"/>
        </w:rPr>
        <w:t xml:space="preserve">legally accountable </w:t>
      </w:r>
      <w:r>
        <w:t>to ensure that the public money is properly spent.</w:t>
      </w:r>
    </w:p>
    <w:p w14:paraId="59DCE0F3" w14:textId="77777777" w:rsidR="003D340C" w:rsidRDefault="003D340C" w:rsidP="003D340C">
      <w:pPr>
        <w:pStyle w:val="BodyText"/>
      </w:pPr>
      <w:r>
        <w:t> </w:t>
      </w:r>
    </w:p>
    <w:p w14:paraId="09AE9D60" w14:textId="77777777" w:rsidR="003D340C" w:rsidRDefault="003D340C" w:rsidP="003D340C">
      <w:pPr>
        <w:pStyle w:val="Heading1"/>
      </w:pPr>
      <w:r>
        <w:t>Contact us</w:t>
      </w:r>
    </w:p>
    <w:p w14:paraId="0AD83037" w14:textId="50B45A08" w:rsidR="003D340C" w:rsidRPr="00996C7E" w:rsidRDefault="003D340C" w:rsidP="00996C7E">
      <w:pPr>
        <w:widowControl w:val="0"/>
        <w:rPr>
          <w:sz w:val="20"/>
          <w:szCs w:val="20"/>
        </w:rPr>
      </w:pPr>
      <w:r w:rsidRPr="00996C7E">
        <w:rPr>
          <w:rStyle w:val="BodyTextChar"/>
        </w:rPr>
        <w:t xml:space="preserve">If you have any queries, or require more information, please contact Parks Victoria via: email:  </w:t>
      </w:r>
      <w:hyperlink r:id="rId12" w:history="1">
        <w:r w:rsidRPr="00996C7E">
          <w:rPr>
            <w:rStyle w:val="Hyperlink"/>
            <w:rFonts w:cs="Arial"/>
            <w:sz w:val="20"/>
            <w:szCs w:val="20"/>
          </w:rPr>
          <w:t>VolunteeringFund@parks.vic.gov.au</w:t>
        </w:r>
      </w:hyperlink>
      <w:r w:rsidRPr="00996C7E">
        <w:rPr>
          <w:rFonts w:cs="Arial"/>
          <w:color w:val="143054"/>
          <w:sz w:val="20"/>
          <w:szCs w:val="20"/>
        </w:rPr>
        <w:t xml:space="preserve"> </w:t>
      </w:r>
      <w:r w:rsidRPr="00996C7E">
        <w:rPr>
          <w:rStyle w:val="BodyTextChar"/>
        </w:rPr>
        <w:t>or phone: 1300 375 323</w:t>
      </w:r>
    </w:p>
    <w:p w14:paraId="38EEDF2A" w14:textId="77777777" w:rsidR="00F92492" w:rsidRDefault="00F92492" w:rsidP="003D340C">
      <w:pPr>
        <w:widowControl w:val="0"/>
        <w:jc w:val="both"/>
        <w:sectPr w:rsidR="00F92492" w:rsidSect="00F92492">
          <w:headerReference w:type="default" r:id="rId13"/>
          <w:footerReference w:type="default" r:id="rId14"/>
          <w:headerReference w:type="first" r:id="rId15"/>
          <w:footerReference w:type="first" r:id="rId16"/>
          <w:pgSz w:w="11907" w:h="16840" w:code="9"/>
          <w:pgMar w:top="567" w:right="851" w:bottom="1531" w:left="851" w:header="397" w:footer="539" w:gutter="0"/>
          <w:cols w:num="2" w:space="284"/>
          <w:titlePg/>
          <w:docGrid w:linePitch="360"/>
        </w:sectPr>
      </w:pPr>
    </w:p>
    <w:p w14:paraId="31EEB8FA" w14:textId="66CF474A" w:rsidR="00F96646" w:rsidRDefault="00F96646" w:rsidP="003D340C">
      <w:pPr>
        <w:widowControl w:val="0"/>
        <w:jc w:val="both"/>
      </w:pPr>
    </w:p>
    <w:p w14:paraId="3F157823" w14:textId="35AEB640" w:rsidR="00B256F1" w:rsidRDefault="00B256F1" w:rsidP="003D340C">
      <w:pPr>
        <w:widowControl w:val="0"/>
        <w:jc w:val="both"/>
      </w:pPr>
    </w:p>
    <w:p w14:paraId="0A927F6F" w14:textId="312F720F" w:rsidR="00B256F1" w:rsidRDefault="00B256F1" w:rsidP="003D340C">
      <w:pPr>
        <w:widowControl w:val="0"/>
        <w:jc w:val="both"/>
      </w:pPr>
    </w:p>
    <w:p w14:paraId="35FE2C6A" w14:textId="77777777" w:rsidR="00F92492" w:rsidRDefault="00F92492" w:rsidP="00773D0F">
      <w:pPr>
        <w:pStyle w:val="Heading2"/>
        <w:sectPr w:rsidR="00F92492" w:rsidSect="00F92492">
          <w:type w:val="continuous"/>
          <w:pgSz w:w="11907" w:h="16840" w:code="9"/>
          <w:pgMar w:top="567" w:right="851" w:bottom="1531" w:left="851" w:header="397" w:footer="539" w:gutter="0"/>
          <w:cols w:space="284"/>
          <w:titlePg/>
          <w:docGrid w:linePitch="360"/>
        </w:sectPr>
      </w:pPr>
    </w:p>
    <w:p w14:paraId="5BBAC0CB" w14:textId="3EF41CB5" w:rsidR="00773D0F" w:rsidRDefault="00773D0F" w:rsidP="00773D0F">
      <w:pPr>
        <w:pStyle w:val="Heading2"/>
      </w:pPr>
      <w:r>
        <w:lastRenderedPageBreak/>
        <w:t>Access the Volunteering Innovation Fund</w:t>
      </w:r>
    </w:p>
    <w:p w14:paraId="26831360" w14:textId="49624263" w:rsidR="00773D0F" w:rsidRDefault="00C37657" w:rsidP="00773D0F">
      <w:pPr>
        <w:pStyle w:val="BodyText"/>
        <w:rPr>
          <w:noProof/>
        </w:rPr>
      </w:pPr>
      <w:r>
        <w:rPr>
          <w:noProof/>
        </w:rPr>
        <mc:AlternateContent>
          <mc:Choice Requires="wps">
            <w:drawing>
              <wp:anchor distT="0" distB="0" distL="114300" distR="114300" simplePos="0" relativeHeight="251658243" behindDoc="0" locked="0" layoutInCell="1" allowOverlap="1" wp14:anchorId="36EDD816" wp14:editId="551B34E2">
                <wp:simplePos x="0" y="0"/>
                <wp:positionH relativeFrom="column">
                  <wp:posOffset>4478020</wp:posOffset>
                </wp:positionH>
                <wp:positionV relativeFrom="paragraph">
                  <wp:posOffset>205930</wp:posOffset>
                </wp:positionV>
                <wp:extent cx="626745" cy="269240"/>
                <wp:effectExtent l="0" t="0" r="20955" b="16510"/>
                <wp:wrapNone/>
                <wp:docPr id="356" name="Rectangle 356"/>
                <wp:cNvGraphicFramePr/>
                <a:graphic xmlns:a="http://schemas.openxmlformats.org/drawingml/2006/main">
                  <a:graphicData uri="http://schemas.microsoft.com/office/word/2010/wordprocessingShape">
                    <wps:wsp>
                      <wps:cNvSpPr/>
                      <wps:spPr>
                        <a:xfrm>
                          <a:off x="0" y="0"/>
                          <a:ext cx="626745" cy="2692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BADD5" id="Rectangle 356" o:spid="_x0000_s1026" style="position:absolute;margin-left:352.6pt;margin-top:16.2pt;width:49.35pt;height:2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" filled="f" strokecolor="#66ac47 [3205]" strokeweight="2pt"/>
            </w:pict>
          </mc:Fallback>
        </mc:AlternateContent>
      </w:r>
      <w:r w:rsidR="00773D0F">
        <w:rPr>
          <w:noProof/>
        </w:rPr>
        <w:t>To access the Volunteering Innovation Fund click on the below icons on the ParkConnect home page:</w:t>
      </w:r>
    </w:p>
    <w:p w14:paraId="2959C988" w14:textId="72F0F035" w:rsidR="00773D0F" w:rsidRDefault="00DC5CE1" w:rsidP="00773D0F">
      <w:pPr>
        <w:pStyle w:val="BodyText"/>
      </w:pPr>
      <w:r>
        <w:rPr>
          <w:noProof/>
        </w:rPr>
        <mc:AlternateContent>
          <mc:Choice Requires="wps">
            <w:drawing>
              <wp:anchor distT="0" distB="0" distL="114300" distR="114300" simplePos="0" relativeHeight="251658249" behindDoc="0" locked="0" layoutInCell="1" allowOverlap="1" wp14:anchorId="56C6A69E" wp14:editId="2638EC1E">
                <wp:simplePos x="0" y="0"/>
                <wp:positionH relativeFrom="column">
                  <wp:posOffset>1938845</wp:posOffset>
                </wp:positionH>
                <wp:positionV relativeFrom="paragraph">
                  <wp:posOffset>3657600</wp:posOffset>
                </wp:positionV>
                <wp:extent cx="2442210" cy="3058795"/>
                <wp:effectExtent l="0" t="0" r="72390" b="65405"/>
                <wp:wrapNone/>
                <wp:docPr id="369" name="Straight Arrow Connector 369"/>
                <wp:cNvGraphicFramePr/>
                <a:graphic xmlns:a="http://schemas.openxmlformats.org/drawingml/2006/main">
                  <a:graphicData uri="http://schemas.microsoft.com/office/word/2010/wordprocessingShape">
                    <wps:wsp>
                      <wps:cNvCnPr/>
                      <wps:spPr>
                        <a:xfrm>
                          <a:off x="0" y="0"/>
                          <a:ext cx="2442210" cy="305879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C8A598" id="_x0000_t32" coordsize="21600,21600" o:spt="32" o:oned="t" path="m,l21600,21600e" filled="f">
                <v:path arrowok="t" fillok="f" o:connecttype="none"/>
                <o:lock v:ext="edit" shapetype="t"/>
              </v:shapetype>
              <v:shape id="Straight Arrow Connector 369" o:spid="_x0000_s1026" type="#_x0000_t32" style="position:absolute;margin-left:152.65pt;margin-top:4in;width:192.3pt;height:240.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" strokecolor="#66ac47 [3205]">
                <v:stroke endarrow="block"/>
              </v:shape>
            </w:pict>
          </mc:Fallback>
        </mc:AlternateContent>
      </w:r>
      <w:r w:rsidR="00793E8C">
        <w:rPr>
          <w:noProof/>
        </w:rPr>
        <mc:AlternateContent>
          <mc:Choice Requires="wps">
            <w:drawing>
              <wp:anchor distT="0" distB="0" distL="114300" distR="114300" simplePos="0" relativeHeight="251658244" behindDoc="0" locked="0" layoutInCell="1" allowOverlap="1" wp14:anchorId="34B67D76" wp14:editId="643BC9F7">
                <wp:simplePos x="0" y="0"/>
                <wp:positionH relativeFrom="column">
                  <wp:posOffset>3569970</wp:posOffset>
                </wp:positionH>
                <wp:positionV relativeFrom="paragraph">
                  <wp:posOffset>156210</wp:posOffset>
                </wp:positionV>
                <wp:extent cx="842645" cy="55245"/>
                <wp:effectExtent l="0" t="19050" r="71755" b="97155"/>
                <wp:wrapNone/>
                <wp:docPr id="357" name="Straight Arrow Connector 357"/>
                <wp:cNvGraphicFramePr/>
                <a:graphic xmlns:a="http://schemas.openxmlformats.org/drawingml/2006/main">
                  <a:graphicData uri="http://schemas.microsoft.com/office/word/2010/wordprocessingShape">
                    <wps:wsp>
                      <wps:cNvCnPr/>
                      <wps:spPr>
                        <a:xfrm>
                          <a:off x="0" y="0"/>
                          <a:ext cx="842645" cy="552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7DD3C" id="Straight Arrow Connector 357" o:spid="_x0000_s1026" type="#_x0000_t32" style="position:absolute;margin-left:281.1pt;margin-top:12.3pt;width:66.35pt;height: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" strokecolor="#66ac47 [3205]">
                <v:stroke endarrow="block"/>
              </v:shape>
            </w:pict>
          </mc:Fallback>
        </mc:AlternateContent>
      </w:r>
      <w:r w:rsidR="00793E8C">
        <w:rPr>
          <w:noProof/>
        </w:rPr>
        <mc:AlternateContent>
          <mc:Choice Requires="wps">
            <w:drawing>
              <wp:anchor distT="0" distB="0" distL="114300" distR="114300" simplePos="0" relativeHeight="251658245" behindDoc="0" locked="0" layoutInCell="1" allowOverlap="1" wp14:anchorId="59A9F683" wp14:editId="4BBC798D">
                <wp:simplePos x="0" y="0"/>
                <wp:positionH relativeFrom="column">
                  <wp:posOffset>2159000</wp:posOffset>
                </wp:positionH>
                <wp:positionV relativeFrom="paragraph">
                  <wp:posOffset>152935</wp:posOffset>
                </wp:positionV>
                <wp:extent cx="1408430" cy="2583180"/>
                <wp:effectExtent l="38100" t="0" r="20320" b="64770"/>
                <wp:wrapNone/>
                <wp:docPr id="358" name="Straight Arrow Connector 358"/>
                <wp:cNvGraphicFramePr/>
                <a:graphic xmlns:a="http://schemas.openxmlformats.org/drawingml/2006/main">
                  <a:graphicData uri="http://schemas.microsoft.com/office/word/2010/wordprocessingShape">
                    <wps:wsp>
                      <wps:cNvCnPr/>
                      <wps:spPr>
                        <a:xfrm flipH="1">
                          <a:off x="0" y="0"/>
                          <a:ext cx="1408430" cy="25831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2A9E0" id="Straight Arrow Connector 358" o:spid="_x0000_s1026" type="#_x0000_t32" style="position:absolute;margin-left:170pt;margin-top:12.05pt;width:110.9pt;height:203.4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" strokecolor="#66ac47 [3205]">
                <v:stroke endarrow="block"/>
              </v:shape>
            </w:pict>
          </mc:Fallback>
        </mc:AlternateContent>
      </w:r>
      <w:r w:rsidR="00773D0F">
        <w:rPr>
          <w:noProof/>
        </w:rPr>
        <mc:AlternateContent>
          <mc:Choice Requires="wps">
            <w:drawing>
              <wp:anchor distT="0" distB="0" distL="114300" distR="114300" simplePos="0" relativeHeight="251658242" behindDoc="0" locked="0" layoutInCell="1" allowOverlap="1" wp14:anchorId="5ABC040F" wp14:editId="79F496CD">
                <wp:simplePos x="0" y="0"/>
                <wp:positionH relativeFrom="column">
                  <wp:posOffset>-571500</wp:posOffset>
                </wp:positionH>
                <wp:positionV relativeFrom="paragraph">
                  <wp:posOffset>2600960</wp:posOffset>
                </wp:positionV>
                <wp:extent cx="7624859" cy="647404"/>
                <wp:effectExtent l="0" t="0" r="14605" b="19685"/>
                <wp:wrapNone/>
                <wp:docPr id="355" name="Rectangle 355"/>
                <wp:cNvGraphicFramePr/>
                <a:graphic xmlns:a="http://schemas.openxmlformats.org/drawingml/2006/main">
                  <a:graphicData uri="http://schemas.microsoft.com/office/word/2010/wordprocessingShape">
                    <wps:wsp>
                      <wps:cNvSpPr/>
                      <wps:spPr>
                        <a:xfrm>
                          <a:off x="0" y="0"/>
                          <a:ext cx="7624859" cy="64740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6ECA0" id="Rectangle 355" o:spid="_x0000_s1026" style="position:absolute;margin-left:-45pt;margin-top:204.8pt;width:600.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" filled="f" strokecolor="#66ac47 [3205]" strokeweight="2pt"/>
            </w:pict>
          </mc:Fallback>
        </mc:AlternateContent>
      </w:r>
      <w:r w:rsidR="00773D0F">
        <w:rPr>
          <w:noProof/>
        </w:rPr>
        <w:drawing>
          <wp:inline distT="0" distB="0" distL="0" distR="0" wp14:anchorId="374A3122" wp14:editId="721C731B">
            <wp:extent cx="6453963" cy="331554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61" t="13716" r="6563" b="8646"/>
                    <a:stretch/>
                  </pic:blipFill>
                  <pic:spPr bwMode="auto">
                    <a:xfrm>
                      <a:off x="0" y="0"/>
                      <a:ext cx="6491181" cy="3334663"/>
                    </a:xfrm>
                    <a:prstGeom prst="rect">
                      <a:avLst/>
                    </a:prstGeom>
                    <a:ln>
                      <a:noFill/>
                    </a:ln>
                    <a:extLst>
                      <a:ext uri="{53640926-AAD7-44D8-BBD7-CCE9431645EC}">
                        <a14:shadowObscured xmlns:a14="http://schemas.microsoft.com/office/drawing/2010/main"/>
                      </a:ext>
                    </a:extLst>
                  </pic:spPr>
                </pic:pic>
              </a:graphicData>
            </a:graphic>
          </wp:inline>
        </w:drawing>
      </w:r>
      <w:r w:rsidR="0028051D">
        <w:rPr>
          <w:noProof/>
        </w:rPr>
        <mc:AlternateContent>
          <mc:Choice Requires="wps">
            <w:drawing>
              <wp:anchor distT="0" distB="0" distL="114300" distR="114300" simplePos="0" relativeHeight="251658248" behindDoc="0" locked="0" layoutInCell="1" allowOverlap="1" wp14:anchorId="07335F1D" wp14:editId="70DC2700">
                <wp:simplePos x="0" y="0"/>
                <wp:positionH relativeFrom="column">
                  <wp:posOffset>3819859</wp:posOffset>
                </wp:positionH>
                <wp:positionV relativeFrom="paragraph">
                  <wp:posOffset>344070</wp:posOffset>
                </wp:positionV>
                <wp:extent cx="144379" cy="144379"/>
                <wp:effectExtent l="0" t="0" r="84455" b="65405"/>
                <wp:wrapNone/>
                <wp:docPr id="366" name="Straight Arrow Connector 366"/>
                <wp:cNvGraphicFramePr/>
                <a:graphic xmlns:a="http://schemas.openxmlformats.org/drawingml/2006/main">
                  <a:graphicData uri="http://schemas.microsoft.com/office/word/2010/wordprocessingShape">
                    <wps:wsp>
                      <wps:cNvCnPr/>
                      <wps:spPr>
                        <a:xfrm>
                          <a:off x="0" y="0"/>
                          <a:ext cx="144379" cy="14437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2EAD0" id="Straight Arrow Connector 366" o:spid="_x0000_s1026" type="#_x0000_t32" style="position:absolute;margin-left:300.8pt;margin-top:27.1pt;width:11.35pt;height:11.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" strokecolor="#66ac47 [3205]">
                <v:stroke endarrow="block"/>
              </v:shape>
            </w:pict>
          </mc:Fallback>
        </mc:AlternateContent>
      </w:r>
      <w:r w:rsidR="00773D0F">
        <w:t>You will be taken to the Volunteering Innovation Fund (VIF) landing page.</w:t>
      </w:r>
      <w:r w:rsidR="0062643A">
        <w:t xml:space="preserve"> You can access the</w:t>
      </w:r>
      <w:r w:rsidR="00773D0F">
        <w:t xml:space="preserve"> VIF dashboard</w:t>
      </w:r>
      <w:r w:rsidR="00AB24A3">
        <w:t>, your applications and project plans</w:t>
      </w:r>
      <w:r w:rsidR="00773D0F">
        <w:t xml:space="preserve"> through the blue outlined button, or through the top navigation bar.</w:t>
      </w:r>
    </w:p>
    <w:p w14:paraId="74952CD6" w14:textId="619A2E59" w:rsidR="00773D0F" w:rsidRDefault="00773D0F" w:rsidP="00773D0F">
      <w:pPr>
        <w:pStyle w:val="BodyText"/>
        <w:rPr>
          <w:noProof/>
        </w:rPr>
      </w:pPr>
      <w:r>
        <w:rPr>
          <w:noProof/>
        </w:rPr>
        <w:drawing>
          <wp:anchor distT="0" distB="0" distL="114300" distR="114300" simplePos="0" relativeHeight="251658241" behindDoc="0" locked="0" layoutInCell="1" allowOverlap="1" wp14:anchorId="6CB600D0" wp14:editId="1D4A18E3">
            <wp:simplePos x="0" y="0"/>
            <wp:positionH relativeFrom="column">
              <wp:posOffset>669290</wp:posOffset>
            </wp:positionH>
            <wp:positionV relativeFrom="paragraph">
              <wp:posOffset>64135</wp:posOffset>
            </wp:positionV>
            <wp:extent cx="5753100" cy="255598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147" r="1078" b="12718"/>
                    <a:stretch/>
                  </pic:blipFill>
                  <pic:spPr bwMode="auto">
                    <a:xfrm>
                      <a:off x="0" y="0"/>
                      <a:ext cx="5753100" cy="2555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3EA9708A" wp14:editId="054F4131">
                <wp:simplePos x="0" y="0"/>
                <wp:positionH relativeFrom="column">
                  <wp:posOffset>-597535</wp:posOffset>
                </wp:positionH>
                <wp:positionV relativeFrom="paragraph">
                  <wp:posOffset>2702247</wp:posOffset>
                </wp:positionV>
                <wp:extent cx="7624445" cy="539750"/>
                <wp:effectExtent l="0" t="0" r="14605" b="12700"/>
                <wp:wrapNone/>
                <wp:docPr id="363" name="Rectangle 363"/>
                <wp:cNvGraphicFramePr/>
                <a:graphic xmlns:a="http://schemas.openxmlformats.org/drawingml/2006/main">
                  <a:graphicData uri="http://schemas.microsoft.com/office/word/2010/wordprocessingShape">
                    <wps:wsp>
                      <wps:cNvSpPr/>
                      <wps:spPr>
                        <a:xfrm>
                          <a:off x="0" y="0"/>
                          <a:ext cx="7624445" cy="5397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33F53" id="Rectangle 363" o:spid="_x0000_s1026" style="position:absolute;margin-left:-47.05pt;margin-top:212.8pt;width:600.35pt;height: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" filled="f" strokecolor="#66ac47 [3205]" strokeweight="2pt"/>
            </w:pict>
          </mc:Fallback>
        </mc:AlternateContent>
      </w:r>
      <w:r>
        <w:rPr>
          <w:noProof/>
        </w:rPr>
        <mc:AlternateContent>
          <mc:Choice Requires="wps">
            <w:drawing>
              <wp:anchor distT="0" distB="0" distL="114300" distR="114300" simplePos="0" relativeHeight="251658247" behindDoc="0" locked="0" layoutInCell="1" allowOverlap="1" wp14:anchorId="4C84AD39" wp14:editId="18F634EF">
                <wp:simplePos x="0" y="0"/>
                <wp:positionH relativeFrom="column">
                  <wp:posOffset>4070985</wp:posOffset>
                </wp:positionH>
                <wp:positionV relativeFrom="paragraph">
                  <wp:posOffset>23164</wp:posOffset>
                </wp:positionV>
                <wp:extent cx="1112796" cy="492981"/>
                <wp:effectExtent l="0" t="0" r="11430" b="21590"/>
                <wp:wrapNone/>
                <wp:docPr id="364" name="Rectangle 364"/>
                <wp:cNvGraphicFramePr/>
                <a:graphic xmlns:a="http://schemas.openxmlformats.org/drawingml/2006/main">
                  <a:graphicData uri="http://schemas.microsoft.com/office/word/2010/wordprocessingShape">
                    <wps:wsp>
                      <wps:cNvSpPr/>
                      <wps:spPr>
                        <a:xfrm>
                          <a:off x="0" y="0"/>
                          <a:ext cx="1112796" cy="49298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A2C86" id="Rectangle 364" o:spid="_x0000_s1026" style="position:absolute;margin-left:320.55pt;margin-top:1.8pt;width:87.6pt;height:3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" filled="f" strokecolor="#66ac47 [3205]" strokeweight="2pt"/>
            </w:pict>
          </mc:Fallback>
        </mc:AlternateContent>
      </w:r>
      <w:r w:rsidRPr="008730FE">
        <w:rPr>
          <w:noProof/>
        </w:rPr>
        <w:t xml:space="preserve"> </w:t>
      </w:r>
    </w:p>
    <w:p w14:paraId="19E6040E" w14:textId="77777777" w:rsidR="00773D0F" w:rsidRDefault="00773D0F" w:rsidP="00773D0F">
      <w:pPr>
        <w:pStyle w:val="BodyText"/>
      </w:pPr>
    </w:p>
    <w:p w14:paraId="28365FBC" w14:textId="77777777" w:rsidR="00773D0F" w:rsidRDefault="00773D0F" w:rsidP="00773D0F">
      <w:pPr>
        <w:pStyle w:val="BodyText"/>
      </w:pPr>
      <w:r>
        <w:rPr>
          <w:noProof/>
        </w:rPr>
        <w:drawing>
          <wp:inline distT="0" distB="0" distL="0" distR="0" wp14:anchorId="38596468" wp14:editId="586DAA5E">
            <wp:extent cx="5847865" cy="437321"/>
            <wp:effectExtent l="0" t="0" r="63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9" t="25842" r="1200" b="61135"/>
                    <a:stretch/>
                  </pic:blipFill>
                  <pic:spPr bwMode="auto">
                    <a:xfrm>
                      <a:off x="0" y="0"/>
                      <a:ext cx="5899330" cy="441170"/>
                    </a:xfrm>
                    <a:prstGeom prst="rect">
                      <a:avLst/>
                    </a:prstGeom>
                    <a:ln>
                      <a:noFill/>
                    </a:ln>
                    <a:extLst>
                      <a:ext uri="{53640926-AAD7-44D8-BBD7-CCE9431645EC}">
                        <a14:shadowObscured xmlns:a14="http://schemas.microsoft.com/office/drawing/2010/main"/>
                      </a:ext>
                    </a:extLst>
                  </pic:spPr>
                </pic:pic>
              </a:graphicData>
            </a:graphic>
          </wp:inline>
        </w:drawing>
      </w:r>
    </w:p>
    <w:p w14:paraId="4903702F" w14:textId="77777777" w:rsidR="00773D0F" w:rsidRDefault="00773D0F" w:rsidP="00773D0F">
      <w:pPr>
        <w:pStyle w:val="BodyText"/>
      </w:pPr>
    </w:p>
    <w:p w14:paraId="23F3A074" w14:textId="77777777" w:rsidR="00773D0F" w:rsidRDefault="00773D0F" w:rsidP="00773D0F">
      <w:pPr>
        <w:pStyle w:val="BodyText"/>
      </w:pPr>
    </w:p>
    <w:p w14:paraId="545F52C3" w14:textId="77777777" w:rsidR="00773D0F" w:rsidRDefault="00773D0F" w:rsidP="00773D0F">
      <w:pPr>
        <w:pStyle w:val="BodyText"/>
      </w:pPr>
    </w:p>
    <w:p w14:paraId="67F6EDC3" w14:textId="77777777" w:rsidR="00773D0F" w:rsidRDefault="00773D0F" w:rsidP="00773D0F">
      <w:pPr>
        <w:pStyle w:val="BodyText"/>
      </w:pPr>
    </w:p>
    <w:p w14:paraId="070C3366" w14:textId="77777777" w:rsidR="00773D0F" w:rsidRDefault="00773D0F" w:rsidP="00773D0F">
      <w:pPr>
        <w:pStyle w:val="BodyText"/>
      </w:pPr>
    </w:p>
    <w:p w14:paraId="7A1C968F" w14:textId="77777777" w:rsidR="00773D0F" w:rsidRDefault="00773D0F" w:rsidP="00773D0F">
      <w:pPr>
        <w:pStyle w:val="BodyText"/>
      </w:pPr>
    </w:p>
    <w:p w14:paraId="35C8E93B" w14:textId="77777777" w:rsidR="00773D0F" w:rsidRDefault="00773D0F" w:rsidP="00773D0F">
      <w:pPr>
        <w:pStyle w:val="BodyText"/>
      </w:pPr>
    </w:p>
    <w:p w14:paraId="77A84AE1" w14:textId="77777777" w:rsidR="00773D0F" w:rsidRDefault="00773D0F" w:rsidP="00773D0F">
      <w:pPr>
        <w:pStyle w:val="BodyText"/>
      </w:pPr>
      <w:r>
        <w:rPr>
          <w:noProof/>
        </w:rPr>
        <w:drawing>
          <wp:anchor distT="0" distB="0" distL="114300" distR="114300" simplePos="0" relativeHeight="251658240" behindDoc="0" locked="0" layoutInCell="1" allowOverlap="1" wp14:anchorId="022DC805" wp14:editId="315F2290">
            <wp:simplePos x="0" y="0"/>
            <wp:positionH relativeFrom="column">
              <wp:posOffset>1259840</wp:posOffset>
            </wp:positionH>
            <wp:positionV relativeFrom="paragraph">
              <wp:posOffset>135890</wp:posOffset>
            </wp:positionV>
            <wp:extent cx="4943475" cy="5334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59" t="50436" r="11954" b="34930"/>
                    <a:stretch/>
                  </pic:blipFill>
                  <pic:spPr bwMode="auto">
                    <a:xfrm>
                      <a:off x="0" y="0"/>
                      <a:ext cx="49434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DA0C3" w14:textId="77777777" w:rsidR="00773D0F" w:rsidRDefault="00773D0F" w:rsidP="00773D0F">
      <w:pPr>
        <w:pStyle w:val="BodyText"/>
      </w:pPr>
    </w:p>
    <w:p w14:paraId="7445DB8A" w14:textId="77777777" w:rsidR="00773D0F" w:rsidRDefault="00773D0F" w:rsidP="00773D0F">
      <w:pPr>
        <w:pStyle w:val="BodyText"/>
        <w:rPr>
          <w:rStyle w:val="Hyperlink"/>
        </w:rPr>
      </w:pPr>
      <w:r>
        <w:rPr>
          <w:noProof/>
        </w:rPr>
        <w:lastRenderedPageBreak/>
        <mc:AlternateContent>
          <mc:Choice Requires="wps">
            <w:drawing>
              <wp:anchor distT="0" distB="0" distL="114300" distR="114300" simplePos="0" relativeHeight="251658254" behindDoc="0" locked="0" layoutInCell="1" allowOverlap="1" wp14:anchorId="29BDB161" wp14:editId="6D4A9028">
                <wp:simplePos x="0" y="0"/>
                <wp:positionH relativeFrom="column">
                  <wp:posOffset>4389120</wp:posOffset>
                </wp:positionH>
                <wp:positionV relativeFrom="paragraph">
                  <wp:posOffset>276225</wp:posOffset>
                </wp:positionV>
                <wp:extent cx="174625" cy="795020"/>
                <wp:effectExtent l="57150" t="0" r="34925" b="62230"/>
                <wp:wrapNone/>
                <wp:docPr id="374" name="Straight Arrow Connector 374"/>
                <wp:cNvGraphicFramePr/>
                <a:graphic xmlns:a="http://schemas.openxmlformats.org/drawingml/2006/main">
                  <a:graphicData uri="http://schemas.microsoft.com/office/word/2010/wordprocessingShape">
                    <wps:wsp>
                      <wps:cNvCnPr/>
                      <wps:spPr>
                        <a:xfrm flipH="1">
                          <a:off x="0" y="0"/>
                          <a:ext cx="174625"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2D500" id="Straight Arrow Connector 374" o:spid="_x0000_s1026" type="#_x0000_t32" style="position:absolute;margin-left:345.6pt;margin-top:21.75pt;width:13.75pt;height:62.6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3" behindDoc="0" locked="0" layoutInCell="1" allowOverlap="1" wp14:anchorId="60893807" wp14:editId="0B375B28">
                <wp:simplePos x="0" y="0"/>
                <wp:positionH relativeFrom="column">
                  <wp:posOffset>3267710</wp:posOffset>
                </wp:positionH>
                <wp:positionV relativeFrom="paragraph">
                  <wp:posOffset>276225</wp:posOffset>
                </wp:positionV>
                <wp:extent cx="1295400" cy="795020"/>
                <wp:effectExtent l="38100" t="0" r="19050" b="62230"/>
                <wp:wrapNone/>
                <wp:docPr id="373" name="Straight Arrow Connector 373"/>
                <wp:cNvGraphicFramePr/>
                <a:graphic xmlns:a="http://schemas.openxmlformats.org/drawingml/2006/main">
                  <a:graphicData uri="http://schemas.microsoft.com/office/word/2010/wordprocessingShape">
                    <wps:wsp>
                      <wps:cNvCnPr/>
                      <wps:spPr>
                        <a:xfrm flipH="1">
                          <a:off x="0" y="0"/>
                          <a:ext cx="12954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95CE8" id="Straight Arrow Connector 373" o:spid="_x0000_s1026" type="#_x0000_t32" style="position:absolute;margin-left:257.3pt;margin-top:21.75pt;width:102pt;height:62.6pt;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2" behindDoc="0" locked="0" layoutInCell="1" allowOverlap="1" wp14:anchorId="65B0D59C" wp14:editId="4BFFB7D5">
                <wp:simplePos x="0" y="0"/>
                <wp:positionH relativeFrom="column">
                  <wp:posOffset>2417445</wp:posOffset>
                </wp:positionH>
                <wp:positionV relativeFrom="paragraph">
                  <wp:posOffset>276225</wp:posOffset>
                </wp:positionV>
                <wp:extent cx="2146300" cy="795020"/>
                <wp:effectExtent l="38100" t="0" r="25400" b="62230"/>
                <wp:wrapNone/>
                <wp:docPr id="372" name="Straight Arrow Connector 372"/>
                <wp:cNvGraphicFramePr/>
                <a:graphic xmlns:a="http://schemas.openxmlformats.org/drawingml/2006/main">
                  <a:graphicData uri="http://schemas.microsoft.com/office/word/2010/wordprocessingShape">
                    <wps:wsp>
                      <wps:cNvCnPr/>
                      <wps:spPr>
                        <a:xfrm flipH="1">
                          <a:off x="0" y="0"/>
                          <a:ext cx="21463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26E88" id="Straight Arrow Connector 372" o:spid="_x0000_s1026" type="#_x0000_t32" style="position:absolute;margin-left:190.35pt;margin-top:21.75pt;width:169pt;height:62.6pt;flip:x;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" strokecolor="#66ac47 [3205]">
                <v:stroke endarrow="block"/>
              </v:shape>
            </w:pict>
          </mc:Fallback>
        </mc:AlternateContent>
      </w:r>
      <w:r>
        <w:rPr>
          <w:noProof/>
        </w:rPr>
        <mc:AlternateContent>
          <mc:Choice Requires="wps">
            <w:drawing>
              <wp:anchor distT="0" distB="0" distL="114300" distR="114300" simplePos="0" relativeHeight="251658251" behindDoc="0" locked="0" layoutInCell="1" allowOverlap="1" wp14:anchorId="2C3C5161" wp14:editId="210AB867">
                <wp:simplePos x="0" y="0"/>
                <wp:positionH relativeFrom="column">
                  <wp:posOffset>1590040</wp:posOffset>
                </wp:positionH>
                <wp:positionV relativeFrom="paragraph">
                  <wp:posOffset>276225</wp:posOffset>
                </wp:positionV>
                <wp:extent cx="2973070" cy="795020"/>
                <wp:effectExtent l="38100" t="0" r="17780" b="81280"/>
                <wp:wrapNone/>
                <wp:docPr id="371" name="Straight Arrow Connector 371"/>
                <wp:cNvGraphicFramePr/>
                <a:graphic xmlns:a="http://schemas.openxmlformats.org/drawingml/2006/main">
                  <a:graphicData uri="http://schemas.microsoft.com/office/word/2010/wordprocessingShape">
                    <wps:wsp>
                      <wps:cNvCnPr/>
                      <wps:spPr>
                        <a:xfrm flipH="1">
                          <a:off x="0" y="0"/>
                          <a:ext cx="297307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99068" id="Straight Arrow Connector 371" o:spid="_x0000_s1026" type="#_x0000_t32" style="position:absolute;margin-left:125.2pt;margin-top:21.75pt;width:234.1pt;height:62.6pt;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" strokecolor="#66ac47 [3205]">
                <v:stroke endarrow="block"/>
              </v:shape>
            </w:pict>
          </mc:Fallback>
        </mc:AlternateContent>
      </w:r>
      <w:r>
        <w:rPr>
          <w:noProof/>
        </w:rPr>
        <mc:AlternateContent>
          <mc:Choice Requires="wps">
            <w:drawing>
              <wp:anchor distT="0" distB="0" distL="114300" distR="114300" simplePos="0" relativeHeight="251658250" behindDoc="0" locked="0" layoutInCell="1" allowOverlap="1" wp14:anchorId="335109CE" wp14:editId="46F1FB21">
                <wp:simplePos x="0" y="0"/>
                <wp:positionH relativeFrom="column">
                  <wp:posOffset>1478915</wp:posOffset>
                </wp:positionH>
                <wp:positionV relativeFrom="paragraph">
                  <wp:posOffset>276538</wp:posOffset>
                </wp:positionV>
                <wp:extent cx="3084830" cy="309880"/>
                <wp:effectExtent l="38100" t="0" r="20320" b="90170"/>
                <wp:wrapNone/>
                <wp:docPr id="370" name="Straight Arrow Connector 370"/>
                <wp:cNvGraphicFramePr/>
                <a:graphic xmlns:a="http://schemas.openxmlformats.org/drawingml/2006/main">
                  <a:graphicData uri="http://schemas.microsoft.com/office/word/2010/wordprocessingShape">
                    <wps:wsp>
                      <wps:cNvCnPr/>
                      <wps:spPr>
                        <a:xfrm flipH="1">
                          <a:off x="0" y="0"/>
                          <a:ext cx="3084830" cy="3098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2AA32" id="Straight Arrow Connector 370" o:spid="_x0000_s1026" type="#_x0000_t32" style="position:absolute;margin-left:116.45pt;margin-top:21.75pt;width:242.9pt;height:24.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" strokecolor="#66ac47 [3205]">
                <v:stroke endarrow="block"/>
              </v:shape>
            </w:pict>
          </mc:Fallback>
        </mc:AlternateContent>
      </w:r>
      <w:r>
        <w:t xml:space="preserve">You can access the Funding Guidelines and Fact Sheets on the landing page through the following links. You can also find them on </w:t>
      </w:r>
      <w:hyperlink r:id="rId21">
        <w:r w:rsidRPr="112BC39F">
          <w:rPr>
            <w:rStyle w:val="Hyperlink"/>
          </w:rPr>
          <w:t>www.parkconnect.vic.gov.au/vif</w:t>
        </w:r>
      </w:hyperlink>
    </w:p>
    <w:p w14:paraId="37042270" w14:textId="77777777" w:rsidR="00773D0F" w:rsidRDefault="00773D0F" w:rsidP="00773D0F">
      <w:pPr>
        <w:pStyle w:val="BodyText"/>
      </w:pPr>
    </w:p>
    <w:p w14:paraId="34A9EC58" w14:textId="77777777" w:rsidR="00773D0F" w:rsidRDefault="00773D0F" w:rsidP="00773D0F">
      <w:pPr>
        <w:pStyle w:val="BodyText"/>
      </w:pPr>
      <w:r>
        <w:rPr>
          <w:noProof/>
        </w:rPr>
        <w:drawing>
          <wp:inline distT="0" distB="0" distL="0" distR="0" wp14:anchorId="4C3BEBEB" wp14:editId="31D6626D">
            <wp:extent cx="6282047" cy="1050458"/>
            <wp:effectExtent l="0" t="0" r="508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1" t="40734" r="1599" b="30146"/>
                    <a:stretch/>
                  </pic:blipFill>
                  <pic:spPr bwMode="auto">
                    <a:xfrm>
                      <a:off x="0" y="0"/>
                      <a:ext cx="6394477" cy="1069258"/>
                    </a:xfrm>
                    <a:prstGeom prst="rect">
                      <a:avLst/>
                    </a:prstGeom>
                    <a:ln>
                      <a:noFill/>
                    </a:ln>
                    <a:extLst>
                      <a:ext uri="{53640926-AAD7-44D8-BBD7-CCE9431645EC}">
                        <a14:shadowObscured xmlns:a14="http://schemas.microsoft.com/office/drawing/2010/main"/>
                      </a:ext>
                    </a:extLst>
                  </pic:spPr>
                </pic:pic>
              </a:graphicData>
            </a:graphic>
          </wp:inline>
        </w:drawing>
      </w:r>
    </w:p>
    <w:p w14:paraId="2F0B257D" w14:textId="1B2F6DCE" w:rsidR="00773D0F" w:rsidRDefault="00773D0F" w:rsidP="00773D0F">
      <w:pPr>
        <w:pStyle w:val="BodyText"/>
      </w:pPr>
      <w:r>
        <w:rPr>
          <w:noProof/>
        </w:rPr>
        <mc:AlternateContent>
          <mc:Choice Requires="wps">
            <w:drawing>
              <wp:anchor distT="0" distB="0" distL="114300" distR="114300" simplePos="0" relativeHeight="251658258" behindDoc="0" locked="0" layoutInCell="1" allowOverlap="1" wp14:anchorId="088AB117" wp14:editId="616B5890">
                <wp:simplePos x="0" y="0"/>
                <wp:positionH relativeFrom="column">
                  <wp:posOffset>2934335</wp:posOffset>
                </wp:positionH>
                <wp:positionV relativeFrom="paragraph">
                  <wp:posOffset>337517</wp:posOffset>
                </wp:positionV>
                <wp:extent cx="3244132" cy="3570136"/>
                <wp:effectExtent l="0" t="0" r="71120" b="49530"/>
                <wp:wrapNone/>
                <wp:docPr id="375" name="Straight Arrow Connector 375"/>
                <wp:cNvGraphicFramePr/>
                <a:graphic xmlns:a="http://schemas.openxmlformats.org/drawingml/2006/main">
                  <a:graphicData uri="http://schemas.microsoft.com/office/word/2010/wordprocessingShape">
                    <wps:wsp>
                      <wps:cNvCnPr/>
                      <wps:spPr>
                        <a:xfrm>
                          <a:off x="0" y="0"/>
                          <a:ext cx="3244132" cy="357013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49337" id="Straight Arrow Connector 375" o:spid="_x0000_s1026" type="#_x0000_t32" style="position:absolute;margin-left:231.05pt;margin-top:26.6pt;width:255.45pt;height:281.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" strokecolor="#66ac47 [3205]">
                <v:stroke endarrow="block"/>
              </v:shape>
            </w:pict>
          </mc:Fallback>
        </mc:AlternateContent>
      </w:r>
      <w:r>
        <w:t>The VIF dashboard allows you to commence and manage your applications</w:t>
      </w:r>
      <w:r w:rsidR="008B24BB">
        <w:t>, including project plans and acquittals</w:t>
      </w:r>
      <w:r>
        <w:t xml:space="preserve">. You can </w:t>
      </w:r>
      <w:r w:rsidR="00FE46E1">
        <w:t>access your project plan</w:t>
      </w:r>
      <w:r>
        <w:t xml:space="preserve"> by clicking the blue outlined button on the landing page or on your VIF dashboard.</w:t>
      </w:r>
    </w:p>
    <w:p w14:paraId="44DA33F5" w14:textId="382646BF" w:rsidR="00CA0515" w:rsidRDefault="002E2515" w:rsidP="003D340C">
      <w:r>
        <w:rPr>
          <w:noProof/>
        </w:rPr>
        <w:drawing>
          <wp:anchor distT="0" distB="0" distL="114300" distR="114300" simplePos="0" relativeHeight="251658255" behindDoc="0" locked="0" layoutInCell="1" allowOverlap="1" wp14:anchorId="77855BED" wp14:editId="32C34EA6">
            <wp:simplePos x="0" y="0"/>
            <wp:positionH relativeFrom="margin">
              <wp:align>right</wp:align>
            </wp:positionH>
            <wp:positionV relativeFrom="paragraph">
              <wp:posOffset>2464076</wp:posOffset>
            </wp:positionV>
            <wp:extent cx="6480072" cy="5486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3825" b="47307"/>
                    <a:stretch/>
                  </pic:blipFill>
                  <pic:spPr bwMode="auto">
                    <a:xfrm>
                      <a:off x="0" y="0"/>
                      <a:ext cx="6480072"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761">
        <w:rPr>
          <w:noProof/>
        </w:rPr>
        <w:drawing>
          <wp:inline distT="0" distB="0" distL="0" distR="0" wp14:anchorId="0D0B3A31" wp14:editId="47A79DCE">
            <wp:extent cx="6480175" cy="265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7074"/>
                    <a:stretch/>
                  </pic:blipFill>
                  <pic:spPr bwMode="auto">
                    <a:xfrm>
                      <a:off x="0" y="0"/>
                      <a:ext cx="6480175" cy="2655735"/>
                    </a:xfrm>
                    <a:prstGeom prst="rect">
                      <a:avLst/>
                    </a:prstGeom>
                    <a:ln>
                      <a:noFill/>
                    </a:ln>
                    <a:extLst>
                      <a:ext uri="{53640926-AAD7-44D8-BBD7-CCE9431645EC}">
                        <a14:shadowObscured xmlns:a14="http://schemas.microsoft.com/office/drawing/2010/main"/>
                      </a:ext>
                    </a:extLst>
                  </pic:spPr>
                </pic:pic>
              </a:graphicData>
            </a:graphic>
          </wp:inline>
        </w:drawing>
      </w:r>
    </w:p>
    <w:p w14:paraId="48621CCC" w14:textId="1D181D48" w:rsidR="00536C7F" w:rsidRDefault="00536C7F" w:rsidP="003D340C"/>
    <w:p w14:paraId="48131851" w14:textId="6052E0F6" w:rsidR="00923122" w:rsidRDefault="00923122" w:rsidP="003D340C"/>
    <w:p w14:paraId="422C4F54" w14:textId="07147CB0" w:rsidR="00923122" w:rsidRDefault="00923122" w:rsidP="003D340C"/>
    <w:p w14:paraId="5806755B" w14:textId="0C95CB0B" w:rsidR="00923122" w:rsidRDefault="00533BDD" w:rsidP="003D340C">
      <w:r>
        <w:rPr>
          <w:noProof/>
        </w:rPr>
        <w:drawing>
          <wp:anchor distT="0" distB="0" distL="114300" distR="114300" simplePos="0" relativeHeight="251658256" behindDoc="0" locked="0" layoutInCell="1" allowOverlap="1" wp14:anchorId="515B0F55" wp14:editId="59E36A94">
            <wp:simplePos x="0" y="0"/>
            <wp:positionH relativeFrom="margin">
              <wp:align>right</wp:align>
            </wp:positionH>
            <wp:positionV relativeFrom="paragraph">
              <wp:posOffset>10215</wp:posOffset>
            </wp:positionV>
            <wp:extent cx="6478905" cy="683812"/>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4778" b="24164"/>
                    <a:stretch/>
                  </pic:blipFill>
                  <pic:spPr bwMode="auto">
                    <a:xfrm>
                      <a:off x="0" y="0"/>
                      <a:ext cx="6478905" cy="683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C3776" w14:textId="2F9A23D5" w:rsidR="00923122" w:rsidRDefault="00923122" w:rsidP="003D340C"/>
    <w:p w14:paraId="09E4BB12" w14:textId="20698EBE" w:rsidR="00923122" w:rsidRDefault="00923122" w:rsidP="003D340C"/>
    <w:p w14:paraId="5E500491" w14:textId="7C84587F" w:rsidR="00923122" w:rsidRDefault="00533BDD" w:rsidP="003D340C">
      <w:r>
        <w:rPr>
          <w:noProof/>
        </w:rPr>
        <w:drawing>
          <wp:anchor distT="0" distB="0" distL="114300" distR="114300" simplePos="0" relativeHeight="251658257" behindDoc="0" locked="0" layoutInCell="1" allowOverlap="1" wp14:anchorId="7488A8BA" wp14:editId="014665B4">
            <wp:simplePos x="0" y="0"/>
            <wp:positionH relativeFrom="margin">
              <wp:align>right</wp:align>
            </wp:positionH>
            <wp:positionV relativeFrom="paragraph">
              <wp:posOffset>28106</wp:posOffset>
            </wp:positionV>
            <wp:extent cx="6480175" cy="763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0068" b="7588"/>
                    <a:stretch/>
                  </pic:blipFill>
                  <pic:spPr bwMode="auto">
                    <a:xfrm>
                      <a:off x="0" y="0"/>
                      <a:ext cx="6480175" cy="76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BCE5B" w14:textId="3DB51231" w:rsidR="00923122" w:rsidRDefault="002655DA" w:rsidP="003D340C">
      <w:r w:rsidRPr="002655DA">
        <w:rPr>
          <w:noProof/>
        </w:rPr>
        <mc:AlternateContent>
          <mc:Choice Requires="wps">
            <w:drawing>
              <wp:anchor distT="0" distB="0" distL="114300" distR="114300" simplePos="0" relativeHeight="251658259" behindDoc="0" locked="0" layoutInCell="1" allowOverlap="1" wp14:anchorId="398511EC" wp14:editId="21F934DF">
                <wp:simplePos x="0" y="0"/>
                <wp:positionH relativeFrom="column">
                  <wp:posOffset>587679</wp:posOffset>
                </wp:positionH>
                <wp:positionV relativeFrom="paragraph">
                  <wp:posOffset>41910</wp:posOffset>
                </wp:positionV>
                <wp:extent cx="3130769" cy="1033956"/>
                <wp:effectExtent l="38100" t="38100" r="12700" b="33020"/>
                <wp:wrapNone/>
                <wp:docPr id="376" name="Straight Arrow Connector 376"/>
                <wp:cNvGraphicFramePr/>
                <a:graphic xmlns:a="http://schemas.openxmlformats.org/drawingml/2006/main">
                  <a:graphicData uri="http://schemas.microsoft.com/office/word/2010/wordprocessingShape">
                    <wps:wsp>
                      <wps:cNvCnPr/>
                      <wps:spPr>
                        <a:xfrm flipH="1" flipV="1">
                          <a:off x="0" y="0"/>
                          <a:ext cx="3130769" cy="103395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FCEA0" id="Straight Arrow Connector 376" o:spid="_x0000_s1026" type="#_x0000_t32" style="position:absolute;margin-left:46.25pt;margin-top:3.3pt;width:246.5pt;height:81.4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" strokecolor="#66ac47 [3205]">
                <v:stroke endarrow="block"/>
              </v:shape>
            </w:pict>
          </mc:Fallback>
        </mc:AlternateContent>
      </w:r>
    </w:p>
    <w:p w14:paraId="17073465" w14:textId="57B9587B" w:rsidR="00923122" w:rsidRDefault="00923122" w:rsidP="003D340C"/>
    <w:p w14:paraId="47BDB844" w14:textId="00E07354" w:rsidR="00923122" w:rsidRDefault="00923122" w:rsidP="003D340C"/>
    <w:p w14:paraId="0D6D41C8" w14:textId="1EBAFD06" w:rsidR="00923122" w:rsidRDefault="002655DA" w:rsidP="003D340C">
      <w:r w:rsidRPr="002655DA">
        <w:rPr>
          <w:noProof/>
        </w:rPr>
        <mc:AlternateContent>
          <mc:Choice Requires="wps">
            <w:drawing>
              <wp:anchor distT="0" distB="0" distL="114300" distR="114300" simplePos="0" relativeHeight="251658260" behindDoc="0" locked="0" layoutInCell="1" allowOverlap="1" wp14:anchorId="3731CB99" wp14:editId="08427511">
                <wp:simplePos x="0" y="0"/>
                <wp:positionH relativeFrom="column">
                  <wp:posOffset>5003768</wp:posOffset>
                </wp:positionH>
                <wp:positionV relativeFrom="paragraph">
                  <wp:posOffset>21657</wp:posOffset>
                </wp:positionV>
                <wp:extent cx="1160412" cy="664544"/>
                <wp:effectExtent l="0" t="38100" r="59055" b="21590"/>
                <wp:wrapNone/>
                <wp:docPr id="377" name="Straight Arrow Connector 377"/>
                <wp:cNvGraphicFramePr/>
                <a:graphic xmlns:a="http://schemas.openxmlformats.org/drawingml/2006/main">
                  <a:graphicData uri="http://schemas.microsoft.com/office/word/2010/wordprocessingShape">
                    <wps:wsp>
                      <wps:cNvCnPr/>
                      <wps:spPr>
                        <a:xfrm flipV="1">
                          <a:off x="0" y="0"/>
                          <a:ext cx="1160412" cy="66454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DC7CF" id="Straight Arrow Connector 377" o:spid="_x0000_s1026" type="#_x0000_t32" style="position:absolute;margin-left:394pt;margin-top:1.7pt;width:91.35pt;height:52.3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" strokecolor="#66ac47 [3205]">
                <v:stroke endarrow="block"/>
              </v:shape>
            </w:pict>
          </mc:Fallback>
        </mc:AlternateContent>
      </w:r>
    </w:p>
    <w:p w14:paraId="75A523EC" w14:textId="09D93420" w:rsidR="00533BDD" w:rsidRDefault="00533BDD" w:rsidP="003D340C"/>
    <w:p w14:paraId="0E35C25A" w14:textId="22ADC1BD" w:rsidR="00533BDD" w:rsidRDefault="00533BDD" w:rsidP="003D340C"/>
    <w:p w14:paraId="625F9C49" w14:textId="43657AA5" w:rsidR="00160523" w:rsidRDefault="00FF2372" w:rsidP="00FF2372">
      <w:pPr>
        <w:pStyle w:val="BodyText"/>
      </w:pPr>
      <w:r>
        <w:t xml:space="preserve">Your draft and submitted project plans will be accessible through your VIF dashboard. If you save a draft project plan, you can access it to review, edit, </w:t>
      </w:r>
      <w:proofErr w:type="gramStart"/>
      <w:r>
        <w:t>proof read</w:t>
      </w:r>
      <w:proofErr w:type="gramEnd"/>
      <w:r>
        <w:t xml:space="preserve"> </w:t>
      </w:r>
      <w:r w:rsidR="0040361B">
        <w:t xml:space="preserve">or </w:t>
      </w:r>
      <w:r>
        <w:t>submit by clicking on the Application ID or the drop down arrow.</w:t>
      </w:r>
      <w:r w:rsidR="00DC5CE1">
        <w:t xml:space="preserve"> </w:t>
      </w:r>
      <w:r>
        <w:t xml:space="preserve">Once you have submitted </w:t>
      </w:r>
      <w:r w:rsidR="0040361B">
        <w:t>your project plan</w:t>
      </w:r>
      <w:r>
        <w:t xml:space="preserve"> you are unable to edit. The </w:t>
      </w:r>
      <w:r w:rsidR="0040361B">
        <w:t>project plan</w:t>
      </w:r>
      <w:r>
        <w:t xml:space="preserve"> will become ‘view only’.</w:t>
      </w:r>
    </w:p>
    <w:p w14:paraId="214DCF6C" w14:textId="4A12F68F" w:rsidR="002C693A" w:rsidRDefault="002C693A" w:rsidP="002C693A">
      <w:pPr>
        <w:pStyle w:val="Heading2"/>
      </w:pPr>
      <w:r>
        <w:lastRenderedPageBreak/>
        <w:t>Start the project plan</w:t>
      </w:r>
    </w:p>
    <w:p w14:paraId="411B2A51" w14:textId="09610359" w:rsidR="002C693A" w:rsidRDefault="002C693A" w:rsidP="002C693A">
      <w:pPr>
        <w:pStyle w:val="BodyText"/>
      </w:pPr>
      <w:r>
        <w:t xml:space="preserve">To start the project plan, click on the </w:t>
      </w:r>
      <w:proofErr w:type="gramStart"/>
      <w:r>
        <w:t>drop down</w:t>
      </w:r>
      <w:proofErr w:type="gramEnd"/>
      <w:r>
        <w:t xml:space="preserve"> arrow </w:t>
      </w:r>
      <w:r w:rsidR="00786B21">
        <w:t xml:space="preserve">and </w:t>
      </w:r>
      <w:r>
        <w:t>“</w:t>
      </w:r>
      <w:r w:rsidR="00786B21">
        <w:t>Edit project Plan</w:t>
      </w:r>
      <w:r>
        <w:t xml:space="preserve">” on your VIF dashboard. </w:t>
      </w:r>
      <w:r w:rsidR="00C76F1C">
        <w:t>This</w:t>
      </w:r>
      <w:r>
        <w:t xml:space="preserve"> will take you to the first page of the application. </w:t>
      </w:r>
    </w:p>
    <w:p w14:paraId="4A333539" w14:textId="736F62B0" w:rsidR="002C693A" w:rsidRDefault="00D5159E" w:rsidP="002C693A">
      <w:pPr>
        <w:pStyle w:val="Heading3"/>
      </w:pPr>
      <w:r>
        <w:t>Project Overview</w:t>
      </w:r>
    </w:p>
    <w:p w14:paraId="3CA6FFEB" w14:textId="5D217C57" w:rsidR="002C693A" w:rsidRDefault="009F76D1" w:rsidP="002C693A">
      <w:pPr>
        <w:pStyle w:val="BodyText"/>
      </w:pPr>
      <w:r>
        <w:t>The information in th</w:t>
      </w:r>
      <w:r w:rsidR="00AB7068">
        <w:t>e Project Overview</w:t>
      </w:r>
      <w:r>
        <w:t xml:space="preserve"> section </w:t>
      </w:r>
      <w:r w:rsidR="00AB6F5A">
        <w:t>will be copied across from your application. Please read through to make sure it is still accurate.</w:t>
      </w:r>
      <w:r w:rsidR="00763DD4">
        <w:t xml:space="preserve"> You will not be able to edit the Grant Details information.</w:t>
      </w:r>
    </w:p>
    <w:p w14:paraId="42018387" w14:textId="1B36234F" w:rsidR="00763DD4" w:rsidRDefault="00AE61D8" w:rsidP="00697D2E">
      <w:pPr>
        <w:pStyle w:val="BodyText"/>
      </w:pPr>
      <w:r w:rsidRPr="002655DA">
        <w:rPr>
          <w:noProof/>
        </w:rPr>
        <mc:AlternateContent>
          <mc:Choice Requires="wps">
            <w:drawing>
              <wp:anchor distT="0" distB="0" distL="114300" distR="114300" simplePos="0" relativeHeight="251658261" behindDoc="0" locked="0" layoutInCell="1" allowOverlap="1" wp14:anchorId="4BFCFF21" wp14:editId="4FADD220">
                <wp:simplePos x="0" y="0"/>
                <wp:positionH relativeFrom="margin">
                  <wp:posOffset>4554129</wp:posOffset>
                </wp:positionH>
                <wp:positionV relativeFrom="paragraph">
                  <wp:posOffset>4725867</wp:posOffset>
                </wp:positionV>
                <wp:extent cx="1435166" cy="1104446"/>
                <wp:effectExtent l="38100" t="38100" r="31750" b="19685"/>
                <wp:wrapNone/>
                <wp:docPr id="17" name="Straight Arrow Connector 17"/>
                <wp:cNvGraphicFramePr/>
                <a:graphic xmlns:a="http://schemas.openxmlformats.org/drawingml/2006/main">
                  <a:graphicData uri="http://schemas.microsoft.com/office/word/2010/wordprocessingShape">
                    <wps:wsp>
                      <wps:cNvCnPr/>
                      <wps:spPr>
                        <a:xfrm flipH="1" flipV="1">
                          <a:off x="0" y="0"/>
                          <a:ext cx="1435166" cy="110444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23B87" id="Straight Arrow Connector 17" o:spid="_x0000_s1026" type="#_x0000_t32" style="position:absolute;margin-left:358.6pt;margin-top:372.1pt;width:113pt;height:86.95pt;flip:x y;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" strokecolor="#66ac47 [3205]">
                <v:stroke endarrow="block"/>
                <w10:wrap anchorx="margin"/>
              </v:shape>
            </w:pict>
          </mc:Fallback>
        </mc:AlternateContent>
      </w:r>
      <w:r w:rsidR="00CD16D1">
        <w:rPr>
          <w:noProof/>
        </w:rPr>
        <w:drawing>
          <wp:inline distT="0" distB="0" distL="0" distR="0" wp14:anchorId="2D1E06A6" wp14:editId="7004BB51">
            <wp:extent cx="4619501" cy="5832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7142" cy="5917619"/>
                    </a:xfrm>
                    <a:prstGeom prst="rect">
                      <a:avLst/>
                    </a:prstGeom>
                  </pic:spPr>
                </pic:pic>
              </a:graphicData>
            </a:graphic>
          </wp:inline>
        </w:drawing>
      </w:r>
    </w:p>
    <w:p w14:paraId="6D96469C" w14:textId="06AABCF1" w:rsidR="00533BDD" w:rsidRDefault="00697D2E" w:rsidP="003D340C">
      <w:r>
        <w:t xml:space="preserve">You will </w:t>
      </w:r>
      <w:r w:rsidR="00DE66A9">
        <w:t xml:space="preserve">need to </w:t>
      </w:r>
      <w:r w:rsidR="00AE61D8">
        <w:t>list</w:t>
      </w:r>
      <w:r w:rsidR="00DE66A9">
        <w:t xml:space="preserve"> the specific Parks and Forests our project will be conducted in</w:t>
      </w:r>
      <w:r w:rsidR="000C76EF">
        <w:t>. To add</w:t>
      </w:r>
      <w:r w:rsidR="00AE61D8">
        <w:t xml:space="preserve"> the </w:t>
      </w:r>
      <w:r w:rsidR="002333EF">
        <w:t>P</w:t>
      </w:r>
      <w:r w:rsidR="00AE61D8">
        <w:t>arks/Forest click on the blue outlined button.</w:t>
      </w:r>
    </w:p>
    <w:p w14:paraId="62BE2042" w14:textId="5E5D718D" w:rsidR="00AE61D8" w:rsidRDefault="00333FA4" w:rsidP="003D340C">
      <w:r>
        <w:lastRenderedPageBreak/>
        <w:t xml:space="preserve">A pop-up-box will open. </w:t>
      </w:r>
      <w:r w:rsidR="00112180">
        <w:t>Use the Search function to select the applicable Parks/Forests from the list and then click Add.</w:t>
      </w:r>
    </w:p>
    <w:p w14:paraId="41DA1ED7" w14:textId="41A7D01D" w:rsidR="00604EC0" w:rsidRDefault="008E39D0" w:rsidP="003D340C">
      <w:r>
        <w:rPr>
          <w:noProof/>
        </w:rPr>
        <mc:AlternateContent>
          <mc:Choice Requires="wps">
            <w:drawing>
              <wp:anchor distT="0" distB="0" distL="114300" distR="114300" simplePos="0" relativeHeight="251658266" behindDoc="0" locked="0" layoutInCell="1" allowOverlap="1" wp14:anchorId="264E30B0" wp14:editId="04504799">
                <wp:simplePos x="0" y="0"/>
                <wp:positionH relativeFrom="column">
                  <wp:posOffset>1367928</wp:posOffset>
                </wp:positionH>
                <wp:positionV relativeFrom="paragraph">
                  <wp:posOffset>6653</wp:posOffset>
                </wp:positionV>
                <wp:extent cx="3073428" cy="922351"/>
                <wp:effectExtent l="38100" t="0" r="12700" b="68580"/>
                <wp:wrapNone/>
                <wp:docPr id="19" name="Straight Arrow Connector 19"/>
                <wp:cNvGraphicFramePr/>
                <a:graphic xmlns:a="http://schemas.openxmlformats.org/drawingml/2006/main">
                  <a:graphicData uri="http://schemas.microsoft.com/office/word/2010/wordprocessingShape">
                    <wps:wsp>
                      <wps:cNvCnPr/>
                      <wps:spPr>
                        <a:xfrm flipH="1">
                          <a:off x="0" y="0"/>
                          <a:ext cx="3073428" cy="92235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74638" id="Straight Arrow Connector 19" o:spid="_x0000_s1026" type="#_x0000_t32" style="position:absolute;margin-left:107.7pt;margin-top:.5pt;width:242pt;height:72.6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" strokecolor="#66ac47 [3205]">
                <v:stroke endarrow="block"/>
              </v:shape>
            </w:pict>
          </mc:Fallback>
        </mc:AlternateContent>
      </w:r>
    </w:p>
    <w:p w14:paraId="49867033" w14:textId="0E87ACD4" w:rsidR="00604EC0" w:rsidRDefault="00A3125C" w:rsidP="003D340C">
      <w:r w:rsidRPr="00A3125C">
        <w:rPr>
          <w:noProof/>
        </w:rPr>
        <mc:AlternateContent>
          <mc:Choice Requires="wps">
            <w:drawing>
              <wp:anchor distT="0" distB="0" distL="114300" distR="114300" simplePos="0" relativeHeight="251658264" behindDoc="0" locked="0" layoutInCell="1" allowOverlap="1" wp14:anchorId="5C6E39AF" wp14:editId="10287707">
                <wp:simplePos x="0" y="0"/>
                <wp:positionH relativeFrom="column">
                  <wp:posOffset>1646224</wp:posOffset>
                </wp:positionH>
                <wp:positionV relativeFrom="paragraph">
                  <wp:posOffset>-140998</wp:posOffset>
                </wp:positionV>
                <wp:extent cx="286247" cy="357809"/>
                <wp:effectExtent l="0" t="0" r="76200" b="61595"/>
                <wp:wrapNone/>
                <wp:docPr id="382" name="Straight Arrow Connector 382"/>
                <wp:cNvGraphicFramePr/>
                <a:graphic xmlns:a="http://schemas.openxmlformats.org/drawingml/2006/main">
                  <a:graphicData uri="http://schemas.microsoft.com/office/word/2010/wordprocessingShape">
                    <wps:wsp>
                      <wps:cNvCnPr/>
                      <wps:spPr>
                        <a:xfrm>
                          <a:off x="0" y="0"/>
                          <a:ext cx="286247" cy="35780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7AA3F" id="Straight Arrow Connector 382" o:spid="_x0000_s1026" type="#_x0000_t32" style="position:absolute;margin-left:129.6pt;margin-top:-11.1pt;width:22.55pt;height:28.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" strokecolor="#66ac47 [3205]">
                <v:stroke endarrow="block"/>
              </v:shape>
            </w:pict>
          </mc:Fallback>
        </mc:AlternateContent>
      </w:r>
      <w:r w:rsidRPr="00A3125C">
        <w:rPr>
          <w:noProof/>
        </w:rPr>
        <mc:AlternateContent>
          <mc:Choice Requires="wps">
            <w:drawing>
              <wp:anchor distT="0" distB="0" distL="114300" distR="114300" simplePos="0" relativeHeight="251658265" behindDoc="0" locked="0" layoutInCell="1" allowOverlap="1" wp14:anchorId="4263B247" wp14:editId="7B6B04B8">
                <wp:simplePos x="0" y="0"/>
                <wp:positionH relativeFrom="column">
                  <wp:posOffset>2330036</wp:posOffset>
                </wp:positionH>
                <wp:positionV relativeFrom="paragraph">
                  <wp:posOffset>-117144</wp:posOffset>
                </wp:positionV>
                <wp:extent cx="3007608" cy="1940119"/>
                <wp:effectExtent l="38100" t="0" r="21590" b="60325"/>
                <wp:wrapNone/>
                <wp:docPr id="320" name="Straight Arrow Connector 320"/>
                <wp:cNvGraphicFramePr/>
                <a:graphic xmlns:a="http://schemas.openxmlformats.org/drawingml/2006/main">
                  <a:graphicData uri="http://schemas.microsoft.com/office/word/2010/wordprocessingShape">
                    <wps:wsp>
                      <wps:cNvCnPr/>
                      <wps:spPr>
                        <a:xfrm flipH="1">
                          <a:off x="0" y="0"/>
                          <a:ext cx="3007608" cy="194011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6C4DE" id="Straight Arrow Connector 320" o:spid="_x0000_s1026" type="#_x0000_t32" style="position:absolute;margin-left:183.45pt;margin-top:-9.2pt;width:236.8pt;height:152.7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" strokecolor="#66ac47 [3205]">
                <v:stroke endarrow="block"/>
              </v:shape>
            </w:pict>
          </mc:Fallback>
        </mc:AlternateContent>
      </w:r>
      <w:r w:rsidR="002800CB">
        <w:rPr>
          <w:noProof/>
        </w:rPr>
        <w:drawing>
          <wp:inline distT="0" distB="0" distL="0" distR="0" wp14:anchorId="6ED4EBC2" wp14:editId="18060463">
            <wp:extent cx="2790908" cy="201691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30" t="11781" r="32987" b="43273"/>
                    <a:stretch/>
                  </pic:blipFill>
                  <pic:spPr bwMode="auto">
                    <a:xfrm>
                      <a:off x="0" y="0"/>
                      <a:ext cx="2818382" cy="2036769"/>
                    </a:xfrm>
                    <a:prstGeom prst="rect">
                      <a:avLst/>
                    </a:prstGeom>
                    <a:ln>
                      <a:noFill/>
                    </a:ln>
                    <a:extLst>
                      <a:ext uri="{53640926-AAD7-44D8-BBD7-CCE9431645EC}">
                        <a14:shadowObscured xmlns:a14="http://schemas.microsoft.com/office/drawing/2010/main"/>
                      </a:ext>
                    </a:extLst>
                  </pic:spPr>
                </pic:pic>
              </a:graphicData>
            </a:graphic>
          </wp:inline>
        </w:drawing>
      </w:r>
    </w:p>
    <w:p w14:paraId="059313F0" w14:textId="76709F5F" w:rsidR="00604EC0" w:rsidRDefault="00604EC0" w:rsidP="003D340C"/>
    <w:p w14:paraId="695EB3BD" w14:textId="6A3702B5" w:rsidR="00604EC0" w:rsidRDefault="00604EC0" w:rsidP="00604EC0">
      <w:pPr>
        <w:pStyle w:val="BodyText"/>
      </w:pPr>
      <w:r>
        <w:rPr>
          <w:noProof/>
        </w:rPr>
        <mc:AlternateContent>
          <mc:Choice Requires="wps">
            <w:drawing>
              <wp:anchor distT="0" distB="0" distL="114300" distR="114300" simplePos="0" relativeHeight="251658262" behindDoc="0" locked="0" layoutInCell="1" allowOverlap="1" wp14:anchorId="43C037B3" wp14:editId="0B4A548C">
                <wp:simplePos x="0" y="0"/>
                <wp:positionH relativeFrom="column">
                  <wp:posOffset>1009282</wp:posOffset>
                </wp:positionH>
                <wp:positionV relativeFrom="paragraph">
                  <wp:posOffset>266599</wp:posOffset>
                </wp:positionV>
                <wp:extent cx="4876700" cy="1241659"/>
                <wp:effectExtent l="19050" t="0" r="19685" b="73025"/>
                <wp:wrapNone/>
                <wp:docPr id="324" name="Straight Arrow Connector 324"/>
                <wp:cNvGraphicFramePr/>
                <a:graphic xmlns:a="http://schemas.openxmlformats.org/drawingml/2006/main">
                  <a:graphicData uri="http://schemas.microsoft.com/office/word/2010/wordprocessingShape">
                    <wps:wsp>
                      <wps:cNvCnPr/>
                      <wps:spPr>
                        <a:xfrm flipH="1">
                          <a:off x="0" y="0"/>
                          <a:ext cx="4876700" cy="124165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55CB3" id="Straight Arrow Connector 324" o:spid="_x0000_s1026" type="#_x0000_t32" style="position:absolute;margin-left:79.45pt;margin-top:21pt;width:384pt;height:97.7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" strokecolor="#66ac47 [3205]">
                <v:stroke endarrow="block"/>
              </v:shape>
            </w:pict>
          </mc:Fallback>
        </mc:AlternateContent>
      </w:r>
      <w:r>
        <w:t xml:space="preserve">Upon clicking Add (or Cancel) you will return to the </w:t>
      </w:r>
      <w:r w:rsidR="008E39D0">
        <w:t>project plan</w:t>
      </w:r>
      <w:r>
        <w:t xml:space="preserve">. The selected </w:t>
      </w:r>
      <w:r w:rsidR="00EF5AF7">
        <w:t>Parks/Forest</w:t>
      </w:r>
      <w:r>
        <w:t>s will now show in the table.</w:t>
      </w:r>
    </w:p>
    <w:p w14:paraId="712250CB" w14:textId="0F0E628C" w:rsidR="00604EC0" w:rsidRDefault="00604EC0" w:rsidP="00604EC0">
      <w:pPr>
        <w:pStyle w:val="BodyText"/>
      </w:pPr>
      <w:r>
        <w:rPr>
          <w:noProof/>
        </w:rPr>
        <mc:AlternateContent>
          <mc:Choice Requires="wps">
            <w:drawing>
              <wp:anchor distT="0" distB="0" distL="114300" distR="114300" simplePos="0" relativeHeight="251658263" behindDoc="0" locked="0" layoutInCell="1" allowOverlap="1" wp14:anchorId="7DE8355D" wp14:editId="2E70F765">
                <wp:simplePos x="0" y="0"/>
                <wp:positionH relativeFrom="column">
                  <wp:posOffset>3511850</wp:posOffset>
                </wp:positionH>
                <wp:positionV relativeFrom="paragraph">
                  <wp:posOffset>204838</wp:posOffset>
                </wp:positionV>
                <wp:extent cx="382571" cy="1020278"/>
                <wp:effectExtent l="38100" t="0" r="36830" b="66040"/>
                <wp:wrapNone/>
                <wp:docPr id="325" name="Straight Arrow Connector 325"/>
                <wp:cNvGraphicFramePr/>
                <a:graphic xmlns:a="http://schemas.openxmlformats.org/drawingml/2006/main">
                  <a:graphicData uri="http://schemas.microsoft.com/office/word/2010/wordprocessingShape">
                    <wps:wsp>
                      <wps:cNvCnPr/>
                      <wps:spPr>
                        <a:xfrm flipH="1">
                          <a:off x="0" y="0"/>
                          <a:ext cx="382571" cy="102027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B0AE5" id="Straight Arrow Connector 325" o:spid="_x0000_s1026" type="#_x0000_t32" style="position:absolute;margin-left:276.5pt;margin-top:16.15pt;width:30.1pt;height:80.3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" strokecolor="#66ac47 [3205]">
                <v:stroke endarrow="block"/>
              </v:shape>
            </w:pict>
          </mc:Fallback>
        </mc:AlternateContent>
      </w:r>
      <w:r>
        <w:t xml:space="preserve">You can remove areas by clicking on the </w:t>
      </w:r>
      <w:proofErr w:type="gramStart"/>
      <w:r>
        <w:t>drop down</w:t>
      </w:r>
      <w:proofErr w:type="gramEnd"/>
      <w:r>
        <w:t xml:space="preserve"> arrow and selecting </w:t>
      </w:r>
      <w:r w:rsidR="00A228F5">
        <w:t>‘</w:t>
      </w:r>
      <w:r>
        <w:t>Remove</w:t>
      </w:r>
      <w:r w:rsidR="00A228F5">
        <w:t>’</w:t>
      </w:r>
      <w:r>
        <w:t>.</w:t>
      </w:r>
    </w:p>
    <w:p w14:paraId="4C82749B" w14:textId="32458B8E" w:rsidR="00604EC0" w:rsidRDefault="00604EC0" w:rsidP="00604EC0">
      <w:pPr>
        <w:pStyle w:val="BodyText"/>
      </w:pPr>
      <w:r>
        <w:t>You can add more areas by using the above instructions.</w:t>
      </w:r>
    </w:p>
    <w:p w14:paraId="6081A9DF" w14:textId="04ACC217" w:rsidR="00604EC0" w:rsidRDefault="00604EC0" w:rsidP="003D340C"/>
    <w:p w14:paraId="729E94E4" w14:textId="6B94279A" w:rsidR="005176AC" w:rsidRDefault="005176AC" w:rsidP="003D340C">
      <w:r>
        <w:rPr>
          <w:noProof/>
        </w:rPr>
        <w:drawing>
          <wp:inline distT="0" distB="0" distL="0" distR="0" wp14:anchorId="5EFCA1A3" wp14:editId="44C89AD9">
            <wp:extent cx="4285753" cy="969263"/>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258" t="43630" r="39097" b="42842"/>
                    <a:stretch/>
                  </pic:blipFill>
                  <pic:spPr bwMode="auto">
                    <a:xfrm>
                      <a:off x="0" y="0"/>
                      <a:ext cx="4525089" cy="1023391"/>
                    </a:xfrm>
                    <a:prstGeom prst="rect">
                      <a:avLst/>
                    </a:prstGeom>
                    <a:ln>
                      <a:noFill/>
                    </a:ln>
                    <a:extLst>
                      <a:ext uri="{53640926-AAD7-44D8-BBD7-CCE9431645EC}">
                        <a14:shadowObscured xmlns:a14="http://schemas.microsoft.com/office/drawing/2010/main"/>
                      </a:ext>
                    </a:extLst>
                  </pic:spPr>
                </pic:pic>
              </a:graphicData>
            </a:graphic>
          </wp:inline>
        </w:drawing>
      </w:r>
    </w:p>
    <w:p w14:paraId="7D1C5560" w14:textId="76AF7EC8" w:rsidR="00AE61D8" w:rsidRDefault="00AE61D8" w:rsidP="003D340C"/>
    <w:p w14:paraId="15D143B9" w14:textId="368C9C4E" w:rsidR="00AE61D8" w:rsidRDefault="0009342B" w:rsidP="003D340C">
      <w:r>
        <w:t>Co</w:t>
      </w:r>
      <w:r w:rsidR="00477219">
        <w:t xml:space="preserve">ntinue down </w:t>
      </w:r>
      <w:r w:rsidR="0072595C">
        <w:t xml:space="preserve">the page </w:t>
      </w:r>
      <w:r w:rsidR="00477219">
        <w:t>and review the Recipient Overview</w:t>
      </w:r>
      <w:r w:rsidR="00317CB9">
        <w:t>.</w:t>
      </w:r>
    </w:p>
    <w:p w14:paraId="16CAF16F" w14:textId="029CFBD5" w:rsidR="00317CB9" w:rsidRDefault="00317CB9" w:rsidP="003D340C"/>
    <w:p w14:paraId="5B75B8F3" w14:textId="083B9D9C" w:rsidR="00317CB9" w:rsidRDefault="000E58C0" w:rsidP="003D340C">
      <w:r>
        <w:rPr>
          <w:noProof/>
        </w:rPr>
        <mc:AlternateContent>
          <mc:Choice Requires="wps">
            <w:drawing>
              <wp:anchor distT="0" distB="0" distL="114300" distR="114300" simplePos="0" relativeHeight="251658268" behindDoc="0" locked="0" layoutInCell="1" allowOverlap="1" wp14:anchorId="1F1C49DB" wp14:editId="33B720A5">
                <wp:simplePos x="0" y="0"/>
                <wp:positionH relativeFrom="column">
                  <wp:posOffset>3490926</wp:posOffset>
                </wp:positionH>
                <wp:positionV relativeFrom="paragraph">
                  <wp:posOffset>872655</wp:posOffset>
                </wp:positionV>
                <wp:extent cx="2065572" cy="252951"/>
                <wp:effectExtent l="0" t="57150" r="11430" b="33020"/>
                <wp:wrapNone/>
                <wp:docPr id="5" name="Straight Arrow Connector 5"/>
                <wp:cNvGraphicFramePr/>
                <a:graphic xmlns:a="http://schemas.openxmlformats.org/drawingml/2006/main">
                  <a:graphicData uri="http://schemas.microsoft.com/office/word/2010/wordprocessingShape">
                    <wps:wsp>
                      <wps:cNvCnPr/>
                      <wps:spPr>
                        <a:xfrm flipV="1">
                          <a:off x="0" y="0"/>
                          <a:ext cx="2065572" cy="25295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F9DC6" id="Straight Arrow Connector 5" o:spid="_x0000_s1026" type="#_x0000_t32" style="position:absolute;margin-left:274.9pt;margin-top:68.7pt;width:162.65pt;height:19.9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67" behindDoc="0" locked="0" layoutInCell="1" allowOverlap="1" wp14:anchorId="2993B453" wp14:editId="39D58434">
                <wp:simplePos x="0" y="0"/>
                <wp:positionH relativeFrom="column">
                  <wp:posOffset>738117</wp:posOffset>
                </wp:positionH>
                <wp:positionV relativeFrom="paragraph">
                  <wp:posOffset>917216</wp:posOffset>
                </wp:positionV>
                <wp:extent cx="2188266" cy="184537"/>
                <wp:effectExtent l="0" t="57150" r="21590" b="25400"/>
                <wp:wrapNone/>
                <wp:docPr id="4" name="Straight Arrow Connector 4"/>
                <wp:cNvGraphicFramePr/>
                <a:graphic xmlns:a="http://schemas.openxmlformats.org/drawingml/2006/main">
                  <a:graphicData uri="http://schemas.microsoft.com/office/word/2010/wordprocessingShape">
                    <wps:wsp>
                      <wps:cNvCnPr/>
                      <wps:spPr>
                        <a:xfrm flipH="1" flipV="1">
                          <a:off x="0" y="0"/>
                          <a:ext cx="2188266" cy="1845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F8B19" id="Straight Arrow Connector 4" o:spid="_x0000_s1026" type="#_x0000_t32" style="position:absolute;margin-left:58.1pt;margin-top:72.2pt;width:172.3pt;height:14.55pt;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" strokecolor="#66ac47 [3205]">
                <v:stroke endarrow="block"/>
              </v:shape>
            </w:pict>
          </mc:Fallback>
        </mc:AlternateContent>
      </w:r>
      <w:r w:rsidR="005E03ED">
        <w:rPr>
          <w:noProof/>
        </w:rPr>
        <w:drawing>
          <wp:inline distT="0" distB="0" distL="0" distR="0" wp14:anchorId="4B84B73B" wp14:editId="2D617D55">
            <wp:extent cx="6189332" cy="10177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8069" b="5366"/>
                    <a:stretch/>
                  </pic:blipFill>
                  <pic:spPr bwMode="auto">
                    <a:xfrm>
                      <a:off x="0" y="0"/>
                      <a:ext cx="6242620" cy="1026530"/>
                    </a:xfrm>
                    <a:prstGeom prst="rect">
                      <a:avLst/>
                    </a:prstGeom>
                    <a:ln>
                      <a:noFill/>
                    </a:ln>
                    <a:extLst>
                      <a:ext uri="{53640926-AAD7-44D8-BBD7-CCE9431645EC}">
                        <a14:shadowObscured xmlns:a14="http://schemas.microsoft.com/office/drawing/2010/main"/>
                      </a:ext>
                    </a:extLst>
                  </pic:spPr>
                </pic:pic>
              </a:graphicData>
            </a:graphic>
          </wp:inline>
        </w:drawing>
      </w:r>
    </w:p>
    <w:p w14:paraId="37FBF4DF" w14:textId="181C1418" w:rsidR="00317CB9" w:rsidRDefault="00317CB9" w:rsidP="003D340C"/>
    <w:p w14:paraId="6D98500D" w14:textId="2F87360D" w:rsidR="00317CB9" w:rsidRDefault="00317CB9" w:rsidP="00317CB9">
      <w:r>
        <w:t>Once you have filled out all mandatory fields, you can click Save &amp; Exit or Next to save your project plan.</w:t>
      </w:r>
    </w:p>
    <w:p w14:paraId="5411F3CC" w14:textId="4BC38755" w:rsidR="00317CB9" w:rsidRDefault="00317CB9" w:rsidP="00317CB9">
      <w:r>
        <w:t xml:space="preserve">Save &amp; Exit will save the project plan and exit to the VIF Dashboard. The project plan will be saved as a draft and available in your VIF dashboard to edit, complete and submit. The </w:t>
      </w:r>
      <w:r w:rsidR="00F4471F">
        <w:t>project plan</w:t>
      </w:r>
      <w:r>
        <w:t xml:space="preserve"> will only be editable if in draft status (un-submitted). Once the </w:t>
      </w:r>
      <w:r w:rsidR="00F4471F">
        <w:t>project plan</w:t>
      </w:r>
      <w:r>
        <w:t xml:space="preserve"> is submitted, the </w:t>
      </w:r>
      <w:r w:rsidR="00F4471F">
        <w:t xml:space="preserve">form </w:t>
      </w:r>
      <w:r>
        <w:t>will become view only.</w:t>
      </w:r>
    </w:p>
    <w:p w14:paraId="4FC2B439" w14:textId="77777777" w:rsidR="00317CB9" w:rsidRDefault="00317CB9" w:rsidP="00317CB9"/>
    <w:p w14:paraId="7B88C3BF" w14:textId="77777777" w:rsidR="00317CB9" w:rsidRDefault="00317CB9" w:rsidP="00317CB9">
      <w:r>
        <w:t>Next will save the application and progress to the next page.</w:t>
      </w:r>
    </w:p>
    <w:p w14:paraId="48CA7CCF" w14:textId="77777777" w:rsidR="00317CB9" w:rsidRDefault="00317CB9" w:rsidP="00317CB9"/>
    <w:p w14:paraId="59CEEA1D" w14:textId="3ECFB881" w:rsidR="00317CB9" w:rsidRDefault="00317CB9" w:rsidP="00317CB9">
      <w:r>
        <w:t xml:space="preserve">The </w:t>
      </w:r>
      <w:r w:rsidR="00F4471F">
        <w:t>project plan</w:t>
      </w:r>
      <w:r>
        <w:t xml:space="preserve"> will not save until all mandatory fields are completed (and correct). If any of the mandatory fields are not completed correctly, the errors will list at the top of the page in red. You must correct these errors to save, exit to the VIF dashboard or proceed to the </w:t>
      </w:r>
      <w:r w:rsidR="00BF29D6">
        <w:t>n</w:t>
      </w:r>
      <w:r>
        <w:t xml:space="preserve">ext page. Your </w:t>
      </w:r>
      <w:r w:rsidR="00F4471F">
        <w:t>project plan</w:t>
      </w:r>
      <w:r>
        <w:t xml:space="preserve"> will not save if there are incomplete fields or errors.</w:t>
      </w:r>
    </w:p>
    <w:p w14:paraId="2F2DB9A0" w14:textId="2B175E94" w:rsidR="005F0286" w:rsidRDefault="007F1852" w:rsidP="005F0286">
      <w:pPr>
        <w:pStyle w:val="Heading3"/>
      </w:pPr>
      <w:r>
        <w:lastRenderedPageBreak/>
        <w:t>P</w:t>
      </w:r>
      <w:r w:rsidR="005F0286">
        <w:t>roject Objectives</w:t>
      </w:r>
    </w:p>
    <w:p w14:paraId="08370778" w14:textId="4FFBA0D6" w:rsidR="005F0286" w:rsidRDefault="005F0286" w:rsidP="005F0286">
      <w:pPr>
        <w:pStyle w:val="BodyText"/>
      </w:pPr>
      <w:r>
        <w:t xml:space="preserve">The information in the Project Objectives section will </w:t>
      </w:r>
      <w:r w:rsidR="00CA4AD5">
        <w:t xml:space="preserve">capture </w:t>
      </w:r>
      <w:r w:rsidR="00396B7F">
        <w:t>your project goals</w:t>
      </w:r>
      <w:r>
        <w:t>.</w:t>
      </w:r>
      <w:r w:rsidR="00396B7F">
        <w:t xml:space="preserve"> </w:t>
      </w:r>
    </w:p>
    <w:p w14:paraId="0356188C" w14:textId="41E60C66" w:rsidR="006719A0" w:rsidRDefault="006719A0" w:rsidP="005F0286">
      <w:pPr>
        <w:pStyle w:val="BodyText"/>
      </w:pPr>
      <w:r>
        <w:t xml:space="preserve">The </w:t>
      </w:r>
      <w:r w:rsidR="00202C07">
        <w:t>P</w:t>
      </w:r>
      <w:r>
        <w:t xml:space="preserve">roject </w:t>
      </w:r>
      <w:r w:rsidR="00202C07">
        <w:t>A</w:t>
      </w:r>
      <w:r>
        <w:t xml:space="preserve">chievements will be copied across from your application form. Review </w:t>
      </w:r>
      <w:r w:rsidR="004A0EC5">
        <w:t xml:space="preserve">these objectives and </w:t>
      </w:r>
      <w:r w:rsidR="00295C5A">
        <w:t xml:space="preserve">only </w:t>
      </w:r>
      <w:r w:rsidR="004A0EC5">
        <w:t xml:space="preserve">select </w:t>
      </w:r>
      <w:r w:rsidR="00295C5A">
        <w:t>‘</w:t>
      </w:r>
      <w:r w:rsidR="00FF446D">
        <w:t>Y</w:t>
      </w:r>
      <w:r w:rsidR="00295C5A">
        <w:t xml:space="preserve">es’ to </w:t>
      </w:r>
      <w:r w:rsidR="005A6135">
        <w:t xml:space="preserve">those </w:t>
      </w:r>
      <w:r w:rsidR="004A0EC5">
        <w:t xml:space="preserve">you </w:t>
      </w:r>
      <w:r w:rsidR="00295C5A">
        <w:t>will</w:t>
      </w:r>
      <w:r w:rsidR="004A0EC5">
        <w:t xml:space="preserve"> use to </w:t>
      </w:r>
      <w:r w:rsidR="00471D0F">
        <w:t xml:space="preserve">create </w:t>
      </w:r>
      <w:r w:rsidR="005A6135">
        <w:t xml:space="preserve">project measurables </w:t>
      </w:r>
      <w:r w:rsidR="00282699">
        <w:t xml:space="preserve">(KPI’s) </w:t>
      </w:r>
      <w:r w:rsidR="005A6135">
        <w:t>for</w:t>
      </w:r>
      <w:r w:rsidR="00471D0F">
        <w:t>.</w:t>
      </w:r>
    </w:p>
    <w:p w14:paraId="70AA7345" w14:textId="68DCA9C3" w:rsidR="00422894" w:rsidRDefault="00422894" w:rsidP="005F0286">
      <w:pPr>
        <w:pStyle w:val="BodyText"/>
      </w:pPr>
      <w:r>
        <w:rPr>
          <w:noProof/>
        </w:rPr>
        <w:drawing>
          <wp:inline distT="0" distB="0" distL="0" distR="0" wp14:anchorId="59276FAA" wp14:editId="2C943E42">
            <wp:extent cx="6257678" cy="6582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6257678" cy="6582057"/>
                    </a:xfrm>
                    <a:prstGeom prst="rect">
                      <a:avLst/>
                    </a:prstGeom>
                  </pic:spPr>
                </pic:pic>
              </a:graphicData>
            </a:graphic>
          </wp:inline>
        </w:drawing>
      </w:r>
    </w:p>
    <w:p w14:paraId="0D4B57C5" w14:textId="2B1C1E59" w:rsidR="00422894" w:rsidRDefault="00580C2C" w:rsidP="005F0286">
      <w:pPr>
        <w:pStyle w:val="BodyText"/>
      </w:pPr>
      <w:r>
        <w:lastRenderedPageBreak/>
        <w:t xml:space="preserve">Add the </w:t>
      </w:r>
      <w:r w:rsidR="009A06C5">
        <w:t xml:space="preserve">measurements you will use to determine the success of your project. You </w:t>
      </w:r>
      <w:r w:rsidR="00E73DBD">
        <w:t>must have at</w:t>
      </w:r>
      <w:r w:rsidR="00560C72">
        <w:t xml:space="preserve"> </w:t>
      </w:r>
      <w:r w:rsidR="00E73DBD">
        <w:t xml:space="preserve">least one measurable. You </w:t>
      </w:r>
      <w:r w:rsidR="009A06C5">
        <w:t>can use</w:t>
      </w:r>
      <w:r w:rsidR="00E73DBD">
        <w:t xml:space="preserve"> the provided examples and/or create your own.</w:t>
      </w:r>
      <w:r w:rsidR="00E249F7">
        <w:t xml:space="preserve"> Add the current data in the ‘from</w:t>
      </w:r>
      <w:r w:rsidR="00694AF4">
        <w:t xml:space="preserve">’ field and </w:t>
      </w:r>
      <w:r w:rsidR="0056052E">
        <w:t>your</w:t>
      </w:r>
      <w:r w:rsidR="00694AF4">
        <w:t xml:space="preserve"> KPI </w:t>
      </w:r>
      <w:r w:rsidR="0056052E">
        <w:t>in</w:t>
      </w:r>
      <w:r w:rsidR="00694AF4">
        <w:t xml:space="preserve"> the ‘to’ field.</w:t>
      </w:r>
      <w:r w:rsidR="00A6634A">
        <w:t xml:space="preserve"> You can use</w:t>
      </w:r>
      <w:r w:rsidR="004773F4">
        <w:t xml:space="preserve"> any measurable data type, including (but not limited to) percentage, </w:t>
      </w:r>
      <w:r w:rsidR="00061F7E">
        <w:t>numbers</w:t>
      </w:r>
      <w:r w:rsidR="004773F4">
        <w:t>, locations</w:t>
      </w:r>
      <w:r w:rsidR="002A7C9C">
        <w:t>.</w:t>
      </w:r>
    </w:p>
    <w:p w14:paraId="0469FCB9" w14:textId="16D037C7" w:rsidR="00E73DBD" w:rsidRDefault="00BE7A24" w:rsidP="005F0286">
      <w:pPr>
        <w:pStyle w:val="BodyText"/>
      </w:pPr>
      <w:r>
        <w:t>For example:</w:t>
      </w:r>
    </w:p>
    <w:p w14:paraId="4CF89D04" w14:textId="78AC867B" w:rsidR="00DC41D7" w:rsidRDefault="00DC41D7" w:rsidP="005F0286">
      <w:pPr>
        <w:pStyle w:val="BodyText"/>
      </w:pPr>
      <w:r>
        <w:rPr>
          <w:noProof/>
        </w:rPr>
        <w:drawing>
          <wp:inline distT="0" distB="0" distL="0" distR="0" wp14:anchorId="0DB00955" wp14:editId="2005D03B">
            <wp:extent cx="6371924" cy="336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0009" b="74604"/>
                    <a:stretch/>
                  </pic:blipFill>
                  <pic:spPr bwMode="auto">
                    <a:xfrm>
                      <a:off x="0" y="0"/>
                      <a:ext cx="6688087" cy="353249"/>
                    </a:xfrm>
                    <a:prstGeom prst="rect">
                      <a:avLst/>
                    </a:prstGeom>
                    <a:ln>
                      <a:noFill/>
                    </a:ln>
                    <a:extLst>
                      <a:ext uri="{53640926-AAD7-44D8-BBD7-CCE9431645EC}">
                        <a14:shadowObscured xmlns:a14="http://schemas.microsoft.com/office/drawing/2010/main"/>
                      </a:ext>
                    </a:extLst>
                  </pic:spPr>
                </pic:pic>
              </a:graphicData>
            </a:graphic>
          </wp:inline>
        </w:drawing>
      </w:r>
    </w:p>
    <w:p w14:paraId="7EDA1658" w14:textId="2EE35D18" w:rsidR="00BE7A24" w:rsidRDefault="00A704C0" w:rsidP="005F0286">
      <w:pPr>
        <w:pStyle w:val="BodyText"/>
      </w:pPr>
      <w:r>
        <w:rPr>
          <w:noProof/>
        </w:rPr>
        <w:drawing>
          <wp:inline distT="0" distB="0" distL="0" distR="0" wp14:anchorId="4EBB0D94" wp14:editId="70B254C7">
            <wp:extent cx="6416701" cy="1192167"/>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416701" cy="1192167"/>
                    </a:xfrm>
                    <a:prstGeom prst="rect">
                      <a:avLst/>
                    </a:prstGeom>
                  </pic:spPr>
                </pic:pic>
              </a:graphicData>
            </a:graphic>
          </wp:inline>
        </w:drawing>
      </w:r>
    </w:p>
    <w:p w14:paraId="63772155" w14:textId="3841D9BD" w:rsidR="00A704C0" w:rsidRDefault="00A704C0" w:rsidP="005F0286">
      <w:pPr>
        <w:pStyle w:val="BodyText"/>
      </w:pPr>
    </w:p>
    <w:p w14:paraId="6DFF0496" w14:textId="59CF3F82" w:rsidR="00A704C0" w:rsidRDefault="00772D80" w:rsidP="005F0286">
      <w:pPr>
        <w:pStyle w:val="BodyText"/>
      </w:pPr>
      <w:r>
        <w:rPr>
          <w:noProof/>
        </w:rPr>
        <mc:AlternateContent>
          <mc:Choice Requires="wps">
            <w:drawing>
              <wp:anchor distT="0" distB="0" distL="114300" distR="114300" simplePos="0" relativeHeight="251658270" behindDoc="0" locked="0" layoutInCell="1" allowOverlap="1" wp14:anchorId="6AE6DBAE" wp14:editId="222E6CE5">
                <wp:simplePos x="0" y="0"/>
                <wp:positionH relativeFrom="column">
                  <wp:posOffset>3339465</wp:posOffset>
                </wp:positionH>
                <wp:positionV relativeFrom="paragraph">
                  <wp:posOffset>173659</wp:posOffset>
                </wp:positionV>
                <wp:extent cx="2197100" cy="881380"/>
                <wp:effectExtent l="0" t="0" r="69850" b="71120"/>
                <wp:wrapNone/>
                <wp:docPr id="25" name="Straight Arrow Connector 25"/>
                <wp:cNvGraphicFramePr/>
                <a:graphic xmlns:a="http://schemas.openxmlformats.org/drawingml/2006/main">
                  <a:graphicData uri="http://schemas.microsoft.com/office/word/2010/wordprocessingShape">
                    <wps:wsp>
                      <wps:cNvCnPr/>
                      <wps:spPr>
                        <a:xfrm>
                          <a:off x="0" y="0"/>
                          <a:ext cx="2197100" cy="8813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64E2B" id="Straight Arrow Connector 25" o:spid="_x0000_s1026" type="#_x0000_t32" style="position:absolute;margin-left:262.95pt;margin-top:13.65pt;width:173pt;height:69.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" strokecolor="#66ac47 [3205]">
                <v:stroke endarrow="block"/>
              </v:shape>
            </w:pict>
          </mc:Fallback>
        </mc:AlternateContent>
      </w:r>
      <w:r>
        <w:rPr>
          <w:noProof/>
        </w:rPr>
        <mc:AlternateContent>
          <mc:Choice Requires="wps">
            <w:drawing>
              <wp:anchor distT="0" distB="0" distL="114300" distR="114300" simplePos="0" relativeHeight="251658269" behindDoc="0" locked="0" layoutInCell="1" allowOverlap="1" wp14:anchorId="58F173F3" wp14:editId="7FBD4F0A">
                <wp:simplePos x="0" y="0"/>
                <wp:positionH relativeFrom="column">
                  <wp:posOffset>5749097</wp:posOffset>
                </wp:positionH>
                <wp:positionV relativeFrom="paragraph">
                  <wp:posOffset>175839</wp:posOffset>
                </wp:positionV>
                <wp:extent cx="201930" cy="898497"/>
                <wp:effectExtent l="0" t="0" r="83820" b="54610"/>
                <wp:wrapNone/>
                <wp:docPr id="23" name="Straight Arrow Connector 23"/>
                <wp:cNvGraphicFramePr/>
                <a:graphic xmlns:a="http://schemas.openxmlformats.org/drawingml/2006/main">
                  <a:graphicData uri="http://schemas.microsoft.com/office/word/2010/wordprocessingShape">
                    <wps:wsp>
                      <wps:cNvCnPr/>
                      <wps:spPr>
                        <a:xfrm>
                          <a:off x="0" y="0"/>
                          <a:ext cx="201930" cy="89849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1E981" id="Straight Arrow Connector 23" o:spid="_x0000_s1026" type="#_x0000_t32" style="position:absolute;margin-left:452.7pt;margin-top:13.85pt;width:15.9pt;height:70.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" strokecolor="#66ac47 [3205]">
                <v:stroke endarrow="block"/>
              </v:shape>
            </w:pict>
          </mc:Fallback>
        </mc:AlternateContent>
      </w:r>
      <w:r w:rsidR="00845A73">
        <w:t xml:space="preserve">Read through the </w:t>
      </w:r>
      <w:r w:rsidR="00005F0E">
        <w:t>list</w:t>
      </w:r>
      <w:r w:rsidR="00845A73">
        <w:t xml:space="preserve"> and if applicable, click on the </w:t>
      </w:r>
      <w:proofErr w:type="gramStart"/>
      <w:r w:rsidR="00845A73">
        <w:t>drop down</w:t>
      </w:r>
      <w:proofErr w:type="gramEnd"/>
      <w:r w:rsidR="00845A73">
        <w:t xml:space="preserve"> arrow of the applicable </w:t>
      </w:r>
      <w:r w:rsidR="00005F0E">
        <w:t>measure. Select ‘Edit Measurable</w:t>
      </w:r>
      <w:r>
        <w:t>’</w:t>
      </w:r>
      <w:r w:rsidR="00005F0E">
        <w:t>.</w:t>
      </w:r>
    </w:p>
    <w:p w14:paraId="72909193" w14:textId="0756A953" w:rsidR="005F0286" w:rsidRDefault="00772D80" w:rsidP="00317CB9">
      <w:r>
        <w:rPr>
          <w:noProof/>
        </w:rPr>
        <w:drawing>
          <wp:inline distT="0" distB="0" distL="0" distR="0" wp14:anchorId="44420A2F" wp14:editId="6FC19FD0">
            <wp:extent cx="6480174" cy="1212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6480174" cy="1212850"/>
                    </a:xfrm>
                    <a:prstGeom prst="rect">
                      <a:avLst/>
                    </a:prstGeom>
                  </pic:spPr>
                </pic:pic>
              </a:graphicData>
            </a:graphic>
          </wp:inline>
        </w:drawing>
      </w:r>
    </w:p>
    <w:p w14:paraId="6426B4F7" w14:textId="77777777" w:rsidR="00DC53CE" w:rsidRDefault="00DC53CE" w:rsidP="00317CB9"/>
    <w:p w14:paraId="381DE4E3" w14:textId="07CD2590" w:rsidR="00772D80" w:rsidRDefault="00772D80" w:rsidP="00317CB9">
      <w:r>
        <w:t>A pop-up-box will open</w:t>
      </w:r>
      <w:r w:rsidR="00BC4B5B">
        <w:t>. Use the text boxes to</w:t>
      </w:r>
      <w:r w:rsidR="008132A6">
        <w:t xml:space="preserve"> type your measures</w:t>
      </w:r>
      <w:r w:rsidR="00853D0E">
        <w:t xml:space="preserve"> and then click ‘submit’.</w:t>
      </w:r>
    </w:p>
    <w:p w14:paraId="7B026908" w14:textId="7EC43FB4" w:rsidR="00853D0E" w:rsidRDefault="00853D0E" w:rsidP="00317CB9">
      <w:r>
        <w:rPr>
          <w:noProof/>
        </w:rPr>
        <mc:AlternateContent>
          <mc:Choice Requires="wps">
            <w:drawing>
              <wp:anchor distT="0" distB="0" distL="114300" distR="114300" simplePos="0" relativeHeight="251658271" behindDoc="0" locked="0" layoutInCell="1" allowOverlap="1" wp14:anchorId="02627B8B" wp14:editId="6A48B48A">
                <wp:simplePos x="0" y="0"/>
                <wp:positionH relativeFrom="column">
                  <wp:posOffset>898801</wp:posOffset>
                </wp:positionH>
                <wp:positionV relativeFrom="paragraph">
                  <wp:posOffset>52898</wp:posOffset>
                </wp:positionV>
                <wp:extent cx="3029447" cy="1836752"/>
                <wp:effectExtent l="38100" t="0" r="19050" b="49530"/>
                <wp:wrapNone/>
                <wp:docPr id="29" name="Straight Arrow Connector 29"/>
                <wp:cNvGraphicFramePr/>
                <a:graphic xmlns:a="http://schemas.openxmlformats.org/drawingml/2006/main">
                  <a:graphicData uri="http://schemas.microsoft.com/office/word/2010/wordprocessingShape">
                    <wps:wsp>
                      <wps:cNvCnPr/>
                      <wps:spPr>
                        <a:xfrm flipH="1">
                          <a:off x="0" y="0"/>
                          <a:ext cx="3029447" cy="183675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FB8D5" id="Straight Arrow Connector 29" o:spid="_x0000_s1026" type="#_x0000_t32" style="position:absolute;margin-left:70.75pt;margin-top:4.15pt;width:238.55pt;height:144.65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" strokecolor="#66ac47 [3205]">
                <v:stroke endarrow="block"/>
              </v:shape>
            </w:pict>
          </mc:Fallback>
        </mc:AlternateContent>
      </w:r>
    </w:p>
    <w:p w14:paraId="02154452" w14:textId="2409570C" w:rsidR="00BC4B5B" w:rsidRDefault="00BC4B5B" w:rsidP="00317CB9">
      <w:r>
        <w:rPr>
          <w:noProof/>
        </w:rPr>
        <w:drawing>
          <wp:inline distT="0" distB="0" distL="0" distR="0" wp14:anchorId="2C02EF22" wp14:editId="08CC7973">
            <wp:extent cx="4075787" cy="1884459"/>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6955"/>
                    <a:stretch/>
                  </pic:blipFill>
                  <pic:spPr bwMode="auto">
                    <a:xfrm>
                      <a:off x="0" y="0"/>
                      <a:ext cx="4131378" cy="1910162"/>
                    </a:xfrm>
                    <a:prstGeom prst="rect">
                      <a:avLst/>
                    </a:prstGeom>
                    <a:ln>
                      <a:noFill/>
                    </a:ln>
                    <a:extLst>
                      <a:ext uri="{53640926-AAD7-44D8-BBD7-CCE9431645EC}">
                        <a14:shadowObscured xmlns:a14="http://schemas.microsoft.com/office/drawing/2010/main"/>
                      </a:ext>
                    </a:extLst>
                  </pic:spPr>
                </pic:pic>
              </a:graphicData>
            </a:graphic>
          </wp:inline>
        </w:drawing>
      </w:r>
    </w:p>
    <w:p w14:paraId="155D3D01" w14:textId="34FA1A71" w:rsidR="00853D0E" w:rsidRDefault="00853D0E" w:rsidP="00317CB9"/>
    <w:p w14:paraId="4427D2F8" w14:textId="10B3155D" w:rsidR="006F48B7" w:rsidRDefault="00853D0E" w:rsidP="006F48B7">
      <w:pPr>
        <w:pStyle w:val="BodyText"/>
      </w:pPr>
      <w:r>
        <w:t xml:space="preserve">Upon clicking submit, </w:t>
      </w:r>
      <w:r w:rsidR="006F48B7">
        <w:t xml:space="preserve">you will return to the project plan. The measurable will now </w:t>
      </w:r>
      <w:r w:rsidR="0063470A">
        <w:t xml:space="preserve">be </w:t>
      </w:r>
      <w:r w:rsidR="006F48B7">
        <w:t>show</w:t>
      </w:r>
      <w:r w:rsidR="0063470A">
        <w:t>n</w:t>
      </w:r>
      <w:r w:rsidR="006F48B7">
        <w:t xml:space="preserve"> in the table.</w:t>
      </w:r>
    </w:p>
    <w:p w14:paraId="3A9E729D" w14:textId="4562B502" w:rsidR="006F48B7" w:rsidRDefault="006F48B7" w:rsidP="006F48B7">
      <w:pPr>
        <w:pStyle w:val="BodyText"/>
      </w:pPr>
      <w:r>
        <w:t xml:space="preserve">You can remove </w:t>
      </w:r>
      <w:r w:rsidR="0085540F">
        <w:t>measurable</w:t>
      </w:r>
      <w:r>
        <w:t xml:space="preserve">s by clicking on the </w:t>
      </w:r>
      <w:proofErr w:type="gramStart"/>
      <w:r>
        <w:t>drop down</w:t>
      </w:r>
      <w:proofErr w:type="gramEnd"/>
      <w:r>
        <w:t xml:space="preserve"> arrow and </w:t>
      </w:r>
      <w:r w:rsidR="0085540F">
        <w:t>deleting the data from the text fields</w:t>
      </w:r>
      <w:r>
        <w:t>.</w:t>
      </w:r>
    </w:p>
    <w:p w14:paraId="6B9FB4C5" w14:textId="7BF01BAD" w:rsidR="006F48B7" w:rsidRDefault="006F48B7" w:rsidP="006F48B7">
      <w:pPr>
        <w:pStyle w:val="BodyText"/>
      </w:pPr>
      <w:r>
        <w:t xml:space="preserve">You can add more </w:t>
      </w:r>
      <w:r w:rsidR="0085540F">
        <w:t>measurable</w:t>
      </w:r>
      <w:r>
        <w:t>s by using the above instructions.</w:t>
      </w:r>
    </w:p>
    <w:p w14:paraId="79D53B09" w14:textId="5AED506B" w:rsidR="00853D0E" w:rsidRDefault="00BF26C8" w:rsidP="00BF26C8">
      <w:pPr>
        <w:pStyle w:val="BodyText"/>
      </w:pPr>
      <w:r>
        <w:rPr>
          <w:noProof/>
        </w:rPr>
        <w:lastRenderedPageBreak/>
        <mc:AlternateContent>
          <mc:Choice Requires="wps">
            <w:drawing>
              <wp:anchor distT="0" distB="0" distL="114300" distR="114300" simplePos="0" relativeHeight="251658272" behindDoc="0" locked="0" layoutInCell="1" allowOverlap="1" wp14:anchorId="7BA145A3" wp14:editId="37DE1F8A">
                <wp:simplePos x="0" y="0"/>
                <wp:positionH relativeFrom="column">
                  <wp:posOffset>2972837</wp:posOffset>
                </wp:positionH>
                <wp:positionV relativeFrom="paragraph">
                  <wp:posOffset>197116</wp:posOffset>
                </wp:positionV>
                <wp:extent cx="2271562" cy="1058779"/>
                <wp:effectExtent l="0" t="0" r="71755" b="65405"/>
                <wp:wrapNone/>
                <wp:docPr id="321" name="Straight Arrow Connector 321"/>
                <wp:cNvGraphicFramePr/>
                <a:graphic xmlns:a="http://schemas.openxmlformats.org/drawingml/2006/main">
                  <a:graphicData uri="http://schemas.microsoft.com/office/word/2010/wordprocessingShape">
                    <wps:wsp>
                      <wps:cNvCnPr/>
                      <wps:spPr>
                        <a:xfrm>
                          <a:off x="0" y="0"/>
                          <a:ext cx="2271562" cy="105877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A8FB4" id="Straight Arrow Connector 321" o:spid="_x0000_s1026" type="#_x0000_t32" style="position:absolute;margin-left:234.1pt;margin-top:15.5pt;width:178.85pt;height:83.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" strokecolor="#66ac47 [3205]">
                <v:stroke endarrow="block"/>
              </v:shape>
            </w:pict>
          </mc:Fallback>
        </mc:AlternateContent>
      </w:r>
      <w:r w:rsidR="005C7B63">
        <w:t>To add your own measurable, click on the ‘Add Measurable’ button outlined in blue.</w:t>
      </w:r>
    </w:p>
    <w:p w14:paraId="166BABAD" w14:textId="0FEE51BE" w:rsidR="00DC53CE" w:rsidRDefault="00DC53CE" w:rsidP="00317CB9">
      <w:r>
        <w:rPr>
          <w:noProof/>
        </w:rPr>
        <w:drawing>
          <wp:inline distT="0" distB="0" distL="0" distR="0" wp14:anchorId="1C7F3B0A" wp14:editId="63867617">
            <wp:extent cx="6202018" cy="146283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6202018" cy="1462837"/>
                    </a:xfrm>
                    <a:prstGeom prst="rect">
                      <a:avLst/>
                    </a:prstGeom>
                  </pic:spPr>
                </pic:pic>
              </a:graphicData>
            </a:graphic>
          </wp:inline>
        </w:drawing>
      </w:r>
    </w:p>
    <w:p w14:paraId="45435514" w14:textId="13134B3D" w:rsidR="00EA357E" w:rsidRDefault="00EA357E" w:rsidP="00317CB9"/>
    <w:p w14:paraId="659B46CE" w14:textId="77777777" w:rsidR="00EA357E" w:rsidRDefault="00EA357E" w:rsidP="00EA357E"/>
    <w:p w14:paraId="6B01638C" w14:textId="06C04942" w:rsidR="00EA357E" w:rsidRDefault="00EA357E" w:rsidP="00EA357E">
      <w:r>
        <w:t>A pop-up-box will open. Use the text boxes to type your measures and then click ‘submit’.</w:t>
      </w:r>
    </w:p>
    <w:p w14:paraId="19C71DF4" w14:textId="35D25EB1" w:rsidR="006B3FA8" w:rsidRDefault="006B3FA8" w:rsidP="00EA357E">
      <w:r>
        <w:rPr>
          <w:noProof/>
        </w:rPr>
        <mc:AlternateContent>
          <mc:Choice Requires="wps">
            <w:drawing>
              <wp:anchor distT="0" distB="0" distL="114300" distR="114300" simplePos="0" relativeHeight="251658273" behindDoc="0" locked="0" layoutInCell="1" allowOverlap="1" wp14:anchorId="6A30DC68" wp14:editId="6F38CDD5">
                <wp:simplePos x="0" y="0"/>
                <wp:positionH relativeFrom="column">
                  <wp:posOffset>874063</wp:posOffset>
                </wp:positionH>
                <wp:positionV relativeFrom="paragraph">
                  <wp:posOffset>51269</wp:posOffset>
                </wp:positionV>
                <wp:extent cx="3029447" cy="1836752"/>
                <wp:effectExtent l="38100" t="0" r="19050" b="49530"/>
                <wp:wrapNone/>
                <wp:docPr id="323" name="Straight Arrow Connector 323"/>
                <wp:cNvGraphicFramePr/>
                <a:graphic xmlns:a="http://schemas.openxmlformats.org/drawingml/2006/main">
                  <a:graphicData uri="http://schemas.microsoft.com/office/word/2010/wordprocessingShape">
                    <wps:wsp>
                      <wps:cNvCnPr/>
                      <wps:spPr>
                        <a:xfrm flipH="1">
                          <a:off x="0" y="0"/>
                          <a:ext cx="3029447" cy="183675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3CF01" id="Straight Arrow Connector 323" o:spid="_x0000_s1026" type="#_x0000_t32" style="position:absolute;margin-left:68.8pt;margin-top:4.05pt;width:238.55pt;height:144.65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" strokecolor="#66ac47 [3205]">
                <v:stroke endarrow="block"/>
              </v:shape>
            </w:pict>
          </mc:Fallback>
        </mc:AlternateContent>
      </w:r>
    </w:p>
    <w:p w14:paraId="663A1044" w14:textId="62877FFE" w:rsidR="00EA357E" w:rsidRDefault="006B3FA8" w:rsidP="00317CB9">
      <w:r>
        <w:rPr>
          <w:noProof/>
        </w:rPr>
        <w:drawing>
          <wp:inline distT="0" distB="0" distL="0" distR="0" wp14:anchorId="540DAF37" wp14:editId="20776BB0">
            <wp:extent cx="4047214" cy="1896896"/>
            <wp:effectExtent l="0" t="0" r="0" b="82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32">
                      <a:extLst>
                        <a:ext uri="{28A0092B-C50C-407E-A947-70E740481C1C}">
                          <a14:useLocalDpi xmlns:a14="http://schemas.microsoft.com/office/drawing/2010/main" val="0"/>
                        </a:ext>
                      </a:extLst>
                    </a:blip>
                    <a:stretch>
                      <a:fillRect/>
                    </a:stretch>
                  </pic:blipFill>
                  <pic:spPr>
                    <a:xfrm>
                      <a:off x="0" y="0"/>
                      <a:ext cx="4047214" cy="1896896"/>
                    </a:xfrm>
                    <a:prstGeom prst="rect">
                      <a:avLst/>
                    </a:prstGeom>
                  </pic:spPr>
                </pic:pic>
              </a:graphicData>
            </a:graphic>
          </wp:inline>
        </w:drawing>
      </w:r>
    </w:p>
    <w:p w14:paraId="03462F5C" w14:textId="3E7E9E4D" w:rsidR="006B3FA8" w:rsidRDefault="006B3FA8" w:rsidP="00317CB9"/>
    <w:p w14:paraId="70F20BED" w14:textId="7D8170EF" w:rsidR="001032F4" w:rsidRDefault="001032F4" w:rsidP="001032F4">
      <w:pPr>
        <w:pStyle w:val="BodyText"/>
      </w:pPr>
      <w:r>
        <w:t xml:space="preserve">Upon clicking submit, you will return to the project plan. The measurable will now </w:t>
      </w:r>
      <w:r w:rsidR="00D558C3">
        <w:t xml:space="preserve">be </w:t>
      </w:r>
      <w:r>
        <w:t>show</w:t>
      </w:r>
      <w:r w:rsidR="00D558C3">
        <w:t>n</w:t>
      </w:r>
      <w:r>
        <w:t xml:space="preserve"> in the table.</w:t>
      </w:r>
    </w:p>
    <w:p w14:paraId="10C073B8" w14:textId="419DF011" w:rsidR="001032F4" w:rsidRDefault="001032F4" w:rsidP="001032F4">
      <w:pPr>
        <w:pStyle w:val="BodyText"/>
      </w:pPr>
      <w:r>
        <w:t xml:space="preserve">You can remove and edit measurables by clicking on the </w:t>
      </w:r>
      <w:proofErr w:type="gramStart"/>
      <w:r>
        <w:t>drop down</w:t>
      </w:r>
      <w:proofErr w:type="gramEnd"/>
      <w:r>
        <w:t xml:space="preserve"> arrow and deleting the data from the text fields.</w:t>
      </w:r>
    </w:p>
    <w:p w14:paraId="42240D9F" w14:textId="77777777" w:rsidR="001032F4" w:rsidRDefault="001032F4" w:rsidP="001032F4">
      <w:pPr>
        <w:pStyle w:val="BodyText"/>
      </w:pPr>
      <w:r>
        <w:t>You can add more measurables by using the above instructions.</w:t>
      </w:r>
    </w:p>
    <w:p w14:paraId="6F6ECDA8" w14:textId="46FD8B3A" w:rsidR="001032F4" w:rsidRDefault="006B2D07" w:rsidP="001032F4">
      <w:r>
        <w:rPr>
          <w:noProof/>
        </w:rPr>
        <mc:AlternateContent>
          <mc:Choice Requires="wps">
            <w:drawing>
              <wp:anchor distT="0" distB="0" distL="114300" distR="114300" simplePos="0" relativeHeight="251658275" behindDoc="0" locked="0" layoutInCell="1" allowOverlap="1" wp14:anchorId="4D92621D" wp14:editId="7875DFCF">
                <wp:simplePos x="0" y="0"/>
                <wp:positionH relativeFrom="column">
                  <wp:posOffset>3490926</wp:posOffset>
                </wp:positionH>
                <wp:positionV relativeFrom="paragraph">
                  <wp:posOffset>315235</wp:posOffset>
                </wp:positionV>
                <wp:extent cx="1661823" cy="216701"/>
                <wp:effectExtent l="0" t="57150" r="14605" b="31115"/>
                <wp:wrapNone/>
                <wp:docPr id="326" name="Straight Arrow Connector 326"/>
                <wp:cNvGraphicFramePr/>
                <a:graphic xmlns:a="http://schemas.openxmlformats.org/drawingml/2006/main">
                  <a:graphicData uri="http://schemas.microsoft.com/office/word/2010/wordprocessingShape">
                    <wps:wsp>
                      <wps:cNvCnPr/>
                      <wps:spPr>
                        <a:xfrm flipV="1">
                          <a:off x="0" y="0"/>
                          <a:ext cx="1661823" cy="21670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E571A" id="Straight Arrow Connector 326" o:spid="_x0000_s1026" type="#_x0000_t32" style="position:absolute;margin-left:274.9pt;margin-top:24.8pt;width:130.85pt;height:17.05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74" behindDoc="0" locked="0" layoutInCell="1" allowOverlap="1" wp14:anchorId="16C46867" wp14:editId="5E9EDAD1">
                <wp:simplePos x="0" y="0"/>
                <wp:positionH relativeFrom="column">
                  <wp:posOffset>769675</wp:posOffset>
                </wp:positionH>
                <wp:positionV relativeFrom="paragraph">
                  <wp:posOffset>352397</wp:posOffset>
                </wp:positionV>
                <wp:extent cx="2188266" cy="184537"/>
                <wp:effectExtent l="0" t="57150" r="21590" b="25400"/>
                <wp:wrapNone/>
                <wp:docPr id="327" name="Straight Arrow Connector 327"/>
                <wp:cNvGraphicFramePr/>
                <a:graphic xmlns:a="http://schemas.openxmlformats.org/drawingml/2006/main">
                  <a:graphicData uri="http://schemas.microsoft.com/office/word/2010/wordprocessingShape">
                    <wps:wsp>
                      <wps:cNvCnPr/>
                      <wps:spPr>
                        <a:xfrm flipH="1" flipV="1">
                          <a:off x="0" y="0"/>
                          <a:ext cx="2188266" cy="1845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9868E" id="Straight Arrow Connector 327" o:spid="_x0000_s1026" type="#_x0000_t32" style="position:absolute;margin-left:60.6pt;margin-top:27.75pt;width:172.3pt;height:14.55pt;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" strokecolor="#66ac47 [3205]">
                <v:stroke endarrow="block"/>
              </v:shape>
            </w:pict>
          </mc:Fallback>
        </mc:AlternateContent>
      </w:r>
      <w:r>
        <w:rPr>
          <w:noProof/>
        </w:rPr>
        <w:drawing>
          <wp:inline distT="0" distB="0" distL="0" distR="0" wp14:anchorId="13FADD6C" wp14:editId="71B12977">
            <wp:extent cx="6480175" cy="5619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561975"/>
                    </a:xfrm>
                    <a:prstGeom prst="rect">
                      <a:avLst/>
                    </a:prstGeom>
                  </pic:spPr>
                </pic:pic>
              </a:graphicData>
            </a:graphic>
          </wp:inline>
        </w:drawing>
      </w:r>
    </w:p>
    <w:p w14:paraId="61561967" w14:textId="4F2F4E61" w:rsidR="001032F4" w:rsidRDefault="001032F4" w:rsidP="00982D24">
      <w:pPr>
        <w:pStyle w:val="BodyText"/>
      </w:pPr>
      <w:r>
        <w:t>Once you have filled out all mandatory fields, you can click Save &amp; Exit</w:t>
      </w:r>
      <w:r w:rsidR="00177A90">
        <w:t>, Previous or</w:t>
      </w:r>
      <w:r>
        <w:t xml:space="preserve"> Next to save your project plan.</w:t>
      </w:r>
    </w:p>
    <w:p w14:paraId="514C3078" w14:textId="2B012F13" w:rsidR="00177A90" w:rsidRDefault="001032F4" w:rsidP="00982D24">
      <w:pPr>
        <w:pStyle w:val="BodyText"/>
      </w:pPr>
      <w:r>
        <w:t>Save &amp; Exit will save the project plan and exit to the VIF Dashboard. The project plan will be saved as a draft and available in your VIF dashboard to edit, complete and submit. The project plan will only be editable if in draft status (un-submitted). Once the project plan is submitted, the form will become view only.</w:t>
      </w:r>
      <w:r w:rsidR="00656C35">
        <w:t xml:space="preserve"> </w:t>
      </w:r>
      <w:r w:rsidR="00177A90">
        <w:t>Previous will save the application and return to the previous page.</w:t>
      </w:r>
    </w:p>
    <w:p w14:paraId="007F1EEE" w14:textId="77777777" w:rsidR="001032F4" w:rsidRDefault="001032F4" w:rsidP="00982D24">
      <w:pPr>
        <w:pStyle w:val="BodyText"/>
      </w:pPr>
      <w:r>
        <w:t>Next will save the application and progress to the next page.</w:t>
      </w:r>
    </w:p>
    <w:p w14:paraId="49B8B206" w14:textId="77777777" w:rsidR="001032F4" w:rsidRDefault="001032F4" w:rsidP="00982D24">
      <w:pPr>
        <w:pStyle w:val="BodyText"/>
      </w:pPr>
      <w:r>
        <w:t>The project plan will not save until all mandatory fields are completed (and correct). If any of the mandatory fields are not completed correctly, the errors will list at the top of the page in red. You must correct these errors to save, exit to the VIF dashboard or proceed to the Next page. Your project plan will not save if there are incomplete fields or errors.</w:t>
      </w:r>
    </w:p>
    <w:p w14:paraId="573AB3A4" w14:textId="4EEC7251" w:rsidR="00177A90" w:rsidRDefault="00A40C0C" w:rsidP="00A40C0C">
      <w:pPr>
        <w:pStyle w:val="Heading3"/>
      </w:pPr>
      <w:r>
        <w:lastRenderedPageBreak/>
        <w:t>Budget</w:t>
      </w:r>
    </w:p>
    <w:p w14:paraId="41E9304A" w14:textId="75119CB2" w:rsidR="00A40C0C" w:rsidRDefault="00A40C0C" w:rsidP="00A40C0C">
      <w:pPr>
        <w:pStyle w:val="BodyText"/>
      </w:pPr>
      <w:r>
        <w:t xml:space="preserve">The information in the Budget section will be copied across from your application. Please read through to make sure it is still accurate. You will not be able to edit the </w:t>
      </w:r>
      <w:r w:rsidR="002239C9">
        <w:t>Funding Awarded amount.</w:t>
      </w:r>
    </w:p>
    <w:p w14:paraId="3FB5598B" w14:textId="2B38ED28" w:rsidR="00A70F77" w:rsidRDefault="00A70F77" w:rsidP="00A40C0C">
      <w:pPr>
        <w:pStyle w:val="BodyText"/>
      </w:pPr>
    </w:p>
    <w:p w14:paraId="41EEF232" w14:textId="1A8E13CD" w:rsidR="00A70F77" w:rsidRDefault="00A70F77" w:rsidP="00A40C0C">
      <w:pPr>
        <w:pStyle w:val="BodyText"/>
      </w:pPr>
      <w:r>
        <w:rPr>
          <w:noProof/>
        </w:rPr>
        <mc:AlternateContent>
          <mc:Choice Requires="wps">
            <w:drawing>
              <wp:anchor distT="0" distB="0" distL="114300" distR="114300" simplePos="0" relativeHeight="251658276" behindDoc="0" locked="0" layoutInCell="1" allowOverlap="1" wp14:anchorId="20B8C187" wp14:editId="0496BD77">
                <wp:simplePos x="0" y="0"/>
                <wp:positionH relativeFrom="column">
                  <wp:posOffset>3705612</wp:posOffset>
                </wp:positionH>
                <wp:positionV relativeFrom="paragraph">
                  <wp:posOffset>152013</wp:posOffset>
                </wp:positionV>
                <wp:extent cx="323850" cy="1820849"/>
                <wp:effectExtent l="38100" t="0" r="19050" b="65405"/>
                <wp:wrapNone/>
                <wp:docPr id="331" name="Straight Arrow Connector 331"/>
                <wp:cNvGraphicFramePr/>
                <a:graphic xmlns:a="http://schemas.openxmlformats.org/drawingml/2006/main">
                  <a:graphicData uri="http://schemas.microsoft.com/office/word/2010/wordprocessingShape">
                    <wps:wsp>
                      <wps:cNvCnPr/>
                      <wps:spPr>
                        <a:xfrm flipH="1">
                          <a:off x="0" y="0"/>
                          <a:ext cx="323850" cy="182084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4B6F4" id="Straight Arrow Connector 331" o:spid="_x0000_s1026" type="#_x0000_t32" style="position:absolute;margin-left:291.8pt;margin-top:11.95pt;width:25.5pt;height:143.35pt;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" strokecolor="#66ac47 [3205]">
                <v:stroke endarrow="block"/>
              </v:shape>
            </w:pict>
          </mc:Fallback>
        </mc:AlternateContent>
      </w:r>
      <w:r>
        <w:t>You can edit the funding amounts in the Project Budget by typing in the text fields.</w:t>
      </w:r>
    </w:p>
    <w:p w14:paraId="207AE7DB" w14:textId="312604AC" w:rsidR="00A61130" w:rsidRDefault="00A61130" w:rsidP="00A40C0C">
      <w:pPr>
        <w:pStyle w:val="BodyText"/>
      </w:pPr>
      <w:r>
        <w:rPr>
          <w:noProof/>
        </w:rPr>
        <w:drawing>
          <wp:inline distT="0" distB="0" distL="0" distR="0" wp14:anchorId="2287CBEC" wp14:editId="2F48B2C3">
            <wp:extent cx="4467538" cy="3395206"/>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7384"/>
                    <a:stretch/>
                  </pic:blipFill>
                  <pic:spPr bwMode="auto">
                    <a:xfrm>
                      <a:off x="0" y="0"/>
                      <a:ext cx="4478549" cy="3403574"/>
                    </a:xfrm>
                    <a:prstGeom prst="rect">
                      <a:avLst/>
                    </a:prstGeom>
                    <a:ln>
                      <a:noFill/>
                    </a:ln>
                    <a:extLst>
                      <a:ext uri="{53640926-AAD7-44D8-BBD7-CCE9431645EC}">
                        <a14:shadowObscured xmlns:a14="http://schemas.microsoft.com/office/drawing/2010/main"/>
                      </a:ext>
                    </a:extLst>
                  </pic:spPr>
                </pic:pic>
              </a:graphicData>
            </a:graphic>
          </wp:inline>
        </w:drawing>
      </w:r>
    </w:p>
    <w:p w14:paraId="7523BFC5" w14:textId="45FC836D" w:rsidR="0012736A" w:rsidRDefault="00F91C35" w:rsidP="0012736A">
      <w:pPr>
        <w:pStyle w:val="BodyText"/>
      </w:pPr>
      <w:r>
        <w:rPr>
          <w:noProof/>
        </w:rPr>
        <mc:AlternateContent>
          <mc:Choice Requires="wps">
            <w:drawing>
              <wp:anchor distT="0" distB="0" distL="114300" distR="114300" simplePos="0" relativeHeight="251658277" behindDoc="0" locked="0" layoutInCell="1" allowOverlap="1" wp14:anchorId="7FF75F6A" wp14:editId="6E3D9624">
                <wp:simplePos x="0" y="0"/>
                <wp:positionH relativeFrom="column">
                  <wp:posOffset>4810859</wp:posOffset>
                </wp:positionH>
                <wp:positionV relativeFrom="paragraph">
                  <wp:posOffset>242938</wp:posOffset>
                </wp:positionV>
                <wp:extent cx="626043" cy="1562166"/>
                <wp:effectExtent l="38100" t="0" r="22225" b="57150"/>
                <wp:wrapNone/>
                <wp:docPr id="334" name="Straight Arrow Connector 334"/>
                <wp:cNvGraphicFramePr/>
                <a:graphic xmlns:a="http://schemas.openxmlformats.org/drawingml/2006/main">
                  <a:graphicData uri="http://schemas.microsoft.com/office/word/2010/wordprocessingShape">
                    <wps:wsp>
                      <wps:cNvCnPr/>
                      <wps:spPr>
                        <a:xfrm flipH="1">
                          <a:off x="0" y="0"/>
                          <a:ext cx="626043" cy="156216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9EA8A" id="Straight Arrow Connector 334" o:spid="_x0000_s1026" type="#_x0000_t32" style="position:absolute;margin-left:378.8pt;margin-top:19.15pt;width:49.3pt;height:123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" strokecolor="#66ac47 [3205]">
                <v:stroke endarrow="block"/>
              </v:shape>
            </w:pict>
          </mc:Fallback>
        </mc:AlternateContent>
      </w:r>
      <w:r w:rsidR="0012736A">
        <w:t>Read through the Budget Breakdown</w:t>
      </w:r>
      <w:r w:rsidR="00A328C3">
        <w:t xml:space="preserve">. If you would like to edit the budget </w:t>
      </w:r>
      <w:r w:rsidR="00945E74">
        <w:t>item</w:t>
      </w:r>
      <w:r w:rsidR="0012736A">
        <w:t xml:space="preserve">, click on the </w:t>
      </w:r>
      <w:proofErr w:type="gramStart"/>
      <w:r w:rsidR="0012736A">
        <w:t>drop down</w:t>
      </w:r>
      <w:proofErr w:type="gramEnd"/>
      <w:r w:rsidR="0012736A">
        <w:t xml:space="preserve"> arrow of the applicable </w:t>
      </w:r>
      <w:r w:rsidR="00A31FAC">
        <w:t>item</w:t>
      </w:r>
      <w:r w:rsidR="00945E74">
        <w:t xml:space="preserve"> and s</w:t>
      </w:r>
      <w:r w:rsidR="0012736A">
        <w:t>elect ‘Edit</w:t>
      </w:r>
      <w:r w:rsidR="00B66585">
        <w:t>’</w:t>
      </w:r>
      <w:r w:rsidR="0012736A">
        <w:t>.</w:t>
      </w:r>
    </w:p>
    <w:p w14:paraId="248DEFCC" w14:textId="034AB821" w:rsidR="00F91C35" w:rsidRDefault="00F91C35" w:rsidP="0012736A">
      <w:pPr>
        <w:pStyle w:val="BodyText"/>
      </w:pPr>
      <w:r>
        <w:rPr>
          <w:noProof/>
        </w:rPr>
        <mc:AlternateContent>
          <mc:Choice Requires="wps">
            <w:drawing>
              <wp:anchor distT="0" distB="0" distL="114300" distR="114300" simplePos="0" relativeHeight="251658278" behindDoc="0" locked="0" layoutInCell="1" allowOverlap="1" wp14:anchorId="7780CE17" wp14:editId="6DCCBCBD">
                <wp:simplePos x="0" y="0"/>
                <wp:positionH relativeFrom="column">
                  <wp:posOffset>967781</wp:posOffset>
                </wp:positionH>
                <wp:positionV relativeFrom="paragraph">
                  <wp:posOffset>5773</wp:posOffset>
                </wp:positionV>
                <wp:extent cx="3146961" cy="1603169"/>
                <wp:effectExtent l="0" t="0" r="53975" b="54610"/>
                <wp:wrapNone/>
                <wp:docPr id="333" name="Straight Arrow Connector 333"/>
                <wp:cNvGraphicFramePr/>
                <a:graphic xmlns:a="http://schemas.openxmlformats.org/drawingml/2006/main">
                  <a:graphicData uri="http://schemas.microsoft.com/office/word/2010/wordprocessingShape">
                    <wps:wsp>
                      <wps:cNvCnPr/>
                      <wps:spPr>
                        <a:xfrm>
                          <a:off x="0" y="0"/>
                          <a:ext cx="3146961" cy="160316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EFEEF" id="Straight Arrow Connector 333" o:spid="_x0000_s1026" type="#_x0000_t32" style="position:absolute;margin-left:76.2pt;margin-top:.45pt;width:247.8pt;height:126.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" strokecolor="#66ac47 [3205]">
                <v:stroke endarrow="block"/>
              </v:shape>
            </w:pict>
          </mc:Fallback>
        </mc:AlternateContent>
      </w:r>
    </w:p>
    <w:p w14:paraId="5094EF01" w14:textId="5A5F42ED" w:rsidR="00B66585" w:rsidRDefault="00B66585" w:rsidP="0012736A">
      <w:pPr>
        <w:pStyle w:val="BodyText"/>
      </w:pPr>
      <w:r>
        <w:rPr>
          <w:noProof/>
        </w:rPr>
        <w:drawing>
          <wp:inline distT="0" distB="0" distL="0" distR="0" wp14:anchorId="5BEFB4A4" wp14:editId="6F28E65A">
            <wp:extent cx="5462649" cy="2243941"/>
            <wp:effectExtent l="0" t="0" r="508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pic:nvPicPr>
                  <pic:blipFill>
                    <a:blip r:embed="rId35">
                      <a:extLst>
                        <a:ext uri="{28A0092B-C50C-407E-A947-70E740481C1C}">
                          <a14:useLocalDpi xmlns:a14="http://schemas.microsoft.com/office/drawing/2010/main" val="0"/>
                        </a:ext>
                      </a:extLst>
                    </a:blip>
                    <a:stretch>
                      <a:fillRect/>
                    </a:stretch>
                  </pic:blipFill>
                  <pic:spPr>
                    <a:xfrm>
                      <a:off x="0" y="0"/>
                      <a:ext cx="5501096" cy="2259734"/>
                    </a:xfrm>
                    <a:prstGeom prst="rect">
                      <a:avLst/>
                    </a:prstGeom>
                  </pic:spPr>
                </pic:pic>
              </a:graphicData>
            </a:graphic>
          </wp:inline>
        </w:drawing>
      </w:r>
    </w:p>
    <w:p w14:paraId="3D2EBDCC" w14:textId="4792C6AD" w:rsidR="008973E3" w:rsidRDefault="008973E3" w:rsidP="008973E3">
      <w:r>
        <w:lastRenderedPageBreak/>
        <w:t>A pop-up-box will open. Use the text boxes to edit your item and then click ‘submit’.</w:t>
      </w:r>
    </w:p>
    <w:p w14:paraId="6E1ED93B" w14:textId="6F990783" w:rsidR="008973E3" w:rsidRDefault="003348D4" w:rsidP="00317CB9">
      <w:r>
        <w:rPr>
          <w:noProof/>
        </w:rPr>
        <mc:AlternateContent>
          <mc:Choice Requires="wps">
            <w:drawing>
              <wp:anchor distT="0" distB="0" distL="114300" distR="114300" simplePos="0" relativeHeight="251658279" behindDoc="0" locked="0" layoutInCell="1" allowOverlap="1" wp14:anchorId="238E386E" wp14:editId="6E42CEA0">
                <wp:simplePos x="0" y="0"/>
                <wp:positionH relativeFrom="column">
                  <wp:posOffset>893778</wp:posOffset>
                </wp:positionH>
                <wp:positionV relativeFrom="paragraph">
                  <wp:posOffset>57785</wp:posOffset>
                </wp:positionV>
                <wp:extent cx="2734143" cy="1655545"/>
                <wp:effectExtent l="38100" t="0" r="28575" b="59055"/>
                <wp:wrapNone/>
                <wp:docPr id="337" name="Straight Arrow Connector 337"/>
                <wp:cNvGraphicFramePr/>
                <a:graphic xmlns:a="http://schemas.openxmlformats.org/drawingml/2006/main">
                  <a:graphicData uri="http://schemas.microsoft.com/office/word/2010/wordprocessingShape">
                    <wps:wsp>
                      <wps:cNvCnPr/>
                      <wps:spPr>
                        <a:xfrm flipH="1">
                          <a:off x="0" y="0"/>
                          <a:ext cx="2734143" cy="16555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B704D" id="Straight Arrow Connector 337" o:spid="_x0000_s1026" type="#_x0000_t32" style="position:absolute;margin-left:70.4pt;margin-top:4.55pt;width:215.3pt;height:130.35pt;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" strokecolor="#66ac47 [3205]">
                <v:stroke endarrow="block"/>
              </v:shape>
            </w:pict>
          </mc:Fallback>
        </mc:AlternateContent>
      </w:r>
      <w:r>
        <w:rPr>
          <w:noProof/>
        </w:rPr>
        <w:drawing>
          <wp:inline distT="0" distB="0" distL="0" distR="0" wp14:anchorId="407481CE" wp14:editId="097FE839">
            <wp:extent cx="3808674" cy="1877652"/>
            <wp:effectExtent l="0" t="0" r="1905" b="889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51646" cy="1898837"/>
                    </a:xfrm>
                    <a:prstGeom prst="rect">
                      <a:avLst/>
                    </a:prstGeom>
                  </pic:spPr>
                </pic:pic>
              </a:graphicData>
            </a:graphic>
          </wp:inline>
        </w:drawing>
      </w:r>
    </w:p>
    <w:p w14:paraId="1E8CBE6A" w14:textId="08EB014C" w:rsidR="002B0E53" w:rsidRDefault="002B0E53" w:rsidP="002B0E53">
      <w:pPr>
        <w:pStyle w:val="BodyText"/>
      </w:pPr>
      <w:r>
        <w:t>Upon clicking submit, you will return to the project plan. The edited item will now show in the table.</w:t>
      </w:r>
    </w:p>
    <w:p w14:paraId="1B6C5D15" w14:textId="13E6B824" w:rsidR="002B0E53" w:rsidRDefault="003966D7" w:rsidP="002B0E53">
      <w:pPr>
        <w:pStyle w:val="BodyText"/>
      </w:pPr>
      <w:r>
        <w:t>To remove a budget item,</w:t>
      </w:r>
      <w:r w:rsidR="001B616D">
        <w:t xml:space="preserve"> click on the </w:t>
      </w:r>
      <w:proofErr w:type="gramStart"/>
      <w:r w:rsidR="001B616D">
        <w:t>drop down</w:t>
      </w:r>
      <w:proofErr w:type="gramEnd"/>
      <w:r w:rsidR="001B616D">
        <w:t xml:space="preserve"> arrow of the applicable item and select ‘</w:t>
      </w:r>
      <w:r w:rsidR="002B0E53">
        <w:t>Remove</w:t>
      </w:r>
      <w:r w:rsidR="001B616D">
        <w:t>’.</w:t>
      </w:r>
      <w:r w:rsidR="00F83816">
        <w:t xml:space="preserve"> </w:t>
      </w:r>
      <w:r w:rsidR="002B0E53">
        <w:t>Upon clicking remove, you will return to the project plan. The item will not show in the table.</w:t>
      </w:r>
    </w:p>
    <w:p w14:paraId="29BE6099" w14:textId="5A57DE67" w:rsidR="00616ED7" w:rsidRDefault="00F83816" w:rsidP="00730001">
      <w:pPr>
        <w:pStyle w:val="BodyText"/>
      </w:pPr>
      <w:r>
        <w:rPr>
          <w:noProof/>
        </w:rPr>
        <mc:AlternateContent>
          <mc:Choice Requires="wps">
            <w:drawing>
              <wp:anchor distT="0" distB="0" distL="114300" distR="114300" simplePos="0" relativeHeight="251658325" behindDoc="0" locked="0" layoutInCell="1" allowOverlap="1" wp14:anchorId="5E396953" wp14:editId="68A21C48">
                <wp:simplePos x="0" y="0"/>
                <wp:positionH relativeFrom="column">
                  <wp:posOffset>1624965</wp:posOffset>
                </wp:positionH>
                <wp:positionV relativeFrom="paragraph">
                  <wp:posOffset>146050</wp:posOffset>
                </wp:positionV>
                <wp:extent cx="1963420" cy="649605"/>
                <wp:effectExtent l="0" t="0" r="55880" b="74295"/>
                <wp:wrapNone/>
                <wp:docPr id="338" name="Straight Arrow Connector 338"/>
                <wp:cNvGraphicFramePr/>
                <a:graphic xmlns:a="http://schemas.openxmlformats.org/drawingml/2006/main">
                  <a:graphicData uri="http://schemas.microsoft.com/office/word/2010/wordprocessingShape">
                    <wps:wsp>
                      <wps:cNvCnPr/>
                      <wps:spPr>
                        <a:xfrm>
                          <a:off x="0" y="0"/>
                          <a:ext cx="1963420" cy="64960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BF86A" id="Straight Arrow Connector 338" o:spid="_x0000_s1026" type="#_x0000_t32" style="position:absolute;margin-left:127.95pt;margin-top:11.5pt;width:154.6pt;height:51.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" strokecolor="#66ac47 [3205]">
                <v:stroke endarrow="block"/>
              </v:shape>
            </w:pict>
          </mc:Fallback>
        </mc:AlternateContent>
      </w:r>
      <w:r w:rsidR="00616ED7">
        <w:t>To add new items, click on the ‘Add item’ button outlined in blue.</w:t>
      </w:r>
      <w:r w:rsidR="00616ED7" w:rsidRPr="00616ED7">
        <w:rPr>
          <w:noProof/>
        </w:rPr>
        <w:t xml:space="preserve"> </w:t>
      </w:r>
    </w:p>
    <w:p w14:paraId="023BB244" w14:textId="3E111A4F" w:rsidR="00017AB3" w:rsidRDefault="00017AB3" w:rsidP="00317CB9">
      <w:r>
        <w:rPr>
          <w:noProof/>
        </w:rPr>
        <w:drawing>
          <wp:anchor distT="0" distB="0" distL="114300" distR="114300" simplePos="0" relativeHeight="251658324" behindDoc="0" locked="0" layoutInCell="1" allowOverlap="1" wp14:anchorId="7B00BB50" wp14:editId="50EA0D67">
            <wp:simplePos x="539750" y="5086350"/>
            <wp:positionH relativeFrom="column">
              <wp:align>left</wp:align>
            </wp:positionH>
            <wp:positionV relativeFrom="paragraph">
              <wp:align>top</wp:align>
            </wp:positionV>
            <wp:extent cx="4467538" cy="185213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5842"/>
                    <a:stretch/>
                  </pic:blipFill>
                  <pic:spPr bwMode="auto">
                    <a:xfrm>
                      <a:off x="0" y="0"/>
                      <a:ext cx="4467538" cy="1852130"/>
                    </a:xfrm>
                    <a:prstGeom prst="rect">
                      <a:avLst/>
                    </a:prstGeom>
                    <a:ln>
                      <a:noFill/>
                    </a:ln>
                    <a:extLst>
                      <a:ext uri="{53640926-AAD7-44D8-BBD7-CCE9431645EC}">
                        <a14:shadowObscured xmlns:a14="http://schemas.microsoft.com/office/drawing/2010/main"/>
                      </a:ext>
                    </a:extLst>
                  </pic:spPr>
                </pic:pic>
              </a:graphicData>
            </a:graphic>
          </wp:anchor>
        </w:drawing>
      </w:r>
      <w:r w:rsidR="00C33CD6">
        <w:br w:type="textWrapping" w:clear="all"/>
      </w:r>
    </w:p>
    <w:p w14:paraId="0B374AB9" w14:textId="5688E101" w:rsidR="00F83816" w:rsidRDefault="00F83816" w:rsidP="00F83816">
      <w:r>
        <w:t>A pop-up-box will open. Use the text boxes to add your item and then click ‘submit’.</w:t>
      </w:r>
    </w:p>
    <w:p w14:paraId="5B274593" w14:textId="24C65AA1" w:rsidR="00F83816" w:rsidRDefault="00E12FE8" w:rsidP="00317CB9">
      <w:r>
        <w:rPr>
          <w:noProof/>
        </w:rPr>
        <mc:AlternateContent>
          <mc:Choice Requires="wps">
            <w:drawing>
              <wp:anchor distT="0" distB="0" distL="114300" distR="114300" simplePos="0" relativeHeight="251658280" behindDoc="0" locked="0" layoutInCell="1" allowOverlap="1" wp14:anchorId="318C4FD4" wp14:editId="3A1DD021">
                <wp:simplePos x="0" y="0"/>
                <wp:positionH relativeFrom="column">
                  <wp:posOffset>1076658</wp:posOffset>
                </wp:positionH>
                <wp:positionV relativeFrom="paragraph">
                  <wp:posOffset>10528</wp:posOffset>
                </wp:positionV>
                <wp:extent cx="2550394" cy="2040555"/>
                <wp:effectExtent l="38100" t="0" r="21590" b="55245"/>
                <wp:wrapNone/>
                <wp:docPr id="340" name="Straight Arrow Connector 340"/>
                <wp:cNvGraphicFramePr/>
                <a:graphic xmlns:a="http://schemas.openxmlformats.org/drawingml/2006/main">
                  <a:graphicData uri="http://schemas.microsoft.com/office/word/2010/wordprocessingShape">
                    <wps:wsp>
                      <wps:cNvCnPr/>
                      <wps:spPr>
                        <a:xfrm flipH="1">
                          <a:off x="0" y="0"/>
                          <a:ext cx="2550394" cy="20405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581E5" id="Straight Arrow Connector 340" o:spid="_x0000_s1026" type="#_x0000_t32" style="position:absolute;margin-left:84.8pt;margin-top:.85pt;width:200.8pt;height:160.65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" strokecolor="#66ac47 [3205]">
                <v:stroke endarrow="block"/>
              </v:shape>
            </w:pict>
          </mc:Fallback>
        </mc:AlternateContent>
      </w:r>
      <w:r w:rsidR="00F83816">
        <w:rPr>
          <w:noProof/>
        </w:rPr>
        <w:drawing>
          <wp:inline distT="0" distB="0" distL="0" distR="0" wp14:anchorId="6A2E73D6" wp14:editId="4B101572">
            <wp:extent cx="4508855" cy="2194560"/>
            <wp:effectExtent l="0" t="0" r="635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0051" cy="2204876"/>
                    </a:xfrm>
                    <a:prstGeom prst="rect">
                      <a:avLst/>
                    </a:prstGeom>
                  </pic:spPr>
                </pic:pic>
              </a:graphicData>
            </a:graphic>
          </wp:inline>
        </w:drawing>
      </w:r>
    </w:p>
    <w:p w14:paraId="688FA7C1" w14:textId="6A238C13" w:rsidR="00E12FE8" w:rsidRDefault="00E12FE8" w:rsidP="00317CB9"/>
    <w:p w14:paraId="61A91D59" w14:textId="43623C5C" w:rsidR="00E12FE8" w:rsidRDefault="00E12FE8" w:rsidP="00E12FE8">
      <w:pPr>
        <w:pStyle w:val="BodyText"/>
      </w:pPr>
      <w:r>
        <w:lastRenderedPageBreak/>
        <w:t>Upon clicking submit, you will return to the project plan. The new item will now show in the table.</w:t>
      </w:r>
    </w:p>
    <w:p w14:paraId="185AE66C" w14:textId="6C0FE3B8" w:rsidR="00E12FE8" w:rsidRDefault="00E12FE8" w:rsidP="00E12FE8">
      <w:pPr>
        <w:pStyle w:val="BodyText"/>
      </w:pPr>
      <w:r>
        <w:t>You can add more items by using the above instructions.</w:t>
      </w:r>
    </w:p>
    <w:p w14:paraId="2AB261B3" w14:textId="77777777" w:rsidR="00E12FE8" w:rsidRDefault="00E12FE8" w:rsidP="00E12FE8">
      <w:pPr>
        <w:pStyle w:val="BodyText"/>
      </w:pPr>
    </w:p>
    <w:p w14:paraId="619FF4BD" w14:textId="77777777" w:rsidR="00E12FE8" w:rsidRDefault="00E12FE8" w:rsidP="00E12FE8">
      <w:r>
        <w:rPr>
          <w:noProof/>
        </w:rPr>
        <mc:AlternateContent>
          <mc:Choice Requires="wps">
            <w:drawing>
              <wp:anchor distT="0" distB="0" distL="114300" distR="114300" simplePos="0" relativeHeight="251658282" behindDoc="0" locked="0" layoutInCell="1" allowOverlap="1" wp14:anchorId="3AD3D190" wp14:editId="6B1B4FFC">
                <wp:simplePos x="0" y="0"/>
                <wp:positionH relativeFrom="column">
                  <wp:posOffset>3490926</wp:posOffset>
                </wp:positionH>
                <wp:positionV relativeFrom="paragraph">
                  <wp:posOffset>315235</wp:posOffset>
                </wp:positionV>
                <wp:extent cx="1661823" cy="216701"/>
                <wp:effectExtent l="0" t="57150" r="14605" b="31115"/>
                <wp:wrapNone/>
                <wp:docPr id="341" name="Straight Arrow Connector 341"/>
                <wp:cNvGraphicFramePr/>
                <a:graphic xmlns:a="http://schemas.openxmlformats.org/drawingml/2006/main">
                  <a:graphicData uri="http://schemas.microsoft.com/office/word/2010/wordprocessingShape">
                    <wps:wsp>
                      <wps:cNvCnPr/>
                      <wps:spPr>
                        <a:xfrm flipV="1">
                          <a:off x="0" y="0"/>
                          <a:ext cx="1661823" cy="21670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E9308" id="Straight Arrow Connector 341" o:spid="_x0000_s1026" type="#_x0000_t32" style="position:absolute;margin-left:274.9pt;margin-top:24.8pt;width:130.85pt;height:17.05pt;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" strokecolor="#66ac47 [3205]">
                <v:stroke endarrow="block"/>
              </v:shape>
            </w:pict>
          </mc:Fallback>
        </mc:AlternateContent>
      </w:r>
      <w:r>
        <w:rPr>
          <w:noProof/>
        </w:rPr>
        <mc:AlternateContent>
          <mc:Choice Requires="wps">
            <w:drawing>
              <wp:anchor distT="0" distB="0" distL="114300" distR="114300" simplePos="0" relativeHeight="251658281" behindDoc="0" locked="0" layoutInCell="1" allowOverlap="1" wp14:anchorId="11D86C1D" wp14:editId="36B847DD">
                <wp:simplePos x="0" y="0"/>
                <wp:positionH relativeFrom="column">
                  <wp:posOffset>769675</wp:posOffset>
                </wp:positionH>
                <wp:positionV relativeFrom="paragraph">
                  <wp:posOffset>352397</wp:posOffset>
                </wp:positionV>
                <wp:extent cx="2188266" cy="184537"/>
                <wp:effectExtent l="0" t="57150" r="21590" b="25400"/>
                <wp:wrapNone/>
                <wp:docPr id="342" name="Straight Arrow Connector 342"/>
                <wp:cNvGraphicFramePr/>
                <a:graphic xmlns:a="http://schemas.openxmlformats.org/drawingml/2006/main">
                  <a:graphicData uri="http://schemas.microsoft.com/office/word/2010/wordprocessingShape">
                    <wps:wsp>
                      <wps:cNvCnPr/>
                      <wps:spPr>
                        <a:xfrm flipH="1" flipV="1">
                          <a:off x="0" y="0"/>
                          <a:ext cx="2188266" cy="1845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F0ECC" id="Straight Arrow Connector 342" o:spid="_x0000_s1026" type="#_x0000_t32" style="position:absolute;margin-left:60.6pt;margin-top:27.75pt;width:172.3pt;height:14.55pt;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" strokecolor="#66ac47 [3205]">
                <v:stroke endarrow="block"/>
              </v:shape>
            </w:pict>
          </mc:Fallback>
        </mc:AlternateContent>
      </w:r>
      <w:r>
        <w:rPr>
          <w:noProof/>
        </w:rPr>
        <w:drawing>
          <wp:inline distT="0" distB="0" distL="0" distR="0" wp14:anchorId="56A9AD05" wp14:editId="465F7A73">
            <wp:extent cx="6480175" cy="5619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561975"/>
                    </a:xfrm>
                    <a:prstGeom prst="rect">
                      <a:avLst/>
                    </a:prstGeom>
                  </pic:spPr>
                </pic:pic>
              </a:graphicData>
            </a:graphic>
          </wp:inline>
        </w:drawing>
      </w:r>
    </w:p>
    <w:p w14:paraId="507CE5C7" w14:textId="77777777" w:rsidR="00E12FE8" w:rsidRDefault="00E12FE8" w:rsidP="00730001">
      <w:pPr>
        <w:pStyle w:val="BodyText"/>
      </w:pPr>
      <w:r>
        <w:t>Once you have filled out all mandatory fields, you can click Save &amp; Exit, Previous or Next to save your project plan.</w:t>
      </w:r>
    </w:p>
    <w:p w14:paraId="13603A53" w14:textId="6DD08578" w:rsidR="00E12FE8" w:rsidRDefault="00E12FE8" w:rsidP="00730001">
      <w:pPr>
        <w:pStyle w:val="BodyText"/>
      </w:pPr>
      <w:r>
        <w:t xml:space="preserve">Save &amp; Exit </w:t>
      </w:r>
      <w:r w:rsidR="0080707E">
        <w:t xml:space="preserve">Button </w:t>
      </w:r>
      <w:r>
        <w:t>will save the project plan and exit to the VIF Dashboard. The project plan will be saved as a draft and available in your VIF dashboard to edit, complete and submit. The project plan will only be editable if in draft status (un-submitted). Once the project plan is submitted, the form will become view only.</w:t>
      </w:r>
    </w:p>
    <w:p w14:paraId="388CF3FE" w14:textId="53AEE3D8" w:rsidR="00E12FE8" w:rsidRDefault="00E12FE8" w:rsidP="00730001">
      <w:pPr>
        <w:pStyle w:val="BodyText"/>
      </w:pPr>
      <w:r>
        <w:t xml:space="preserve">Previous </w:t>
      </w:r>
      <w:r w:rsidR="00C33CD6">
        <w:t xml:space="preserve">Button </w:t>
      </w:r>
      <w:r>
        <w:t>will save the application and return to the previous page.</w:t>
      </w:r>
    </w:p>
    <w:p w14:paraId="4EF3707B" w14:textId="69AF6E0F" w:rsidR="00E12FE8" w:rsidRDefault="00E12FE8" w:rsidP="00730001">
      <w:pPr>
        <w:pStyle w:val="BodyText"/>
      </w:pPr>
      <w:r>
        <w:t xml:space="preserve">Next </w:t>
      </w:r>
      <w:r w:rsidR="0080707E">
        <w:t xml:space="preserve">Button </w:t>
      </w:r>
      <w:r>
        <w:t>will save the application and progress to the next page.</w:t>
      </w:r>
    </w:p>
    <w:p w14:paraId="635123B5" w14:textId="77777777" w:rsidR="00E12FE8" w:rsidRDefault="00E12FE8" w:rsidP="00730001">
      <w:pPr>
        <w:pStyle w:val="BodyText"/>
      </w:pPr>
      <w:r>
        <w:t>The project plan will not save until all mandatory fields are completed (and correct). If any of the mandatory fields are not completed correctly, the errors will list at the top of the page in red. You must correct these errors to save, exit to the VIF dashboard or proceed to the Next page. Your project plan will not save if there are incomplete fields or errors.</w:t>
      </w:r>
    </w:p>
    <w:p w14:paraId="70C1A37E" w14:textId="7D5F2BDF" w:rsidR="00E12FE8" w:rsidRDefault="00E12FE8" w:rsidP="00317CB9"/>
    <w:p w14:paraId="4723172D" w14:textId="4680BC24" w:rsidR="00A56AB5" w:rsidRDefault="00A56AB5" w:rsidP="00317CB9">
      <w:r>
        <w:br w:type="page"/>
      </w:r>
    </w:p>
    <w:p w14:paraId="53BE99C1" w14:textId="415D2D7B" w:rsidR="00A56AB5" w:rsidRDefault="00402917" w:rsidP="00402917">
      <w:pPr>
        <w:pStyle w:val="Heading3"/>
      </w:pPr>
      <w:r>
        <w:lastRenderedPageBreak/>
        <w:t>Strategy</w:t>
      </w:r>
    </w:p>
    <w:p w14:paraId="09B19927" w14:textId="77777777" w:rsidR="00CF132D" w:rsidRDefault="00DE08DD" w:rsidP="00BF4BD9">
      <w:pPr>
        <w:pStyle w:val="BodyText"/>
      </w:pPr>
      <w:r>
        <w:t xml:space="preserve">The information in the </w:t>
      </w:r>
      <w:r w:rsidR="005644E8">
        <w:t>Strategy</w:t>
      </w:r>
      <w:r>
        <w:t xml:space="preserve"> section will be </w:t>
      </w:r>
      <w:r w:rsidR="00CC62A2">
        <w:t>used to capture how you will</w:t>
      </w:r>
      <w:r w:rsidR="008E2070">
        <w:t xml:space="preserve"> complete your project</w:t>
      </w:r>
      <w:r>
        <w:t>.</w:t>
      </w:r>
      <w:r w:rsidR="009B4CC1">
        <w:t xml:space="preserve"> Use this section throughout your project to make sure you stay on track</w:t>
      </w:r>
      <w:r w:rsidR="00147AE8">
        <w:t>.</w:t>
      </w:r>
      <w:r w:rsidR="00BF4BD9">
        <w:t xml:space="preserve"> </w:t>
      </w:r>
    </w:p>
    <w:p w14:paraId="5CD6E9DF" w14:textId="7BAEE7A9" w:rsidR="00BF4BD9" w:rsidRPr="005041D6" w:rsidRDefault="00BF4BD9" w:rsidP="005041D6">
      <w:pPr>
        <w:pStyle w:val="xInfoBodyText"/>
      </w:pPr>
      <w:r w:rsidRPr="005041D6">
        <w:t xml:space="preserve">You can complete this section or attach your own </w:t>
      </w:r>
      <w:r w:rsidR="00FB250C" w:rsidRPr="005041D6">
        <w:t>project plan/</w:t>
      </w:r>
      <w:proofErr w:type="spellStart"/>
      <w:r w:rsidRPr="005041D6">
        <w:t>gantt</w:t>
      </w:r>
      <w:proofErr w:type="spellEnd"/>
      <w:r w:rsidRPr="005041D6">
        <w:t xml:space="preserve"> chart in the attachments section. If you do not complete this section, you must attach suitable </w:t>
      </w:r>
      <w:r w:rsidR="00FB250C" w:rsidRPr="005041D6">
        <w:t>document</w:t>
      </w:r>
      <w:r w:rsidR="005041D6">
        <w:t>/</w:t>
      </w:r>
      <w:r w:rsidR="00FB250C" w:rsidRPr="005041D6">
        <w:t>s</w:t>
      </w:r>
      <w:r w:rsidRPr="005041D6">
        <w:t xml:space="preserve"> which include all required information</w:t>
      </w:r>
      <w:r w:rsidR="00FB250C" w:rsidRPr="005041D6">
        <w:t xml:space="preserve"> (</w:t>
      </w:r>
      <w:r w:rsidR="00E626AF" w:rsidRPr="005041D6">
        <w:t>project team, project milestones and tasks)</w:t>
      </w:r>
      <w:r w:rsidRPr="005041D6">
        <w:t xml:space="preserve"> as a minimum.</w:t>
      </w:r>
    </w:p>
    <w:p w14:paraId="0E37ACEA" w14:textId="08F14342" w:rsidR="00147AE8" w:rsidRDefault="00147AE8" w:rsidP="00DE08DD">
      <w:pPr>
        <w:pStyle w:val="BodyText"/>
      </w:pPr>
    </w:p>
    <w:p w14:paraId="2AAE01EF" w14:textId="7DF01706" w:rsidR="00147AE8" w:rsidRDefault="00656C35" w:rsidP="00DE08DD">
      <w:pPr>
        <w:pStyle w:val="BodyText"/>
      </w:pPr>
      <w:r>
        <w:rPr>
          <w:noProof/>
        </w:rPr>
        <mc:AlternateContent>
          <mc:Choice Requires="wps">
            <w:drawing>
              <wp:anchor distT="0" distB="0" distL="114300" distR="114300" simplePos="0" relativeHeight="251658284" behindDoc="0" locked="0" layoutInCell="1" allowOverlap="1" wp14:anchorId="0B8AEE9F" wp14:editId="261C3158">
                <wp:simplePos x="0" y="0"/>
                <wp:positionH relativeFrom="column">
                  <wp:posOffset>2855959</wp:posOffset>
                </wp:positionH>
                <wp:positionV relativeFrom="paragraph">
                  <wp:posOffset>512800</wp:posOffset>
                </wp:positionV>
                <wp:extent cx="2707574" cy="2113807"/>
                <wp:effectExtent l="0" t="0" r="74295" b="58420"/>
                <wp:wrapNone/>
                <wp:docPr id="346" name="Straight Arrow Connector 346"/>
                <wp:cNvGraphicFramePr/>
                <a:graphic xmlns:a="http://schemas.openxmlformats.org/drawingml/2006/main">
                  <a:graphicData uri="http://schemas.microsoft.com/office/word/2010/wordprocessingShape">
                    <wps:wsp>
                      <wps:cNvCnPr/>
                      <wps:spPr>
                        <a:xfrm>
                          <a:off x="0" y="0"/>
                          <a:ext cx="2707574" cy="211380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B5549" id="Straight Arrow Connector 346" o:spid="_x0000_s1026" type="#_x0000_t32" style="position:absolute;margin-left:224.9pt;margin-top:40.4pt;width:213.2pt;height:166.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83" behindDoc="0" locked="0" layoutInCell="1" allowOverlap="1" wp14:anchorId="6B2A99AA" wp14:editId="16EE15E3">
                <wp:simplePos x="0" y="0"/>
                <wp:positionH relativeFrom="column">
                  <wp:posOffset>682773</wp:posOffset>
                </wp:positionH>
                <wp:positionV relativeFrom="paragraph">
                  <wp:posOffset>512801</wp:posOffset>
                </wp:positionV>
                <wp:extent cx="4441372" cy="1935678"/>
                <wp:effectExtent l="0" t="0" r="73660" b="64770"/>
                <wp:wrapNone/>
                <wp:docPr id="345" name="Straight Arrow Connector 345"/>
                <wp:cNvGraphicFramePr/>
                <a:graphic xmlns:a="http://schemas.openxmlformats.org/drawingml/2006/main">
                  <a:graphicData uri="http://schemas.microsoft.com/office/word/2010/wordprocessingShape">
                    <wps:wsp>
                      <wps:cNvCnPr/>
                      <wps:spPr>
                        <a:xfrm>
                          <a:off x="0" y="0"/>
                          <a:ext cx="4441372" cy="193567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45C99" id="Straight Arrow Connector 345" o:spid="_x0000_s1026" type="#_x0000_t32" style="position:absolute;margin-left:53.75pt;margin-top:40.4pt;width:349.7pt;height:152.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" strokecolor="#66ac47 [3205]">
                <v:stroke endarrow="block"/>
              </v:shape>
            </w:pict>
          </mc:Fallback>
        </mc:AlternateContent>
      </w:r>
      <w:r w:rsidR="00CE6F44">
        <w:t>List all those who will form part of the team to see the project through to completion.</w:t>
      </w:r>
      <w:r w:rsidR="00211EF4">
        <w:t xml:space="preserve"> </w:t>
      </w:r>
      <w:r w:rsidR="0071188F">
        <w:t>The same person can be responsible for more than one role.</w:t>
      </w:r>
      <w:r w:rsidR="00F05FC2">
        <w:t xml:space="preserve"> </w:t>
      </w:r>
      <w:r w:rsidR="00211EF4">
        <w:t>You can use the provided examples and/or create your own.</w:t>
      </w:r>
      <w:r w:rsidR="00BA68FB">
        <w:t xml:space="preserve"> To add the person responsible click on</w:t>
      </w:r>
      <w:r w:rsidR="00DA7056">
        <w:t xml:space="preserve"> the </w:t>
      </w:r>
      <w:proofErr w:type="gramStart"/>
      <w:r w:rsidR="00DA7056">
        <w:t>drop down</w:t>
      </w:r>
      <w:proofErr w:type="gramEnd"/>
      <w:r w:rsidR="00DA7056">
        <w:t xml:space="preserve"> arrow of the applicable measure. Select ‘Edit’</w:t>
      </w:r>
      <w:r w:rsidR="009B54FF">
        <w:t>.</w:t>
      </w:r>
    </w:p>
    <w:p w14:paraId="0A7CB084" w14:textId="0A17B8F1" w:rsidR="009B54FF" w:rsidRDefault="009B54FF" w:rsidP="00DE08DD">
      <w:pPr>
        <w:pStyle w:val="BodyText"/>
      </w:pPr>
      <w:r>
        <w:rPr>
          <w:noProof/>
        </w:rPr>
        <w:drawing>
          <wp:inline distT="0" distB="0" distL="0" distR="0" wp14:anchorId="493C2FE1" wp14:editId="29AD0D16">
            <wp:extent cx="6056416" cy="2395860"/>
            <wp:effectExtent l="0" t="0" r="1905"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pic:nvPicPr>
                  <pic:blipFill>
                    <a:blip r:embed="rId38">
                      <a:extLst>
                        <a:ext uri="{28A0092B-C50C-407E-A947-70E740481C1C}">
                          <a14:useLocalDpi xmlns:a14="http://schemas.microsoft.com/office/drawing/2010/main" val="0"/>
                        </a:ext>
                      </a:extLst>
                    </a:blip>
                    <a:stretch>
                      <a:fillRect/>
                    </a:stretch>
                  </pic:blipFill>
                  <pic:spPr>
                    <a:xfrm>
                      <a:off x="0" y="0"/>
                      <a:ext cx="6070597" cy="2401470"/>
                    </a:xfrm>
                    <a:prstGeom prst="rect">
                      <a:avLst/>
                    </a:prstGeom>
                  </pic:spPr>
                </pic:pic>
              </a:graphicData>
            </a:graphic>
          </wp:inline>
        </w:drawing>
      </w:r>
    </w:p>
    <w:p w14:paraId="2EA68DAB" w14:textId="206B6299" w:rsidR="00402917" w:rsidRDefault="00656C35" w:rsidP="00FE7F05">
      <w:pPr>
        <w:pStyle w:val="BodyText"/>
      </w:pPr>
      <w:r>
        <w:rPr>
          <w:noProof/>
        </w:rPr>
        <mc:AlternateContent>
          <mc:Choice Requires="wps">
            <w:drawing>
              <wp:anchor distT="0" distB="0" distL="114300" distR="114300" simplePos="0" relativeHeight="251658285" behindDoc="0" locked="0" layoutInCell="1" allowOverlap="1" wp14:anchorId="5C5944D3" wp14:editId="001E6272">
                <wp:simplePos x="0" y="0"/>
                <wp:positionH relativeFrom="column">
                  <wp:posOffset>1290889</wp:posOffset>
                </wp:positionH>
                <wp:positionV relativeFrom="paragraph">
                  <wp:posOffset>154718</wp:posOffset>
                </wp:positionV>
                <wp:extent cx="1584960" cy="1128156"/>
                <wp:effectExtent l="38100" t="0" r="15240" b="53340"/>
                <wp:wrapNone/>
                <wp:docPr id="348" name="Straight Arrow Connector 348"/>
                <wp:cNvGraphicFramePr/>
                <a:graphic xmlns:a="http://schemas.openxmlformats.org/drawingml/2006/main">
                  <a:graphicData uri="http://schemas.microsoft.com/office/word/2010/wordprocessingShape">
                    <wps:wsp>
                      <wps:cNvCnPr/>
                      <wps:spPr>
                        <a:xfrm flipH="1">
                          <a:off x="0" y="0"/>
                          <a:ext cx="1584960" cy="112815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52EFE" id="Straight Arrow Connector 348" o:spid="_x0000_s1026" type="#_x0000_t32" style="position:absolute;margin-left:101.65pt;margin-top:12.2pt;width:124.8pt;height:88.8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" strokecolor="#66ac47 [3205]">
                <v:stroke endarrow="block"/>
              </v:shape>
            </w:pict>
          </mc:Fallback>
        </mc:AlternateContent>
      </w:r>
      <w:r w:rsidR="00055044">
        <w:rPr>
          <w:noProof/>
        </w:rPr>
        <mc:AlternateContent>
          <mc:Choice Requires="wps">
            <w:drawing>
              <wp:anchor distT="0" distB="0" distL="114300" distR="114300" simplePos="0" relativeHeight="251658288" behindDoc="0" locked="0" layoutInCell="1" allowOverlap="1" wp14:anchorId="0CF31938" wp14:editId="15689FA5">
                <wp:simplePos x="0" y="0"/>
                <wp:positionH relativeFrom="column">
                  <wp:posOffset>765901</wp:posOffset>
                </wp:positionH>
                <wp:positionV relativeFrom="paragraph">
                  <wp:posOffset>344724</wp:posOffset>
                </wp:positionV>
                <wp:extent cx="4667382" cy="2386940"/>
                <wp:effectExtent l="38100" t="0" r="19050" b="52070"/>
                <wp:wrapNone/>
                <wp:docPr id="353" name="Straight Arrow Connector 353"/>
                <wp:cNvGraphicFramePr/>
                <a:graphic xmlns:a="http://schemas.openxmlformats.org/drawingml/2006/main">
                  <a:graphicData uri="http://schemas.microsoft.com/office/word/2010/wordprocessingShape">
                    <wps:wsp>
                      <wps:cNvCnPr/>
                      <wps:spPr>
                        <a:xfrm flipH="1">
                          <a:off x="0" y="0"/>
                          <a:ext cx="4667382" cy="23869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B80E1" id="Straight Arrow Connector 353" o:spid="_x0000_s1026" type="#_x0000_t32" style="position:absolute;margin-left:60.3pt;margin-top:27.15pt;width:367.5pt;height:187.95pt;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" strokecolor="#66ac47 [3205]">
                <v:stroke endarrow="block"/>
              </v:shape>
            </w:pict>
          </mc:Fallback>
        </mc:AlternateContent>
      </w:r>
      <w:r w:rsidR="00FE7F05">
        <w:t>A pop-up-box will open</w:t>
      </w:r>
      <w:r w:rsidR="00A27AF7">
        <w:t>. Use the text boxes to add the name of the person responsible. You can also add their contact details</w:t>
      </w:r>
      <w:r w:rsidR="002C5C87">
        <w:t xml:space="preserve"> (these details will be for your own benefit and will not be used by Parks Victoria).</w:t>
      </w:r>
      <w:r w:rsidR="00055044">
        <w:t xml:space="preserve"> Once complete, click ‘</w:t>
      </w:r>
      <w:r w:rsidR="0003376E">
        <w:t>S</w:t>
      </w:r>
      <w:r w:rsidR="00055044">
        <w:t>ubmit’</w:t>
      </w:r>
      <w:r w:rsidR="00266C1E">
        <w:t>.</w:t>
      </w:r>
    </w:p>
    <w:p w14:paraId="09D6C3C1" w14:textId="2C7FBF64" w:rsidR="00FE7F05" w:rsidRDefault="00FE7F05" w:rsidP="00317CB9"/>
    <w:p w14:paraId="5B9AE5BA" w14:textId="4376574A" w:rsidR="00FE7F05" w:rsidRDefault="00FE7F05" w:rsidP="00317CB9">
      <w:r>
        <w:rPr>
          <w:noProof/>
        </w:rPr>
        <w:drawing>
          <wp:inline distT="0" distB="0" distL="0" distR="0" wp14:anchorId="621013CE" wp14:editId="434EA9E7">
            <wp:extent cx="3360717" cy="2469247"/>
            <wp:effectExtent l="0" t="0" r="0"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pic:nvPicPr>
                  <pic:blipFill>
                    <a:blip r:embed="rId39">
                      <a:extLst>
                        <a:ext uri="{28A0092B-C50C-407E-A947-70E740481C1C}">
                          <a14:useLocalDpi xmlns:a14="http://schemas.microsoft.com/office/drawing/2010/main" val="0"/>
                        </a:ext>
                      </a:extLst>
                    </a:blip>
                    <a:stretch>
                      <a:fillRect/>
                    </a:stretch>
                  </pic:blipFill>
                  <pic:spPr>
                    <a:xfrm>
                      <a:off x="0" y="0"/>
                      <a:ext cx="3382159" cy="2485001"/>
                    </a:xfrm>
                    <a:prstGeom prst="rect">
                      <a:avLst/>
                    </a:prstGeom>
                  </pic:spPr>
                </pic:pic>
              </a:graphicData>
            </a:graphic>
          </wp:inline>
        </w:drawing>
      </w:r>
    </w:p>
    <w:p w14:paraId="631A3954" w14:textId="520A9203" w:rsidR="00752D97" w:rsidRDefault="00752D97" w:rsidP="00752D97">
      <w:pPr>
        <w:pStyle w:val="BodyText"/>
      </w:pPr>
      <w:r>
        <w:lastRenderedPageBreak/>
        <w:t>Upon clicking submit, you will return to the project plan. The amended details will now show in the table.</w:t>
      </w:r>
    </w:p>
    <w:p w14:paraId="001628BB" w14:textId="6708B621" w:rsidR="00752D97" w:rsidRDefault="00752D97" w:rsidP="00752D97">
      <w:pPr>
        <w:pStyle w:val="BodyText"/>
      </w:pPr>
      <w:r>
        <w:t>You can edit the other roles and add names of those responsible</w:t>
      </w:r>
      <w:r w:rsidR="00307CBF">
        <w:t xml:space="preserve"> </w:t>
      </w:r>
      <w:r>
        <w:t>by using the above instructions.</w:t>
      </w:r>
    </w:p>
    <w:p w14:paraId="3376A832" w14:textId="56EC27C6" w:rsidR="00555C27" w:rsidRDefault="00730001" w:rsidP="00730001">
      <w:pPr>
        <w:pStyle w:val="BodyText"/>
      </w:pPr>
      <w:r>
        <w:rPr>
          <w:noProof/>
        </w:rPr>
        <mc:AlternateContent>
          <mc:Choice Requires="wps">
            <w:drawing>
              <wp:anchor distT="0" distB="0" distL="114300" distR="114300" simplePos="0" relativeHeight="251658286" behindDoc="0" locked="0" layoutInCell="1" allowOverlap="1" wp14:anchorId="6A1F4BB2" wp14:editId="5A1942F1">
                <wp:simplePos x="0" y="0"/>
                <wp:positionH relativeFrom="column">
                  <wp:posOffset>2241316</wp:posOffset>
                </wp:positionH>
                <wp:positionV relativeFrom="paragraph">
                  <wp:posOffset>167974</wp:posOffset>
                </wp:positionV>
                <wp:extent cx="2810577" cy="750771"/>
                <wp:effectExtent l="0" t="0" r="66040" b="68580"/>
                <wp:wrapNone/>
                <wp:docPr id="350" name="Straight Arrow Connector 350"/>
                <wp:cNvGraphicFramePr/>
                <a:graphic xmlns:a="http://schemas.openxmlformats.org/drawingml/2006/main">
                  <a:graphicData uri="http://schemas.microsoft.com/office/word/2010/wordprocessingShape">
                    <wps:wsp>
                      <wps:cNvCnPr/>
                      <wps:spPr>
                        <a:xfrm>
                          <a:off x="0" y="0"/>
                          <a:ext cx="2810577" cy="75077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C5A46" id="Straight Arrow Connector 350" o:spid="_x0000_s1026" type="#_x0000_t32" style="position:absolute;margin-left:176.5pt;margin-top:13.25pt;width:221.3pt;height:59.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" strokecolor="#66ac47 [3205]">
                <v:stroke endarrow="block"/>
              </v:shape>
            </w:pict>
          </mc:Fallback>
        </mc:AlternateContent>
      </w:r>
      <w:r w:rsidR="00555C27">
        <w:t>To add more roles, click on the ‘Add Team Member’ button outlined in blue.</w:t>
      </w:r>
      <w:r w:rsidR="00555C27" w:rsidRPr="00616ED7">
        <w:rPr>
          <w:noProof/>
        </w:rPr>
        <w:t xml:space="preserve"> </w:t>
      </w:r>
    </w:p>
    <w:p w14:paraId="15F6A160" w14:textId="1A129BB5" w:rsidR="00B10A82" w:rsidRDefault="00B10A82" w:rsidP="00752D97">
      <w:pPr>
        <w:pStyle w:val="BodyText"/>
      </w:pPr>
      <w:r>
        <w:rPr>
          <w:noProof/>
        </w:rPr>
        <w:drawing>
          <wp:inline distT="0" distB="0" distL="0" distR="0" wp14:anchorId="55F1F618" wp14:editId="20C9C033">
            <wp:extent cx="6179419" cy="2411215"/>
            <wp:effectExtent l="0" t="0" r="0" b="825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40">
                      <a:extLst>
                        <a:ext uri="{28A0092B-C50C-407E-A947-70E740481C1C}">
                          <a14:useLocalDpi xmlns:a14="http://schemas.microsoft.com/office/drawing/2010/main" val="0"/>
                        </a:ext>
                      </a:extLst>
                    </a:blip>
                    <a:stretch>
                      <a:fillRect/>
                    </a:stretch>
                  </pic:blipFill>
                  <pic:spPr>
                    <a:xfrm>
                      <a:off x="0" y="0"/>
                      <a:ext cx="6179419" cy="2411215"/>
                    </a:xfrm>
                    <a:prstGeom prst="rect">
                      <a:avLst/>
                    </a:prstGeom>
                  </pic:spPr>
                </pic:pic>
              </a:graphicData>
            </a:graphic>
          </wp:inline>
        </w:drawing>
      </w:r>
    </w:p>
    <w:p w14:paraId="6C8EF6DA" w14:textId="162A01BA" w:rsidR="00D50A9E" w:rsidRDefault="00055044" w:rsidP="00D50A9E">
      <w:pPr>
        <w:pStyle w:val="BodyText"/>
      </w:pPr>
      <w:r>
        <w:rPr>
          <w:noProof/>
        </w:rPr>
        <mc:AlternateContent>
          <mc:Choice Requires="wps">
            <w:drawing>
              <wp:anchor distT="0" distB="0" distL="114300" distR="114300" simplePos="0" relativeHeight="251658287" behindDoc="0" locked="0" layoutInCell="1" allowOverlap="1" wp14:anchorId="43A0FBC3" wp14:editId="68D7149A">
                <wp:simplePos x="0" y="0"/>
                <wp:positionH relativeFrom="column">
                  <wp:posOffset>932280</wp:posOffset>
                </wp:positionH>
                <wp:positionV relativeFrom="paragraph">
                  <wp:posOffset>199858</wp:posOffset>
                </wp:positionV>
                <wp:extent cx="4327759" cy="3003082"/>
                <wp:effectExtent l="38100" t="0" r="15875" b="64135"/>
                <wp:wrapNone/>
                <wp:docPr id="351" name="Straight Arrow Connector 351"/>
                <wp:cNvGraphicFramePr/>
                <a:graphic xmlns:a="http://schemas.openxmlformats.org/drawingml/2006/main">
                  <a:graphicData uri="http://schemas.microsoft.com/office/word/2010/wordprocessingShape">
                    <wps:wsp>
                      <wps:cNvCnPr/>
                      <wps:spPr>
                        <a:xfrm flipH="1">
                          <a:off x="0" y="0"/>
                          <a:ext cx="4327759" cy="300308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E65EB" id="Straight Arrow Connector 351" o:spid="_x0000_s1026" type="#_x0000_t32" style="position:absolute;margin-left:73.4pt;margin-top:15.75pt;width:340.75pt;height:236.45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" strokecolor="#66ac47 [3205]">
                <v:stroke endarrow="block"/>
              </v:shape>
            </w:pict>
          </mc:Fallback>
        </mc:AlternateContent>
      </w:r>
      <w:r w:rsidR="00D50A9E">
        <w:t xml:space="preserve">A pop-up-box will open. Use the text boxes to add the </w:t>
      </w:r>
      <w:r w:rsidR="00E77D13">
        <w:t xml:space="preserve">role, </w:t>
      </w:r>
      <w:r w:rsidR="00D50A9E">
        <w:t xml:space="preserve">name </w:t>
      </w:r>
      <w:r w:rsidR="00FF3598">
        <w:t>and responsibilities</w:t>
      </w:r>
      <w:r>
        <w:t xml:space="preserve"> and then click ‘</w:t>
      </w:r>
      <w:r w:rsidR="0003376E">
        <w:t>S</w:t>
      </w:r>
      <w:r>
        <w:t>ubmit’</w:t>
      </w:r>
      <w:r w:rsidR="00D50A9E">
        <w:t xml:space="preserve">. </w:t>
      </w:r>
    </w:p>
    <w:p w14:paraId="1B533B64" w14:textId="1E3E4545" w:rsidR="00752D97" w:rsidRDefault="00E77D13" w:rsidP="00317CB9">
      <w:r>
        <w:rPr>
          <w:noProof/>
        </w:rPr>
        <w:drawing>
          <wp:inline distT="0" distB="0" distL="0" distR="0" wp14:anchorId="476A907C" wp14:editId="06E93493">
            <wp:extent cx="4475747" cy="3284992"/>
            <wp:effectExtent l="0" t="0" r="127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pic:nvPicPr>
                  <pic:blipFill>
                    <a:blip r:embed="rId41">
                      <a:extLst>
                        <a:ext uri="{28A0092B-C50C-407E-A947-70E740481C1C}">
                          <a14:useLocalDpi xmlns:a14="http://schemas.microsoft.com/office/drawing/2010/main" val="0"/>
                        </a:ext>
                      </a:extLst>
                    </a:blip>
                    <a:stretch>
                      <a:fillRect/>
                    </a:stretch>
                  </pic:blipFill>
                  <pic:spPr>
                    <a:xfrm>
                      <a:off x="0" y="0"/>
                      <a:ext cx="4475747" cy="3284992"/>
                    </a:xfrm>
                    <a:prstGeom prst="rect">
                      <a:avLst/>
                    </a:prstGeom>
                  </pic:spPr>
                </pic:pic>
              </a:graphicData>
            </a:graphic>
          </wp:inline>
        </w:drawing>
      </w:r>
    </w:p>
    <w:p w14:paraId="52FA9B07" w14:textId="27A644E6" w:rsidR="00E513C6" w:rsidRDefault="00E77C69" w:rsidP="00E513C6">
      <w:pPr>
        <w:pStyle w:val="BodyText"/>
      </w:pPr>
      <w:r>
        <w:t>Upon clicking submit, you will return to the project plan. The added details will now show in the table.</w:t>
      </w:r>
      <w:r w:rsidR="00E513C6">
        <w:t xml:space="preserve"> You can add more items by using the above instructions.</w:t>
      </w:r>
    </w:p>
    <w:p w14:paraId="30ADFBF4" w14:textId="77777777" w:rsidR="00E513C6" w:rsidRDefault="00E513C6" w:rsidP="00E513C6">
      <w:pPr>
        <w:pStyle w:val="BodyText"/>
      </w:pPr>
    </w:p>
    <w:p w14:paraId="1814158E" w14:textId="17F3FB32" w:rsidR="005A6764" w:rsidRDefault="005C0D0D" w:rsidP="00E77C69">
      <w:pPr>
        <w:pStyle w:val="BodyText"/>
      </w:pPr>
      <w:r>
        <w:lastRenderedPageBreak/>
        <w:t>The Milestones are used to breakdown your project into stages</w:t>
      </w:r>
      <w:r w:rsidR="00185783">
        <w:t xml:space="preserve">. </w:t>
      </w:r>
      <w:r w:rsidR="005A6764">
        <w:t>An example of Milestones</w:t>
      </w:r>
      <w:r w:rsidR="00C166C0">
        <w:t xml:space="preserve"> (for an App project)</w:t>
      </w:r>
      <w:r w:rsidR="005A6764">
        <w:t xml:space="preserve"> include:</w:t>
      </w:r>
    </w:p>
    <w:p w14:paraId="732820B0" w14:textId="747FB87F" w:rsidR="00ED1593" w:rsidRDefault="00ED1593" w:rsidP="005A6764">
      <w:pPr>
        <w:pStyle w:val="BodyText"/>
        <w:numPr>
          <w:ilvl w:val="0"/>
          <w:numId w:val="37"/>
        </w:numPr>
      </w:pPr>
      <w:r>
        <w:t>Plan project</w:t>
      </w:r>
    </w:p>
    <w:p w14:paraId="5C295187" w14:textId="77777777" w:rsidR="00ED1593" w:rsidRDefault="00ED1593" w:rsidP="005A6764">
      <w:pPr>
        <w:pStyle w:val="BodyText"/>
        <w:numPr>
          <w:ilvl w:val="0"/>
          <w:numId w:val="37"/>
        </w:numPr>
      </w:pPr>
      <w:r>
        <w:t>App design</w:t>
      </w:r>
    </w:p>
    <w:p w14:paraId="1CA89223" w14:textId="77777777" w:rsidR="00ED1593" w:rsidRDefault="00ED1593" w:rsidP="005A6764">
      <w:pPr>
        <w:pStyle w:val="BodyText"/>
        <w:numPr>
          <w:ilvl w:val="0"/>
          <w:numId w:val="37"/>
        </w:numPr>
      </w:pPr>
      <w:r>
        <w:t>App testing</w:t>
      </w:r>
    </w:p>
    <w:p w14:paraId="7B3A4981" w14:textId="2458F98D" w:rsidR="00ED1593" w:rsidRDefault="00ED1593" w:rsidP="005A6764">
      <w:pPr>
        <w:pStyle w:val="BodyText"/>
        <w:numPr>
          <w:ilvl w:val="0"/>
          <w:numId w:val="37"/>
        </w:numPr>
      </w:pPr>
      <w:r>
        <w:t>App complete</w:t>
      </w:r>
    </w:p>
    <w:p w14:paraId="0117F5F9" w14:textId="0BD3F1A6" w:rsidR="00B5767D" w:rsidRDefault="00B5767D" w:rsidP="00B5767D">
      <w:pPr>
        <w:pStyle w:val="BodyText"/>
        <w:numPr>
          <w:ilvl w:val="0"/>
          <w:numId w:val="37"/>
        </w:numPr>
      </w:pPr>
      <w:r>
        <w:t>Promotion</w:t>
      </w:r>
    </w:p>
    <w:p w14:paraId="74704150" w14:textId="77777777" w:rsidR="001E2CAA" w:rsidRDefault="00B5767D" w:rsidP="005A312F">
      <w:pPr>
        <w:pStyle w:val="BodyText"/>
        <w:numPr>
          <w:ilvl w:val="0"/>
          <w:numId w:val="37"/>
        </w:numPr>
      </w:pPr>
      <w:r>
        <w:t>App usage</w:t>
      </w:r>
    </w:p>
    <w:p w14:paraId="71DC2B6A" w14:textId="77777777" w:rsidR="001E2CAA" w:rsidRDefault="001E2CAA" w:rsidP="001E2CAA">
      <w:pPr>
        <w:pStyle w:val="BodyText"/>
        <w:ind w:left="360"/>
      </w:pPr>
    </w:p>
    <w:p w14:paraId="00F8D34B" w14:textId="11868D01" w:rsidR="00185783" w:rsidRDefault="00580A71" w:rsidP="001E2CAA">
      <w:pPr>
        <w:pStyle w:val="BodyText"/>
      </w:pPr>
      <w:r>
        <w:rPr>
          <w:noProof/>
        </w:rPr>
        <mc:AlternateContent>
          <mc:Choice Requires="wps">
            <w:drawing>
              <wp:anchor distT="0" distB="0" distL="114300" distR="114300" simplePos="0" relativeHeight="251658289" behindDoc="0" locked="0" layoutInCell="1" allowOverlap="1" wp14:anchorId="300CF976" wp14:editId="2951D9B8">
                <wp:simplePos x="0" y="0"/>
                <wp:positionH relativeFrom="column">
                  <wp:posOffset>1884680</wp:posOffset>
                </wp:positionH>
                <wp:positionV relativeFrom="paragraph">
                  <wp:posOffset>164365</wp:posOffset>
                </wp:positionV>
                <wp:extent cx="3551188" cy="663842"/>
                <wp:effectExtent l="0" t="0" r="49530" b="79375"/>
                <wp:wrapNone/>
                <wp:docPr id="359" name="Straight Arrow Connector 359"/>
                <wp:cNvGraphicFramePr/>
                <a:graphic xmlns:a="http://schemas.openxmlformats.org/drawingml/2006/main">
                  <a:graphicData uri="http://schemas.microsoft.com/office/word/2010/wordprocessingShape">
                    <wps:wsp>
                      <wps:cNvCnPr/>
                      <wps:spPr>
                        <a:xfrm>
                          <a:off x="0" y="0"/>
                          <a:ext cx="3551188" cy="66384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DFF4F" id="Straight Arrow Connector 359" o:spid="_x0000_s1026" type="#_x0000_t32" style="position:absolute;margin-left:148.4pt;margin-top:12.95pt;width:279.6pt;height:52.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" strokecolor="#66ac47 [3205]">
                <v:stroke endarrow="block"/>
              </v:shape>
            </w:pict>
          </mc:Fallback>
        </mc:AlternateContent>
      </w:r>
      <w:r w:rsidR="00185783">
        <w:t>To add a milestone</w:t>
      </w:r>
      <w:r w:rsidR="00B5767D">
        <w:t xml:space="preserve">, click on </w:t>
      </w:r>
      <w:r w:rsidR="001E7C22">
        <w:t>“Add Milestone” outlined in blue.</w:t>
      </w:r>
      <w:r w:rsidRPr="00580A71">
        <w:rPr>
          <w:noProof/>
        </w:rPr>
        <w:t xml:space="preserve"> </w:t>
      </w:r>
    </w:p>
    <w:p w14:paraId="5F323713" w14:textId="39889AD2" w:rsidR="00055044" w:rsidRDefault="00580A71" w:rsidP="00317CB9">
      <w:r>
        <w:rPr>
          <w:noProof/>
        </w:rPr>
        <w:drawing>
          <wp:inline distT="0" distB="0" distL="0" distR="0" wp14:anchorId="56DC86FC" wp14:editId="0634D480">
            <wp:extent cx="6480174" cy="1591310"/>
            <wp:effectExtent l="0" t="0" r="0" b="889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pic:nvPicPr>
                  <pic:blipFill>
                    <a:blip r:embed="rId42">
                      <a:extLst>
                        <a:ext uri="{28A0092B-C50C-407E-A947-70E740481C1C}">
                          <a14:useLocalDpi xmlns:a14="http://schemas.microsoft.com/office/drawing/2010/main" val="0"/>
                        </a:ext>
                      </a:extLst>
                    </a:blip>
                    <a:stretch>
                      <a:fillRect/>
                    </a:stretch>
                  </pic:blipFill>
                  <pic:spPr>
                    <a:xfrm>
                      <a:off x="0" y="0"/>
                      <a:ext cx="6480174" cy="1591310"/>
                    </a:xfrm>
                    <a:prstGeom prst="rect">
                      <a:avLst/>
                    </a:prstGeom>
                  </pic:spPr>
                </pic:pic>
              </a:graphicData>
            </a:graphic>
          </wp:inline>
        </w:drawing>
      </w:r>
    </w:p>
    <w:p w14:paraId="3F04EE45" w14:textId="756AD811" w:rsidR="0023771A" w:rsidRDefault="000A1E31" w:rsidP="0023771A">
      <w:pPr>
        <w:pStyle w:val="BodyText"/>
      </w:pPr>
      <w:r>
        <w:rPr>
          <w:noProof/>
        </w:rPr>
        <mc:AlternateContent>
          <mc:Choice Requires="wps">
            <w:drawing>
              <wp:anchor distT="0" distB="0" distL="114300" distR="114300" simplePos="0" relativeHeight="251658290" behindDoc="0" locked="0" layoutInCell="1" allowOverlap="1" wp14:anchorId="2204F3BB" wp14:editId="43E6598B">
                <wp:simplePos x="0" y="0"/>
                <wp:positionH relativeFrom="column">
                  <wp:posOffset>958380</wp:posOffset>
                </wp:positionH>
                <wp:positionV relativeFrom="paragraph">
                  <wp:posOffset>284026</wp:posOffset>
                </wp:positionV>
                <wp:extent cx="4687904" cy="2802577"/>
                <wp:effectExtent l="38100" t="0" r="17780" b="55245"/>
                <wp:wrapNone/>
                <wp:docPr id="365" name="Straight Arrow Connector 365"/>
                <wp:cNvGraphicFramePr/>
                <a:graphic xmlns:a="http://schemas.openxmlformats.org/drawingml/2006/main">
                  <a:graphicData uri="http://schemas.microsoft.com/office/word/2010/wordprocessingShape">
                    <wps:wsp>
                      <wps:cNvCnPr/>
                      <wps:spPr>
                        <a:xfrm flipH="1">
                          <a:off x="0" y="0"/>
                          <a:ext cx="4687904" cy="280257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85859" id="Straight Arrow Connector 365" o:spid="_x0000_s1026" type="#_x0000_t32" style="position:absolute;margin-left:75.45pt;margin-top:22.35pt;width:369.15pt;height:220.7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" strokecolor="#66ac47 [3205]">
                <v:stroke endarrow="block"/>
              </v:shape>
            </w:pict>
          </mc:Fallback>
        </mc:AlternateContent>
      </w:r>
      <w:r w:rsidR="00580A71">
        <w:t>A pop-up-box will open.</w:t>
      </w:r>
      <w:r w:rsidR="0023771A">
        <w:t xml:space="preserve"> Use the text boxes to add the milestone, </w:t>
      </w:r>
      <w:proofErr w:type="gramStart"/>
      <w:r w:rsidR="0023771A">
        <w:t>dates</w:t>
      </w:r>
      <w:proofErr w:type="gramEnd"/>
      <w:r w:rsidR="0023771A">
        <w:t xml:space="preserve"> and any applicable notes, then click ‘</w:t>
      </w:r>
      <w:r w:rsidR="00DE06D5">
        <w:t>S</w:t>
      </w:r>
      <w:r w:rsidR="0023771A">
        <w:t xml:space="preserve">ubmit’. </w:t>
      </w:r>
    </w:p>
    <w:p w14:paraId="3C666462" w14:textId="04E42FA4" w:rsidR="000A1E31" w:rsidRDefault="000A1E31" w:rsidP="0023771A">
      <w:pPr>
        <w:pStyle w:val="BodyText"/>
      </w:pPr>
      <w:r>
        <w:rPr>
          <w:noProof/>
        </w:rPr>
        <w:drawing>
          <wp:inline distT="0" distB="0" distL="0" distR="0" wp14:anchorId="3D7021F7" wp14:editId="2CB52AB9">
            <wp:extent cx="4108862" cy="3007260"/>
            <wp:effectExtent l="0" t="0" r="6350" b="317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pic:nvPicPr>
                  <pic:blipFill>
                    <a:blip r:embed="rId43">
                      <a:extLst>
                        <a:ext uri="{28A0092B-C50C-407E-A947-70E740481C1C}">
                          <a14:useLocalDpi xmlns:a14="http://schemas.microsoft.com/office/drawing/2010/main" val="0"/>
                        </a:ext>
                      </a:extLst>
                    </a:blip>
                    <a:stretch>
                      <a:fillRect/>
                    </a:stretch>
                  </pic:blipFill>
                  <pic:spPr>
                    <a:xfrm>
                      <a:off x="0" y="0"/>
                      <a:ext cx="4123551" cy="3018011"/>
                    </a:xfrm>
                    <a:prstGeom prst="rect">
                      <a:avLst/>
                    </a:prstGeom>
                  </pic:spPr>
                </pic:pic>
              </a:graphicData>
            </a:graphic>
          </wp:inline>
        </w:drawing>
      </w:r>
    </w:p>
    <w:p w14:paraId="41253BF4" w14:textId="3CF763B7" w:rsidR="00E513C6" w:rsidRDefault="00AC771E" w:rsidP="00E513C6">
      <w:pPr>
        <w:pStyle w:val="BodyText"/>
      </w:pPr>
      <w:r>
        <w:t>Upon clicking submit, you will return to the project plan. The Milestone will now show in the table.</w:t>
      </w:r>
      <w:r w:rsidR="00E513C6">
        <w:t xml:space="preserve"> You can add more items by using the above instructions.</w:t>
      </w:r>
    </w:p>
    <w:p w14:paraId="76EE1990" w14:textId="1EEFF6BE" w:rsidR="000006EE" w:rsidRDefault="00A51C59" w:rsidP="00AC771E">
      <w:pPr>
        <w:pStyle w:val="BodyText"/>
      </w:pPr>
      <w:r>
        <w:rPr>
          <w:noProof/>
        </w:rPr>
        <w:lastRenderedPageBreak/>
        <mc:AlternateContent>
          <mc:Choice Requires="wps">
            <w:drawing>
              <wp:anchor distT="0" distB="0" distL="114300" distR="114300" simplePos="0" relativeHeight="251658291" behindDoc="0" locked="0" layoutInCell="1" allowOverlap="1" wp14:anchorId="24515552" wp14:editId="6F80F05A">
                <wp:simplePos x="0" y="0"/>
                <wp:positionH relativeFrom="column">
                  <wp:posOffset>4127868</wp:posOffset>
                </wp:positionH>
                <wp:positionV relativeFrom="paragraph">
                  <wp:posOffset>168242</wp:posOffset>
                </wp:positionV>
                <wp:extent cx="1087654" cy="539014"/>
                <wp:effectExtent l="0" t="0" r="74930" b="52070"/>
                <wp:wrapNone/>
                <wp:docPr id="368" name="Straight Arrow Connector 368"/>
                <wp:cNvGraphicFramePr/>
                <a:graphic xmlns:a="http://schemas.openxmlformats.org/drawingml/2006/main">
                  <a:graphicData uri="http://schemas.microsoft.com/office/word/2010/wordprocessingShape">
                    <wps:wsp>
                      <wps:cNvCnPr/>
                      <wps:spPr>
                        <a:xfrm>
                          <a:off x="0" y="0"/>
                          <a:ext cx="1087654" cy="53901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4A13C" id="Straight Arrow Connector 368" o:spid="_x0000_s1026" type="#_x0000_t32" style="position:absolute;margin-left:325.05pt;margin-top:13.25pt;width:85.65pt;height:42.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" strokecolor="#66ac47 [3205]">
                <v:stroke endarrow="block"/>
              </v:shape>
            </w:pict>
          </mc:Fallback>
        </mc:AlternateContent>
      </w:r>
      <w:r w:rsidR="00160C31">
        <w:rPr>
          <w:noProof/>
        </w:rPr>
        <mc:AlternateContent>
          <mc:Choice Requires="wps">
            <w:drawing>
              <wp:anchor distT="0" distB="0" distL="114300" distR="114300" simplePos="0" relativeHeight="251658292" behindDoc="0" locked="0" layoutInCell="1" allowOverlap="1" wp14:anchorId="5513924D" wp14:editId="28B01102">
                <wp:simplePos x="0" y="0"/>
                <wp:positionH relativeFrom="column">
                  <wp:posOffset>2857333</wp:posOffset>
                </wp:positionH>
                <wp:positionV relativeFrom="paragraph">
                  <wp:posOffset>208313</wp:posOffset>
                </wp:positionV>
                <wp:extent cx="2194560" cy="346510"/>
                <wp:effectExtent l="0" t="0" r="34290" b="92075"/>
                <wp:wrapNone/>
                <wp:docPr id="378" name="Straight Arrow Connector 378"/>
                <wp:cNvGraphicFramePr/>
                <a:graphic xmlns:a="http://schemas.openxmlformats.org/drawingml/2006/main">
                  <a:graphicData uri="http://schemas.microsoft.com/office/word/2010/wordprocessingShape">
                    <wps:wsp>
                      <wps:cNvCnPr/>
                      <wps:spPr>
                        <a:xfrm>
                          <a:off x="0" y="0"/>
                          <a:ext cx="2194560" cy="3465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E04B9" id="Straight Arrow Connector 378" o:spid="_x0000_s1026" type="#_x0000_t32" style="position:absolute;margin-left:225pt;margin-top:16.4pt;width:172.8pt;height:27.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" strokecolor="#66ac47 [3205]">
                <v:stroke endarrow="block"/>
              </v:shape>
            </w:pict>
          </mc:Fallback>
        </mc:AlternateContent>
      </w:r>
      <w:r w:rsidR="00DE6BB0">
        <w:t xml:space="preserve">You can edit the milestones by clicking on the </w:t>
      </w:r>
      <w:proofErr w:type="gramStart"/>
      <w:r w:rsidR="00DE6BB0">
        <w:t>drop down</w:t>
      </w:r>
      <w:proofErr w:type="gramEnd"/>
      <w:r w:rsidR="00DE6BB0">
        <w:t xml:space="preserve"> arrow and selecting ‘</w:t>
      </w:r>
      <w:r w:rsidR="00DE06D5">
        <w:t>E</w:t>
      </w:r>
      <w:r w:rsidR="00DE6BB0">
        <w:t>dit’.</w:t>
      </w:r>
    </w:p>
    <w:p w14:paraId="56AC6140" w14:textId="01D38E5D" w:rsidR="000006EE" w:rsidRDefault="000006EE" w:rsidP="00AC771E">
      <w:pPr>
        <w:pStyle w:val="BodyText"/>
      </w:pPr>
      <w:r>
        <w:rPr>
          <w:noProof/>
        </w:rPr>
        <w:drawing>
          <wp:inline distT="0" distB="0" distL="0" distR="0" wp14:anchorId="382F56E7" wp14:editId="633B0C33">
            <wp:extent cx="6052309" cy="1126156"/>
            <wp:effectExtent l="0" t="0" r="571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903" b="23361"/>
                    <a:stretch/>
                  </pic:blipFill>
                  <pic:spPr bwMode="auto">
                    <a:xfrm>
                      <a:off x="0" y="0"/>
                      <a:ext cx="6143194" cy="1143067"/>
                    </a:xfrm>
                    <a:prstGeom prst="rect">
                      <a:avLst/>
                    </a:prstGeom>
                    <a:ln>
                      <a:noFill/>
                    </a:ln>
                    <a:extLst>
                      <a:ext uri="{53640926-AAD7-44D8-BBD7-CCE9431645EC}">
                        <a14:shadowObscured xmlns:a14="http://schemas.microsoft.com/office/drawing/2010/main"/>
                      </a:ext>
                    </a:extLst>
                  </pic:spPr>
                </pic:pic>
              </a:graphicData>
            </a:graphic>
          </wp:inline>
        </w:drawing>
      </w:r>
    </w:p>
    <w:p w14:paraId="130CED06" w14:textId="77777777" w:rsidR="001B75F1" w:rsidRDefault="001B75F1" w:rsidP="0023771A">
      <w:pPr>
        <w:pStyle w:val="BodyText"/>
      </w:pPr>
    </w:p>
    <w:p w14:paraId="4A9ABAA1" w14:textId="76D9A685" w:rsidR="000A1E31" w:rsidRDefault="001B75F1" w:rsidP="0023771A">
      <w:pPr>
        <w:pStyle w:val="BodyText"/>
      </w:pPr>
      <w:r>
        <w:rPr>
          <w:noProof/>
        </w:rPr>
        <mc:AlternateContent>
          <mc:Choice Requires="wps">
            <w:drawing>
              <wp:anchor distT="0" distB="0" distL="114300" distR="114300" simplePos="0" relativeHeight="251658293" behindDoc="0" locked="0" layoutInCell="1" allowOverlap="1" wp14:anchorId="48B67D8C" wp14:editId="2A1E1C60">
                <wp:simplePos x="0" y="0"/>
                <wp:positionH relativeFrom="column">
                  <wp:posOffset>864902</wp:posOffset>
                </wp:positionH>
                <wp:positionV relativeFrom="paragraph">
                  <wp:posOffset>197117</wp:posOffset>
                </wp:positionV>
                <wp:extent cx="4811128" cy="2781701"/>
                <wp:effectExtent l="38100" t="0" r="27940" b="57150"/>
                <wp:wrapNone/>
                <wp:docPr id="380" name="Straight Arrow Connector 380"/>
                <wp:cNvGraphicFramePr/>
                <a:graphic xmlns:a="http://schemas.openxmlformats.org/drawingml/2006/main">
                  <a:graphicData uri="http://schemas.microsoft.com/office/word/2010/wordprocessingShape">
                    <wps:wsp>
                      <wps:cNvCnPr/>
                      <wps:spPr>
                        <a:xfrm flipH="1">
                          <a:off x="0" y="0"/>
                          <a:ext cx="4811128" cy="278170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EC6A3" id="Straight Arrow Connector 380" o:spid="_x0000_s1026" type="#_x0000_t32" style="position:absolute;margin-left:68.1pt;margin-top:15.5pt;width:378.85pt;height:219.05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" strokecolor="#66ac47 [3205]">
                <v:stroke endarrow="block"/>
              </v:shape>
            </w:pict>
          </mc:Fallback>
        </mc:AlternateContent>
      </w:r>
      <w:r w:rsidR="00160C31">
        <w:t xml:space="preserve">A pop-up-box will open. Use the text boxes to edit the milestone, </w:t>
      </w:r>
      <w:proofErr w:type="gramStart"/>
      <w:r w:rsidR="00160C31">
        <w:t>dates</w:t>
      </w:r>
      <w:proofErr w:type="gramEnd"/>
      <w:r w:rsidR="00160C31">
        <w:t xml:space="preserve"> and any applicable notes, then click ‘</w:t>
      </w:r>
      <w:r w:rsidR="00DE06D5">
        <w:t>S</w:t>
      </w:r>
      <w:r w:rsidR="00160C31">
        <w:t>ubmit’.</w:t>
      </w:r>
    </w:p>
    <w:p w14:paraId="5021BDD5" w14:textId="2A2662CF" w:rsidR="001B75F1" w:rsidRDefault="001B75F1" w:rsidP="0023771A">
      <w:pPr>
        <w:pStyle w:val="BodyText"/>
      </w:pPr>
      <w:r>
        <w:rPr>
          <w:noProof/>
        </w:rPr>
        <w:drawing>
          <wp:inline distT="0" distB="0" distL="0" distR="0" wp14:anchorId="5940D56B" wp14:editId="009E8B79">
            <wp:extent cx="4037219" cy="2945331"/>
            <wp:effectExtent l="0" t="0" r="1905" b="76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pic:nvPicPr>
                  <pic:blipFill>
                    <a:blip r:embed="rId45">
                      <a:extLst>
                        <a:ext uri="{28A0092B-C50C-407E-A947-70E740481C1C}">
                          <a14:useLocalDpi xmlns:a14="http://schemas.microsoft.com/office/drawing/2010/main" val="0"/>
                        </a:ext>
                      </a:extLst>
                    </a:blip>
                    <a:stretch>
                      <a:fillRect/>
                    </a:stretch>
                  </pic:blipFill>
                  <pic:spPr>
                    <a:xfrm>
                      <a:off x="0" y="0"/>
                      <a:ext cx="4037219" cy="2945331"/>
                    </a:xfrm>
                    <a:prstGeom prst="rect">
                      <a:avLst/>
                    </a:prstGeom>
                  </pic:spPr>
                </pic:pic>
              </a:graphicData>
            </a:graphic>
          </wp:inline>
        </w:drawing>
      </w:r>
    </w:p>
    <w:p w14:paraId="2DA82B3A" w14:textId="1F50CE08" w:rsidR="001B75F1" w:rsidRDefault="001B75F1" w:rsidP="001B75F1">
      <w:pPr>
        <w:pStyle w:val="BodyText"/>
      </w:pPr>
      <w:r>
        <w:t>Upon clicking submit, you will return to the project plan. The Milestone will now show in the table. You can edit more items by using the above instructions.</w:t>
      </w:r>
    </w:p>
    <w:p w14:paraId="702302DD" w14:textId="77777777" w:rsidR="000A1E31" w:rsidRDefault="000A1E31" w:rsidP="0023771A">
      <w:pPr>
        <w:pStyle w:val="BodyText"/>
      </w:pPr>
    </w:p>
    <w:p w14:paraId="7B30B4DB" w14:textId="16D631CF" w:rsidR="00AD6C53" w:rsidRDefault="00AD6C53" w:rsidP="00AD6C53">
      <w:pPr>
        <w:pStyle w:val="BodyText"/>
      </w:pPr>
      <w:r>
        <w:rPr>
          <w:noProof/>
        </w:rPr>
        <mc:AlternateContent>
          <mc:Choice Requires="wps">
            <w:drawing>
              <wp:anchor distT="0" distB="0" distL="114300" distR="114300" simplePos="0" relativeHeight="251658295" behindDoc="0" locked="0" layoutInCell="1" allowOverlap="1" wp14:anchorId="40D118C7" wp14:editId="30B06901">
                <wp:simplePos x="0" y="0"/>
                <wp:positionH relativeFrom="column">
                  <wp:posOffset>2857333</wp:posOffset>
                </wp:positionH>
                <wp:positionV relativeFrom="paragraph">
                  <wp:posOffset>208313</wp:posOffset>
                </wp:positionV>
                <wp:extent cx="2194560" cy="346510"/>
                <wp:effectExtent l="0" t="0" r="34290" b="92075"/>
                <wp:wrapNone/>
                <wp:docPr id="381" name="Straight Arrow Connector 381"/>
                <wp:cNvGraphicFramePr/>
                <a:graphic xmlns:a="http://schemas.openxmlformats.org/drawingml/2006/main">
                  <a:graphicData uri="http://schemas.microsoft.com/office/word/2010/wordprocessingShape">
                    <wps:wsp>
                      <wps:cNvCnPr/>
                      <wps:spPr>
                        <a:xfrm>
                          <a:off x="0" y="0"/>
                          <a:ext cx="2194560" cy="3465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87C2F" id="Straight Arrow Connector 381" o:spid="_x0000_s1026" type="#_x0000_t32" style="position:absolute;margin-left:225pt;margin-top:16.4pt;width:172.8pt;height:27.3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94" behindDoc="0" locked="0" layoutInCell="1" allowOverlap="1" wp14:anchorId="7AB9159D" wp14:editId="297F2877">
                <wp:simplePos x="0" y="0"/>
                <wp:positionH relativeFrom="column">
                  <wp:posOffset>4127868</wp:posOffset>
                </wp:positionH>
                <wp:positionV relativeFrom="paragraph">
                  <wp:posOffset>169812</wp:posOffset>
                </wp:positionV>
                <wp:extent cx="1376412" cy="519765"/>
                <wp:effectExtent l="0" t="0" r="71755" b="71120"/>
                <wp:wrapNone/>
                <wp:docPr id="383" name="Straight Arrow Connector 383"/>
                <wp:cNvGraphicFramePr/>
                <a:graphic xmlns:a="http://schemas.openxmlformats.org/drawingml/2006/main">
                  <a:graphicData uri="http://schemas.microsoft.com/office/word/2010/wordprocessingShape">
                    <wps:wsp>
                      <wps:cNvCnPr/>
                      <wps:spPr>
                        <a:xfrm>
                          <a:off x="0" y="0"/>
                          <a:ext cx="1376412" cy="51976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9107A" id="Straight Arrow Connector 383" o:spid="_x0000_s1026" type="#_x0000_t32" style="position:absolute;margin-left:325.05pt;margin-top:13.35pt;width:108.4pt;height:40.9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" strokecolor="#66ac47 [3205]">
                <v:stroke endarrow="block"/>
              </v:shape>
            </w:pict>
          </mc:Fallback>
        </mc:AlternateContent>
      </w:r>
      <w:r>
        <w:t xml:space="preserve">You can remove the milestones by clicking on the </w:t>
      </w:r>
      <w:proofErr w:type="gramStart"/>
      <w:r>
        <w:t>drop down</w:t>
      </w:r>
      <w:proofErr w:type="gramEnd"/>
      <w:r>
        <w:t xml:space="preserve"> arrow and selecting ‘</w:t>
      </w:r>
      <w:r w:rsidR="00DE06D5">
        <w:t>R</w:t>
      </w:r>
      <w:r>
        <w:t>emove’.</w:t>
      </w:r>
    </w:p>
    <w:p w14:paraId="16972E1F" w14:textId="77777777" w:rsidR="00AD6C53" w:rsidRDefault="00AD6C53" w:rsidP="00AD6C53">
      <w:pPr>
        <w:pStyle w:val="BodyText"/>
      </w:pPr>
      <w:r>
        <w:rPr>
          <w:noProof/>
        </w:rPr>
        <w:drawing>
          <wp:inline distT="0" distB="0" distL="0" distR="0" wp14:anchorId="0E401D99" wp14:editId="4CBC2B2E">
            <wp:extent cx="6052309" cy="1126156"/>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903" b="23361"/>
                    <a:stretch/>
                  </pic:blipFill>
                  <pic:spPr bwMode="auto">
                    <a:xfrm>
                      <a:off x="0" y="0"/>
                      <a:ext cx="6143194" cy="1143067"/>
                    </a:xfrm>
                    <a:prstGeom prst="rect">
                      <a:avLst/>
                    </a:prstGeom>
                    <a:ln>
                      <a:noFill/>
                    </a:ln>
                    <a:extLst>
                      <a:ext uri="{53640926-AAD7-44D8-BBD7-CCE9431645EC}">
                        <a14:shadowObscured xmlns:a14="http://schemas.microsoft.com/office/drawing/2010/main"/>
                      </a:ext>
                    </a:extLst>
                  </pic:spPr>
                </pic:pic>
              </a:graphicData>
            </a:graphic>
          </wp:inline>
        </w:drawing>
      </w:r>
    </w:p>
    <w:p w14:paraId="46B44B1B" w14:textId="59B8ABE7" w:rsidR="00AD6C53" w:rsidRDefault="00AD6C53" w:rsidP="00AD6C53">
      <w:pPr>
        <w:pStyle w:val="BodyText"/>
      </w:pPr>
      <w:r>
        <w:t>Upon clicking Remove, you will return to the project plan. The Milestone will be removed. You can remove more items by using the above instructions.</w:t>
      </w:r>
    </w:p>
    <w:p w14:paraId="22D0CEB4" w14:textId="34A55896" w:rsidR="0076352E" w:rsidRDefault="0076352E" w:rsidP="0076352E">
      <w:pPr>
        <w:pStyle w:val="BodyText"/>
      </w:pPr>
      <w:r>
        <w:lastRenderedPageBreak/>
        <w:t>The Schedule is used to breakdown your project and milestones into tasks</w:t>
      </w:r>
      <w:r w:rsidR="00B176B8">
        <w:t xml:space="preserve">. Each Milestone will need tasks undertaken to complete the stage.  </w:t>
      </w:r>
      <w:r>
        <w:t xml:space="preserve">An example of </w:t>
      </w:r>
      <w:r w:rsidR="00B176B8">
        <w:t>a Schedule</w:t>
      </w:r>
      <w:r>
        <w:t xml:space="preserve"> include</w:t>
      </w:r>
      <w:r w:rsidR="00B176B8">
        <w:t>s</w:t>
      </w:r>
      <w:r>
        <w:t>:</w:t>
      </w:r>
    </w:p>
    <w:p w14:paraId="3F969779" w14:textId="77777777" w:rsidR="0076352E" w:rsidRDefault="0076352E" w:rsidP="0076352E">
      <w:pPr>
        <w:pStyle w:val="BodyText"/>
        <w:numPr>
          <w:ilvl w:val="0"/>
          <w:numId w:val="37"/>
        </w:numPr>
        <w:sectPr w:rsidR="0076352E" w:rsidSect="00E57FD9">
          <w:pgSz w:w="11907" w:h="16840" w:code="9"/>
          <w:pgMar w:top="227" w:right="851" w:bottom="1531" w:left="851" w:header="397" w:footer="539" w:gutter="0"/>
          <w:cols w:space="284"/>
          <w:docGrid w:linePitch="360"/>
        </w:sectPr>
      </w:pPr>
    </w:p>
    <w:p w14:paraId="0F3DCCC2" w14:textId="427DC7BC" w:rsidR="0076352E" w:rsidRDefault="0076352E" w:rsidP="00B176B8">
      <w:pPr>
        <w:pStyle w:val="BodyText"/>
        <w:numPr>
          <w:ilvl w:val="0"/>
          <w:numId w:val="38"/>
        </w:numPr>
      </w:pPr>
      <w:r>
        <w:t>Plan project</w:t>
      </w:r>
    </w:p>
    <w:p w14:paraId="6E6448D1" w14:textId="27D68C8F" w:rsidR="00B34B62" w:rsidRDefault="00B34B62" w:rsidP="00717200">
      <w:pPr>
        <w:pStyle w:val="BodyText"/>
        <w:numPr>
          <w:ilvl w:val="1"/>
          <w:numId w:val="38"/>
        </w:numPr>
        <w:ind w:left="851"/>
      </w:pPr>
      <w:r>
        <w:t>Complete project plan</w:t>
      </w:r>
    </w:p>
    <w:p w14:paraId="6CDB0238" w14:textId="25E86C97" w:rsidR="00B34B62" w:rsidRDefault="00B34B62" w:rsidP="00717200">
      <w:pPr>
        <w:pStyle w:val="BodyText"/>
        <w:numPr>
          <w:ilvl w:val="1"/>
          <w:numId w:val="38"/>
        </w:numPr>
        <w:ind w:left="851"/>
      </w:pPr>
      <w:r>
        <w:t>Complete communications plan</w:t>
      </w:r>
    </w:p>
    <w:p w14:paraId="609A9533" w14:textId="773B6C21" w:rsidR="00B34B62" w:rsidRDefault="00B34B62" w:rsidP="00717200">
      <w:pPr>
        <w:pStyle w:val="BodyText"/>
        <w:numPr>
          <w:ilvl w:val="1"/>
          <w:numId w:val="38"/>
        </w:numPr>
        <w:ind w:left="851"/>
      </w:pPr>
      <w:r>
        <w:t xml:space="preserve">Co-ordinate </w:t>
      </w:r>
      <w:r w:rsidR="002011C1">
        <w:t>suppliers</w:t>
      </w:r>
    </w:p>
    <w:p w14:paraId="50E4F31C" w14:textId="3DB01FA8" w:rsidR="0076352E" w:rsidRDefault="0076352E" w:rsidP="00B176B8">
      <w:pPr>
        <w:pStyle w:val="BodyText"/>
        <w:numPr>
          <w:ilvl w:val="0"/>
          <w:numId w:val="38"/>
        </w:numPr>
      </w:pPr>
      <w:r>
        <w:t>App design</w:t>
      </w:r>
    </w:p>
    <w:p w14:paraId="4EC797FE" w14:textId="77777777" w:rsidR="000B0299" w:rsidRDefault="000B0299" w:rsidP="00717200">
      <w:pPr>
        <w:pStyle w:val="BodyText"/>
        <w:numPr>
          <w:ilvl w:val="1"/>
          <w:numId w:val="38"/>
        </w:numPr>
        <w:ind w:left="851"/>
      </w:pPr>
      <w:r>
        <w:t>Brief to developer</w:t>
      </w:r>
    </w:p>
    <w:p w14:paraId="28BB38A3" w14:textId="4CF35F86" w:rsidR="002011C1" w:rsidRDefault="000B0299" w:rsidP="00717200">
      <w:pPr>
        <w:pStyle w:val="BodyText"/>
        <w:numPr>
          <w:ilvl w:val="1"/>
          <w:numId w:val="38"/>
        </w:numPr>
        <w:ind w:left="851"/>
      </w:pPr>
      <w:r>
        <w:t>Deposit $ to developer</w:t>
      </w:r>
    </w:p>
    <w:p w14:paraId="2FA488E6" w14:textId="1954047A" w:rsidR="000B0299" w:rsidRDefault="00717200" w:rsidP="00717200">
      <w:pPr>
        <w:pStyle w:val="BodyText"/>
        <w:numPr>
          <w:ilvl w:val="1"/>
          <w:numId w:val="38"/>
        </w:numPr>
        <w:ind w:left="851"/>
      </w:pPr>
      <w:r>
        <w:t>Developer designs app</w:t>
      </w:r>
    </w:p>
    <w:p w14:paraId="7A4F61B2" w14:textId="2098278E" w:rsidR="0076352E" w:rsidRDefault="0076352E" w:rsidP="00B176B8">
      <w:pPr>
        <w:pStyle w:val="BodyText"/>
        <w:numPr>
          <w:ilvl w:val="0"/>
          <w:numId w:val="38"/>
        </w:numPr>
      </w:pPr>
      <w:r>
        <w:t>App testing</w:t>
      </w:r>
    </w:p>
    <w:p w14:paraId="08323367" w14:textId="6C1DACCB" w:rsidR="00717200" w:rsidRDefault="00501022" w:rsidP="00717200">
      <w:pPr>
        <w:pStyle w:val="BodyText"/>
        <w:numPr>
          <w:ilvl w:val="1"/>
          <w:numId w:val="38"/>
        </w:numPr>
        <w:ind w:left="851"/>
      </w:pPr>
      <w:r>
        <w:t>Initial testing of stage 1</w:t>
      </w:r>
    </w:p>
    <w:p w14:paraId="497ACE2C" w14:textId="700FD875" w:rsidR="00501022" w:rsidRDefault="00501022" w:rsidP="00717200">
      <w:pPr>
        <w:pStyle w:val="BodyText"/>
        <w:numPr>
          <w:ilvl w:val="1"/>
          <w:numId w:val="38"/>
        </w:numPr>
        <w:ind w:left="851"/>
      </w:pPr>
      <w:r>
        <w:t>Initial testing of stage 2</w:t>
      </w:r>
    </w:p>
    <w:p w14:paraId="2AEFFB8A" w14:textId="79C20325" w:rsidR="00501022" w:rsidRDefault="00501022" w:rsidP="00717200">
      <w:pPr>
        <w:pStyle w:val="BodyText"/>
        <w:numPr>
          <w:ilvl w:val="1"/>
          <w:numId w:val="38"/>
        </w:numPr>
        <w:ind w:left="851"/>
      </w:pPr>
      <w:r>
        <w:t>Testing of Stage 1 &amp; 2</w:t>
      </w:r>
    </w:p>
    <w:p w14:paraId="22FFA98A" w14:textId="6F3D0CFF" w:rsidR="006E0F66" w:rsidRDefault="006E0F66" w:rsidP="00717200">
      <w:pPr>
        <w:pStyle w:val="BodyText"/>
        <w:numPr>
          <w:ilvl w:val="1"/>
          <w:numId w:val="38"/>
        </w:numPr>
        <w:ind w:left="851"/>
      </w:pPr>
      <w:r>
        <w:t>Fixes/enhancements</w:t>
      </w:r>
    </w:p>
    <w:p w14:paraId="5263D26A" w14:textId="1428747F" w:rsidR="0076352E" w:rsidRDefault="0076352E" w:rsidP="00B176B8">
      <w:pPr>
        <w:pStyle w:val="BodyText"/>
        <w:numPr>
          <w:ilvl w:val="0"/>
          <w:numId w:val="38"/>
        </w:numPr>
      </w:pPr>
      <w:r>
        <w:t>App complete</w:t>
      </w:r>
    </w:p>
    <w:p w14:paraId="6F09E84D" w14:textId="124893B8" w:rsidR="006E0F66" w:rsidRDefault="006E0F66" w:rsidP="006E0F66">
      <w:pPr>
        <w:pStyle w:val="BodyText"/>
        <w:numPr>
          <w:ilvl w:val="1"/>
          <w:numId w:val="38"/>
        </w:numPr>
        <w:ind w:left="851"/>
      </w:pPr>
      <w:r>
        <w:t>App development complete</w:t>
      </w:r>
    </w:p>
    <w:p w14:paraId="0557BCAF" w14:textId="1A79E0DB" w:rsidR="006E0F66" w:rsidRDefault="006E0F66" w:rsidP="006E0F66">
      <w:pPr>
        <w:pStyle w:val="BodyText"/>
        <w:numPr>
          <w:ilvl w:val="1"/>
          <w:numId w:val="38"/>
        </w:numPr>
        <w:ind w:left="851"/>
      </w:pPr>
      <w:r>
        <w:t xml:space="preserve">App deployed </w:t>
      </w:r>
      <w:r w:rsidR="00912984">
        <w:t>for use</w:t>
      </w:r>
    </w:p>
    <w:p w14:paraId="5A8C03F3" w14:textId="50B3E136" w:rsidR="0076352E" w:rsidRDefault="0076352E" w:rsidP="00B176B8">
      <w:pPr>
        <w:pStyle w:val="BodyText"/>
        <w:numPr>
          <w:ilvl w:val="0"/>
          <w:numId w:val="38"/>
        </w:numPr>
      </w:pPr>
      <w:r>
        <w:t>Promotion</w:t>
      </w:r>
    </w:p>
    <w:p w14:paraId="1FD3C28A" w14:textId="3CA4F33B" w:rsidR="00912984" w:rsidRDefault="00912984" w:rsidP="00912984">
      <w:pPr>
        <w:pStyle w:val="BodyText"/>
        <w:numPr>
          <w:ilvl w:val="1"/>
          <w:numId w:val="38"/>
        </w:numPr>
        <w:ind w:left="851"/>
      </w:pPr>
      <w:r>
        <w:t>Pre-release marketing</w:t>
      </w:r>
    </w:p>
    <w:p w14:paraId="1F13ED09" w14:textId="4F77EAFD" w:rsidR="00912984" w:rsidRDefault="00E02959" w:rsidP="00912984">
      <w:pPr>
        <w:pStyle w:val="BodyText"/>
        <w:numPr>
          <w:ilvl w:val="1"/>
          <w:numId w:val="38"/>
        </w:numPr>
        <w:ind w:left="851"/>
      </w:pPr>
      <w:r>
        <w:t>Event</w:t>
      </w:r>
    </w:p>
    <w:p w14:paraId="24AE5B05" w14:textId="27052391" w:rsidR="00E02959" w:rsidRDefault="00E02959" w:rsidP="00912984">
      <w:pPr>
        <w:pStyle w:val="BodyText"/>
        <w:numPr>
          <w:ilvl w:val="1"/>
          <w:numId w:val="38"/>
        </w:numPr>
        <w:ind w:left="851"/>
      </w:pPr>
      <w:r>
        <w:t>Post-release marketing</w:t>
      </w:r>
    </w:p>
    <w:p w14:paraId="48805A24" w14:textId="04C89963" w:rsidR="0076352E" w:rsidRDefault="0076352E" w:rsidP="00B176B8">
      <w:pPr>
        <w:pStyle w:val="BodyText"/>
        <w:numPr>
          <w:ilvl w:val="0"/>
          <w:numId w:val="38"/>
        </w:numPr>
      </w:pPr>
      <w:r>
        <w:t>App usage</w:t>
      </w:r>
    </w:p>
    <w:p w14:paraId="1EB116CD" w14:textId="360F7ECB" w:rsidR="009A43FD" w:rsidRDefault="009A43FD" w:rsidP="009A43FD">
      <w:pPr>
        <w:pStyle w:val="BodyText"/>
        <w:numPr>
          <w:ilvl w:val="1"/>
          <w:numId w:val="38"/>
        </w:numPr>
        <w:ind w:left="851"/>
      </w:pPr>
      <w:r>
        <w:t>App used by members</w:t>
      </w:r>
    </w:p>
    <w:p w14:paraId="0B800F1C" w14:textId="1DCF678E" w:rsidR="004B25F1" w:rsidRDefault="004B25F1" w:rsidP="009A43FD">
      <w:pPr>
        <w:pStyle w:val="BodyText"/>
        <w:numPr>
          <w:ilvl w:val="1"/>
          <w:numId w:val="38"/>
        </w:numPr>
        <w:ind w:left="851"/>
      </w:pPr>
      <w:r>
        <w:t>Lessons Review</w:t>
      </w:r>
    </w:p>
    <w:p w14:paraId="62C68268" w14:textId="77777777" w:rsidR="003354DF" w:rsidRDefault="003354DF" w:rsidP="0076352E">
      <w:pPr>
        <w:pStyle w:val="BodyText"/>
        <w:ind w:left="360"/>
        <w:sectPr w:rsidR="003354DF" w:rsidSect="003354DF">
          <w:type w:val="continuous"/>
          <w:pgSz w:w="11907" w:h="16840" w:code="9"/>
          <w:pgMar w:top="567" w:right="851" w:bottom="1531" w:left="851" w:header="397" w:footer="539" w:gutter="0"/>
          <w:cols w:num="2" w:space="284"/>
          <w:titlePg/>
          <w:docGrid w:linePitch="360"/>
        </w:sectPr>
      </w:pPr>
    </w:p>
    <w:p w14:paraId="2559E590" w14:textId="7BE0310C" w:rsidR="0076352E" w:rsidRDefault="0076352E" w:rsidP="0076352E">
      <w:pPr>
        <w:pStyle w:val="BodyText"/>
        <w:ind w:left="360"/>
      </w:pPr>
    </w:p>
    <w:p w14:paraId="7F0F013F" w14:textId="0CB20AED" w:rsidR="009A43FD" w:rsidRDefault="009A43FD" w:rsidP="0076352E">
      <w:pPr>
        <w:pStyle w:val="BodyText"/>
        <w:ind w:left="360"/>
        <w:sectPr w:rsidR="009A43FD" w:rsidSect="005F669D">
          <w:type w:val="continuous"/>
          <w:pgSz w:w="11907" w:h="16840" w:code="9"/>
          <w:pgMar w:top="567" w:right="851" w:bottom="1531" w:left="851" w:header="397" w:footer="539" w:gutter="0"/>
          <w:cols w:space="284"/>
          <w:titlePg/>
          <w:docGrid w:linePitch="360"/>
        </w:sectPr>
      </w:pPr>
    </w:p>
    <w:p w14:paraId="5EB8608C" w14:textId="77777777" w:rsidR="0076352E" w:rsidRDefault="0076352E" w:rsidP="0076352E">
      <w:pPr>
        <w:pStyle w:val="BodyText"/>
      </w:pPr>
      <w:r>
        <w:t xml:space="preserve">You can complete this table or attach your own </w:t>
      </w:r>
      <w:proofErr w:type="spellStart"/>
      <w:r>
        <w:t>gantt</w:t>
      </w:r>
      <w:proofErr w:type="spellEnd"/>
      <w:r>
        <w:t xml:space="preserve"> chart in the attachments section.</w:t>
      </w:r>
    </w:p>
    <w:p w14:paraId="625CD477" w14:textId="5032790A" w:rsidR="0076352E" w:rsidRDefault="0076352E" w:rsidP="0076352E">
      <w:pPr>
        <w:pStyle w:val="BodyText"/>
      </w:pPr>
      <w:r>
        <w:rPr>
          <w:noProof/>
        </w:rPr>
        <mc:AlternateContent>
          <mc:Choice Requires="wps">
            <w:drawing>
              <wp:anchor distT="0" distB="0" distL="114300" distR="114300" simplePos="0" relativeHeight="251658296" behindDoc="0" locked="0" layoutInCell="1" allowOverlap="1" wp14:anchorId="1E4FD1DE" wp14:editId="24CE9C5B">
                <wp:simplePos x="0" y="0"/>
                <wp:positionH relativeFrom="column">
                  <wp:posOffset>1885180</wp:posOffset>
                </wp:positionH>
                <wp:positionV relativeFrom="paragraph">
                  <wp:posOffset>192806</wp:posOffset>
                </wp:positionV>
                <wp:extent cx="3619099" cy="721895"/>
                <wp:effectExtent l="0" t="0" r="76835" b="78740"/>
                <wp:wrapNone/>
                <wp:docPr id="193" name="Straight Arrow Connector 193"/>
                <wp:cNvGraphicFramePr/>
                <a:graphic xmlns:a="http://schemas.openxmlformats.org/drawingml/2006/main">
                  <a:graphicData uri="http://schemas.microsoft.com/office/word/2010/wordprocessingShape">
                    <wps:wsp>
                      <wps:cNvCnPr/>
                      <wps:spPr>
                        <a:xfrm>
                          <a:off x="0" y="0"/>
                          <a:ext cx="3619099" cy="72189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0B5E4" id="Straight Arrow Connector 193" o:spid="_x0000_s1026" type="#_x0000_t32" style="position:absolute;margin-left:148.45pt;margin-top:15.2pt;width:284.95pt;height:56.8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" strokecolor="#66ac47 [3205]">
                <v:stroke endarrow="block"/>
              </v:shape>
            </w:pict>
          </mc:Fallback>
        </mc:AlternateContent>
      </w:r>
      <w:r>
        <w:t xml:space="preserve">To add a </w:t>
      </w:r>
      <w:r w:rsidR="007D4B9C">
        <w:t>task</w:t>
      </w:r>
      <w:r>
        <w:t xml:space="preserve">, click on “Add </w:t>
      </w:r>
      <w:r w:rsidR="007D4B9C">
        <w:t>Task</w:t>
      </w:r>
      <w:r>
        <w:t>” outlined in blue.</w:t>
      </w:r>
      <w:r w:rsidRPr="00580A71">
        <w:rPr>
          <w:noProof/>
        </w:rPr>
        <w:t xml:space="preserve"> </w:t>
      </w:r>
    </w:p>
    <w:p w14:paraId="64524204" w14:textId="26DBFF36" w:rsidR="00AD6C53" w:rsidRDefault="007D4B9C" w:rsidP="00317CB9">
      <w:r>
        <w:rPr>
          <w:noProof/>
        </w:rPr>
        <w:drawing>
          <wp:inline distT="0" distB="0" distL="0" distR="0" wp14:anchorId="55B38F2F" wp14:editId="35AADB6E">
            <wp:extent cx="6391176" cy="170473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46">
                      <a:extLst>
                        <a:ext uri="{28A0092B-C50C-407E-A947-70E740481C1C}">
                          <a14:useLocalDpi xmlns:a14="http://schemas.microsoft.com/office/drawing/2010/main" val="0"/>
                        </a:ext>
                      </a:extLst>
                    </a:blip>
                    <a:stretch>
                      <a:fillRect/>
                    </a:stretch>
                  </pic:blipFill>
                  <pic:spPr>
                    <a:xfrm>
                      <a:off x="0" y="0"/>
                      <a:ext cx="6391176" cy="1704731"/>
                    </a:xfrm>
                    <a:prstGeom prst="rect">
                      <a:avLst/>
                    </a:prstGeom>
                  </pic:spPr>
                </pic:pic>
              </a:graphicData>
            </a:graphic>
          </wp:inline>
        </w:drawing>
      </w:r>
    </w:p>
    <w:p w14:paraId="4F43E536" w14:textId="3E1D2660" w:rsidR="00CF7D4C" w:rsidRDefault="007D4B9C" w:rsidP="007D4B9C">
      <w:pPr>
        <w:pStyle w:val="BodyText"/>
      </w:pPr>
      <w:r>
        <w:t xml:space="preserve">A pop-up-box will open. </w:t>
      </w:r>
    </w:p>
    <w:p w14:paraId="5AE3C51C" w14:textId="71B4B422" w:rsidR="00CF7D4C" w:rsidRDefault="00CF7D4C" w:rsidP="007D4B9C">
      <w:pPr>
        <w:pStyle w:val="BodyText"/>
      </w:pPr>
      <w:r>
        <w:br w:type="page"/>
      </w:r>
    </w:p>
    <w:p w14:paraId="7BC6420C" w14:textId="1C8E7ABF" w:rsidR="007D4B9C" w:rsidRDefault="00656C35" w:rsidP="007D4B9C">
      <w:pPr>
        <w:pStyle w:val="BodyText"/>
      </w:pPr>
      <w:r>
        <w:rPr>
          <w:noProof/>
        </w:rPr>
        <w:lastRenderedPageBreak/>
        <mc:AlternateContent>
          <mc:Choice Requires="wps">
            <w:drawing>
              <wp:anchor distT="0" distB="0" distL="114300" distR="114300" simplePos="0" relativeHeight="251658299" behindDoc="0" locked="0" layoutInCell="1" allowOverlap="1" wp14:anchorId="7F92FCB4" wp14:editId="3D62E044">
                <wp:simplePos x="0" y="0"/>
                <wp:positionH relativeFrom="column">
                  <wp:posOffset>777776</wp:posOffset>
                </wp:positionH>
                <wp:positionV relativeFrom="paragraph">
                  <wp:posOffset>165018</wp:posOffset>
                </wp:positionV>
                <wp:extent cx="403761" cy="629392"/>
                <wp:effectExtent l="0" t="0" r="73025" b="56515"/>
                <wp:wrapNone/>
                <wp:docPr id="200" name="Straight Arrow Connector 200"/>
                <wp:cNvGraphicFramePr/>
                <a:graphic xmlns:a="http://schemas.openxmlformats.org/drawingml/2006/main">
                  <a:graphicData uri="http://schemas.microsoft.com/office/word/2010/wordprocessingShape">
                    <wps:wsp>
                      <wps:cNvCnPr/>
                      <wps:spPr>
                        <a:xfrm>
                          <a:off x="0" y="0"/>
                          <a:ext cx="403761" cy="62939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83A29" id="Straight Arrow Connector 200" o:spid="_x0000_s1026" type="#_x0000_t32" style="position:absolute;margin-left:61.25pt;margin-top:13pt;width:31.8pt;height:49.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" strokecolor="#66ac47 [3205]">
                <v:stroke endarrow="block"/>
              </v:shape>
            </w:pict>
          </mc:Fallback>
        </mc:AlternateContent>
      </w:r>
      <w:r w:rsidR="00CF7D4C">
        <w:rPr>
          <w:noProof/>
        </w:rPr>
        <mc:AlternateContent>
          <mc:Choice Requires="wps">
            <w:drawing>
              <wp:anchor distT="0" distB="0" distL="114300" distR="114300" simplePos="0" relativeHeight="251658298" behindDoc="0" locked="0" layoutInCell="1" allowOverlap="1" wp14:anchorId="7FE0AEBB" wp14:editId="66C03DAD">
                <wp:simplePos x="0" y="0"/>
                <wp:positionH relativeFrom="column">
                  <wp:posOffset>777776</wp:posOffset>
                </wp:positionH>
                <wp:positionV relativeFrom="paragraph">
                  <wp:posOffset>355023</wp:posOffset>
                </wp:positionV>
                <wp:extent cx="1498204" cy="2461326"/>
                <wp:effectExtent l="38100" t="0" r="26035" b="53340"/>
                <wp:wrapNone/>
                <wp:docPr id="195" name="Straight Arrow Connector 195"/>
                <wp:cNvGraphicFramePr/>
                <a:graphic xmlns:a="http://schemas.openxmlformats.org/drawingml/2006/main">
                  <a:graphicData uri="http://schemas.microsoft.com/office/word/2010/wordprocessingShape">
                    <wps:wsp>
                      <wps:cNvCnPr/>
                      <wps:spPr>
                        <a:xfrm flipH="1">
                          <a:off x="0" y="0"/>
                          <a:ext cx="1498204" cy="246132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6729E" id="Straight Arrow Connector 195" o:spid="_x0000_s1026" type="#_x0000_t32" style="position:absolute;margin-left:61.25pt;margin-top:27.95pt;width:117.95pt;height:193.8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" strokecolor="#66ac47 [3205]">
                <v:stroke endarrow="block"/>
              </v:shape>
            </w:pict>
          </mc:Fallback>
        </mc:AlternateContent>
      </w:r>
      <w:r w:rsidR="007D4B9C">
        <w:t xml:space="preserve">Use the </w:t>
      </w:r>
      <w:r w:rsidR="001455C4">
        <w:t xml:space="preserve">search box to select the applicable Milestone and then use </w:t>
      </w:r>
      <w:r w:rsidR="007D4B9C">
        <w:t>text boxes to add the task</w:t>
      </w:r>
      <w:r w:rsidR="001455C4">
        <w:t xml:space="preserve"> description</w:t>
      </w:r>
      <w:r w:rsidR="007D4B9C">
        <w:t xml:space="preserve">, </w:t>
      </w:r>
      <w:r w:rsidR="001455C4">
        <w:t>person responsible</w:t>
      </w:r>
      <w:r w:rsidR="003354DF">
        <w:t xml:space="preserve">, </w:t>
      </w:r>
      <w:r w:rsidR="007D4B9C">
        <w:t>dates and any applicable notes, then click ‘</w:t>
      </w:r>
      <w:r w:rsidR="00511C6A">
        <w:t>S</w:t>
      </w:r>
      <w:r w:rsidR="007D4B9C">
        <w:t xml:space="preserve">ubmit’. </w:t>
      </w:r>
    </w:p>
    <w:p w14:paraId="11E7FCB8" w14:textId="5F519A40" w:rsidR="001455C4" w:rsidRDefault="00B400AA" w:rsidP="007D4B9C">
      <w:pPr>
        <w:pStyle w:val="BodyText"/>
      </w:pPr>
      <w:r>
        <w:rPr>
          <w:noProof/>
        </w:rPr>
        <w:drawing>
          <wp:anchor distT="0" distB="0" distL="114300" distR="114300" simplePos="0" relativeHeight="251658297" behindDoc="0" locked="0" layoutInCell="1" allowOverlap="1" wp14:anchorId="6C641078" wp14:editId="3A864C1E">
            <wp:simplePos x="0" y="0"/>
            <wp:positionH relativeFrom="margin">
              <wp:posOffset>5080</wp:posOffset>
            </wp:positionH>
            <wp:positionV relativeFrom="paragraph">
              <wp:posOffset>1902650</wp:posOffset>
            </wp:positionV>
            <wp:extent cx="3301175" cy="85134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01175" cy="851340"/>
                    </a:xfrm>
                    <a:prstGeom prst="rect">
                      <a:avLst/>
                    </a:prstGeom>
                  </pic:spPr>
                </pic:pic>
              </a:graphicData>
            </a:graphic>
            <wp14:sizeRelH relativeFrom="page">
              <wp14:pctWidth>0</wp14:pctWidth>
            </wp14:sizeRelH>
            <wp14:sizeRelV relativeFrom="page">
              <wp14:pctHeight>0</wp14:pctHeight>
            </wp14:sizeRelV>
          </wp:anchor>
        </w:drawing>
      </w:r>
      <w:r w:rsidR="001455C4">
        <w:rPr>
          <w:noProof/>
        </w:rPr>
        <w:drawing>
          <wp:inline distT="0" distB="0" distL="0" distR="0" wp14:anchorId="481DB7BA" wp14:editId="5780D22B">
            <wp:extent cx="3289465" cy="2425921"/>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32001" cy="2457291"/>
                    </a:xfrm>
                    <a:prstGeom prst="rect">
                      <a:avLst/>
                    </a:prstGeom>
                  </pic:spPr>
                </pic:pic>
              </a:graphicData>
            </a:graphic>
          </wp:inline>
        </w:drawing>
      </w:r>
    </w:p>
    <w:p w14:paraId="33A9879A" w14:textId="572906F5" w:rsidR="007D4B9C" w:rsidRDefault="007D4B9C" w:rsidP="00317CB9"/>
    <w:p w14:paraId="5BFCDADD" w14:textId="206FA90C" w:rsidR="00B400AA" w:rsidRDefault="00B400AA" w:rsidP="00317CB9"/>
    <w:p w14:paraId="71DE881A" w14:textId="2B643C71" w:rsidR="00203F2B" w:rsidRDefault="00656C35" w:rsidP="00203F2B">
      <w:pPr>
        <w:pStyle w:val="BodyText"/>
      </w:pPr>
      <w:r>
        <w:rPr>
          <w:noProof/>
        </w:rPr>
        <mc:AlternateContent>
          <mc:Choice Requires="wps">
            <w:drawing>
              <wp:anchor distT="0" distB="0" distL="114300" distR="114300" simplePos="0" relativeHeight="251658300" behindDoc="0" locked="0" layoutInCell="1" allowOverlap="1" wp14:anchorId="59F6DDDA" wp14:editId="3569F212">
                <wp:simplePos x="0" y="0"/>
                <wp:positionH relativeFrom="column">
                  <wp:posOffset>5147896</wp:posOffset>
                </wp:positionH>
                <wp:positionV relativeFrom="paragraph">
                  <wp:posOffset>410878</wp:posOffset>
                </wp:positionV>
                <wp:extent cx="225631" cy="476126"/>
                <wp:effectExtent l="0" t="0" r="79375" b="57785"/>
                <wp:wrapNone/>
                <wp:docPr id="202" name="Straight Arrow Connector 202"/>
                <wp:cNvGraphicFramePr/>
                <a:graphic xmlns:a="http://schemas.openxmlformats.org/drawingml/2006/main">
                  <a:graphicData uri="http://schemas.microsoft.com/office/word/2010/wordprocessingShape">
                    <wps:wsp>
                      <wps:cNvCnPr/>
                      <wps:spPr>
                        <a:xfrm>
                          <a:off x="0" y="0"/>
                          <a:ext cx="225631" cy="47612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44C76" id="Straight Arrow Connector 202" o:spid="_x0000_s1026" type="#_x0000_t32" style="position:absolute;margin-left:405.35pt;margin-top:32.35pt;width:17.75pt;height:3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" strokecolor="#66ac47 [3205]">
                <v:stroke endarrow="block"/>
              </v:shape>
            </w:pict>
          </mc:Fallback>
        </mc:AlternateContent>
      </w:r>
      <w:r w:rsidR="00B01A51">
        <w:t>Upon clicking submit, you will return to the project plan. The Task will now show in the table. You can add more items by using the above instructions.</w:t>
      </w:r>
      <w:r>
        <w:t xml:space="preserve"> </w:t>
      </w:r>
      <w:r w:rsidR="00203F2B">
        <w:t xml:space="preserve">You can edit the tasks by clicking on the </w:t>
      </w:r>
      <w:proofErr w:type="gramStart"/>
      <w:r w:rsidR="00203F2B">
        <w:t>drop down</w:t>
      </w:r>
      <w:proofErr w:type="gramEnd"/>
      <w:r w:rsidR="00203F2B">
        <w:t xml:space="preserve"> arrow and selecting ‘</w:t>
      </w:r>
      <w:r w:rsidR="00511C6A">
        <w:t>E</w:t>
      </w:r>
      <w:r w:rsidR="00203F2B">
        <w:t>dit’.</w:t>
      </w:r>
    </w:p>
    <w:p w14:paraId="11771E71" w14:textId="2AD7F0CD" w:rsidR="00B400AA" w:rsidRDefault="00656C35" w:rsidP="00317CB9">
      <w:r>
        <w:rPr>
          <w:noProof/>
        </w:rPr>
        <mc:AlternateContent>
          <mc:Choice Requires="wps">
            <w:drawing>
              <wp:anchor distT="0" distB="0" distL="114300" distR="114300" simplePos="0" relativeHeight="251658301" behindDoc="0" locked="0" layoutInCell="1" allowOverlap="1" wp14:anchorId="01184C87" wp14:editId="060A89E5">
                <wp:simplePos x="0" y="0"/>
                <wp:positionH relativeFrom="column">
                  <wp:posOffset>3663480</wp:posOffset>
                </wp:positionH>
                <wp:positionV relativeFrom="paragraph">
                  <wp:posOffset>-4536</wp:posOffset>
                </wp:positionV>
                <wp:extent cx="1387038" cy="429203"/>
                <wp:effectExtent l="0" t="0" r="80010" b="66675"/>
                <wp:wrapNone/>
                <wp:docPr id="201" name="Straight Arrow Connector 201"/>
                <wp:cNvGraphicFramePr/>
                <a:graphic xmlns:a="http://schemas.openxmlformats.org/drawingml/2006/main">
                  <a:graphicData uri="http://schemas.microsoft.com/office/word/2010/wordprocessingShape">
                    <wps:wsp>
                      <wps:cNvCnPr/>
                      <wps:spPr>
                        <a:xfrm>
                          <a:off x="0" y="0"/>
                          <a:ext cx="1387038" cy="42920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E705B" id="Straight Arrow Connector 201" o:spid="_x0000_s1026" type="#_x0000_t32" style="position:absolute;margin-left:288.45pt;margin-top:-.35pt;width:109.2pt;height:33.8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" strokecolor="#66ac47 [3205]">
                <v:stroke endarrow="block"/>
              </v:shape>
            </w:pict>
          </mc:Fallback>
        </mc:AlternateContent>
      </w:r>
      <w:r w:rsidR="00203F2B">
        <w:rPr>
          <w:noProof/>
        </w:rPr>
        <w:drawing>
          <wp:inline distT="0" distB="0" distL="0" distR="0" wp14:anchorId="2E0A4BD7" wp14:editId="3B80069A">
            <wp:extent cx="5900286" cy="848975"/>
            <wp:effectExtent l="0" t="0" r="5715"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966"/>
                    <a:stretch/>
                  </pic:blipFill>
                  <pic:spPr bwMode="auto">
                    <a:xfrm>
                      <a:off x="0" y="0"/>
                      <a:ext cx="6024745" cy="866883"/>
                    </a:xfrm>
                    <a:prstGeom prst="rect">
                      <a:avLst/>
                    </a:prstGeom>
                    <a:ln>
                      <a:noFill/>
                    </a:ln>
                    <a:extLst>
                      <a:ext uri="{53640926-AAD7-44D8-BBD7-CCE9431645EC}">
                        <a14:shadowObscured xmlns:a14="http://schemas.microsoft.com/office/drawing/2010/main"/>
                      </a:ext>
                    </a:extLst>
                  </pic:spPr>
                </pic:pic>
              </a:graphicData>
            </a:graphic>
          </wp:inline>
        </w:drawing>
      </w:r>
    </w:p>
    <w:p w14:paraId="7FCC3D0B" w14:textId="230F243C" w:rsidR="00203F2B" w:rsidRDefault="00656C35" w:rsidP="00EE2C52">
      <w:pPr>
        <w:pStyle w:val="BodyText"/>
      </w:pPr>
      <w:r>
        <w:rPr>
          <w:noProof/>
        </w:rPr>
        <mc:AlternateContent>
          <mc:Choice Requires="wps">
            <w:drawing>
              <wp:anchor distT="0" distB="0" distL="114300" distR="114300" simplePos="0" relativeHeight="251658305" behindDoc="0" locked="0" layoutInCell="1" allowOverlap="1" wp14:anchorId="283C9CB5" wp14:editId="56673B3D">
                <wp:simplePos x="0" y="0"/>
                <wp:positionH relativeFrom="column">
                  <wp:posOffset>469019</wp:posOffset>
                </wp:positionH>
                <wp:positionV relativeFrom="paragraph">
                  <wp:posOffset>325747</wp:posOffset>
                </wp:positionV>
                <wp:extent cx="71252" cy="2280062"/>
                <wp:effectExtent l="76200" t="0" r="24130" b="63500"/>
                <wp:wrapNone/>
                <wp:docPr id="209" name="Straight Arrow Connector 209"/>
                <wp:cNvGraphicFramePr/>
                <a:graphic xmlns:a="http://schemas.openxmlformats.org/drawingml/2006/main">
                  <a:graphicData uri="http://schemas.microsoft.com/office/word/2010/wordprocessingShape">
                    <wps:wsp>
                      <wps:cNvCnPr/>
                      <wps:spPr>
                        <a:xfrm flipH="1">
                          <a:off x="0" y="0"/>
                          <a:ext cx="71252" cy="228006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B1B5B" id="Straight Arrow Connector 209" o:spid="_x0000_s1026" type="#_x0000_t32" style="position:absolute;margin-left:36.95pt;margin-top:25.65pt;width:5.6pt;height:179.55pt;flip:x;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" strokecolor="#66ac47 [3205]">
                <v:stroke endarrow="block"/>
              </v:shape>
            </w:pict>
          </mc:Fallback>
        </mc:AlternateContent>
      </w:r>
      <w:r w:rsidR="00203F2B">
        <w:t xml:space="preserve">A pop-up-box will open. Use the text boxes to edit the task, </w:t>
      </w:r>
      <w:r w:rsidR="00296F3A">
        <w:t xml:space="preserve">person responsible, </w:t>
      </w:r>
      <w:r w:rsidR="00203F2B">
        <w:t>dates and any applicable notes, then click ‘</w:t>
      </w:r>
      <w:r w:rsidR="00511C6A">
        <w:t>S</w:t>
      </w:r>
      <w:r w:rsidR="00203F2B">
        <w:t>ubmit’</w:t>
      </w:r>
      <w:r w:rsidR="00296F3A">
        <w:t>.</w:t>
      </w:r>
    </w:p>
    <w:p w14:paraId="6F68D20F" w14:textId="3DDEAFE8" w:rsidR="0088010B" w:rsidRDefault="00CC0CFD" w:rsidP="00317CB9">
      <w:r>
        <w:rPr>
          <w:noProof/>
        </w:rPr>
        <w:drawing>
          <wp:anchor distT="0" distB="0" distL="114300" distR="114300" simplePos="0" relativeHeight="251658302" behindDoc="0" locked="0" layoutInCell="1" allowOverlap="1" wp14:anchorId="377052F1" wp14:editId="46D99FF6">
            <wp:simplePos x="0" y="0"/>
            <wp:positionH relativeFrom="margin">
              <wp:posOffset>5880</wp:posOffset>
            </wp:positionH>
            <wp:positionV relativeFrom="paragraph">
              <wp:posOffset>1775394</wp:posOffset>
            </wp:positionV>
            <wp:extent cx="2938145" cy="757718"/>
            <wp:effectExtent l="0" t="0" r="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3660" cy="759140"/>
                    </a:xfrm>
                    <a:prstGeom prst="rect">
                      <a:avLst/>
                    </a:prstGeom>
                  </pic:spPr>
                </pic:pic>
              </a:graphicData>
            </a:graphic>
            <wp14:sizeRelH relativeFrom="page">
              <wp14:pctWidth>0</wp14:pctWidth>
            </wp14:sizeRelH>
            <wp14:sizeRelV relativeFrom="page">
              <wp14:pctHeight>0</wp14:pctHeight>
            </wp14:sizeRelV>
          </wp:anchor>
        </w:drawing>
      </w:r>
      <w:r w:rsidR="0088010B">
        <w:rPr>
          <w:noProof/>
        </w:rPr>
        <w:drawing>
          <wp:inline distT="0" distB="0" distL="0" distR="0" wp14:anchorId="1A82E5A9" wp14:editId="38A69972">
            <wp:extent cx="2938601" cy="2149022"/>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5657" cy="2212686"/>
                    </a:xfrm>
                    <a:prstGeom prst="rect">
                      <a:avLst/>
                    </a:prstGeom>
                  </pic:spPr>
                </pic:pic>
              </a:graphicData>
            </a:graphic>
          </wp:inline>
        </w:drawing>
      </w:r>
      <w:permStart w:id="930242464" w:edGrp="everyone"/>
      <w:permEnd w:id="930242464"/>
    </w:p>
    <w:p w14:paraId="6EA48D16" w14:textId="75D01802" w:rsidR="00126CF2" w:rsidRDefault="00126CF2" w:rsidP="00317CB9"/>
    <w:p w14:paraId="4B35F4E5" w14:textId="7000CBE1" w:rsidR="00126CF2" w:rsidRDefault="00126CF2" w:rsidP="00317CB9"/>
    <w:p w14:paraId="01DE398B" w14:textId="5E14E205" w:rsidR="00126CF2" w:rsidRDefault="00126CF2" w:rsidP="00126CF2">
      <w:pPr>
        <w:pStyle w:val="BodyText"/>
      </w:pPr>
      <w:r>
        <w:lastRenderedPageBreak/>
        <w:t>Upon clicking submit, you will return to the project plan. The Task will now show in the table. You can edit more items by using the above instructions.</w:t>
      </w:r>
    </w:p>
    <w:p w14:paraId="4552424B" w14:textId="77777777" w:rsidR="00126CF2" w:rsidRDefault="00126CF2" w:rsidP="00126CF2">
      <w:pPr>
        <w:pStyle w:val="BodyText"/>
      </w:pPr>
    </w:p>
    <w:p w14:paraId="7FC604F2" w14:textId="44E24EFE" w:rsidR="00126CF2" w:rsidRDefault="00A0610A" w:rsidP="00126CF2">
      <w:pPr>
        <w:pStyle w:val="BodyText"/>
      </w:pPr>
      <w:r>
        <w:rPr>
          <w:noProof/>
        </w:rPr>
        <mc:AlternateContent>
          <mc:Choice Requires="wps">
            <w:drawing>
              <wp:anchor distT="0" distB="0" distL="114300" distR="114300" simplePos="0" relativeHeight="251658303" behindDoc="0" locked="0" layoutInCell="1" allowOverlap="1" wp14:anchorId="57AFDC7C" wp14:editId="07662F9B">
                <wp:simplePos x="0" y="0"/>
                <wp:positionH relativeFrom="column">
                  <wp:posOffset>4127869</wp:posOffset>
                </wp:positionH>
                <wp:positionV relativeFrom="paragraph">
                  <wp:posOffset>166738</wp:posOffset>
                </wp:positionV>
                <wp:extent cx="962526" cy="731520"/>
                <wp:effectExtent l="0" t="0" r="66675" b="49530"/>
                <wp:wrapNone/>
                <wp:docPr id="207" name="Straight Arrow Connector 207"/>
                <wp:cNvGraphicFramePr/>
                <a:graphic xmlns:a="http://schemas.openxmlformats.org/drawingml/2006/main">
                  <a:graphicData uri="http://schemas.microsoft.com/office/word/2010/wordprocessingShape">
                    <wps:wsp>
                      <wps:cNvCnPr/>
                      <wps:spPr>
                        <a:xfrm>
                          <a:off x="0" y="0"/>
                          <a:ext cx="962526" cy="7315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3A0B5" id="Straight Arrow Connector 207" o:spid="_x0000_s1026" type="#_x0000_t32" style="position:absolute;margin-left:325.05pt;margin-top:13.15pt;width:75.8pt;height:57.6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" strokecolor="#66ac47 [3205]">
                <v:stroke endarrow="block"/>
              </v:shape>
            </w:pict>
          </mc:Fallback>
        </mc:AlternateContent>
      </w:r>
      <w:r w:rsidR="00126CF2">
        <w:rPr>
          <w:noProof/>
        </w:rPr>
        <mc:AlternateContent>
          <mc:Choice Requires="wps">
            <w:drawing>
              <wp:anchor distT="0" distB="0" distL="114300" distR="114300" simplePos="0" relativeHeight="251658304" behindDoc="0" locked="0" layoutInCell="1" allowOverlap="1" wp14:anchorId="6AB8B69E" wp14:editId="20E95DAF">
                <wp:simplePos x="0" y="0"/>
                <wp:positionH relativeFrom="column">
                  <wp:posOffset>2857333</wp:posOffset>
                </wp:positionH>
                <wp:positionV relativeFrom="paragraph">
                  <wp:posOffset>208313</wp:posOffset>
                </wp:positionV>
                <wp:extent cx="2194560" cy="346510"/>
                <wp:effectExtent l="0" t="0" r="34290" b="92075"/>
                <wp:wrapNone/>
                <wp:docPr id="206" name="Straight Arrow Connector 206"/>
                <wp:cNvGraphicFramePr/>
                <a:graphic xmlns:a="http://schemas.openxmlformats.org/drawingml/2006/main">
                  <a:graphicData uri="http://schemas.microsoft.com/office/word/2010/wordprocessingShape">
                    <wps:wsp>
                      <wps:cNvCnPr/>
                      <wps:spPr>
                        <a:xfrm>
                          <a:off x="0" y="0"/>
                          <a:ext cx="2194560" cy="3465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64DAF" id="Straight Arrow Connector 206" o:spid="_x0000_s1026" type="#_x0000_t32" style="position:absolute;margin-left:225pt;margin-top:16.4pt;width:172.8pt;height:27.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" strokecolor="#66ac47 [3205]">
                <v:stroke endarrow="block"/>
              </v:shape>
            </w:pict>
          </mc:Fallback>
        </mc:AlternateContent>
      </w:r>
      <w:r w:rsidR="00126CF2">
        <w:t xml:space="preserve">You can remove a task by clicking on the </w:t>
      </w:r>
      <w:proofErr w:type="gramStart"/>
      <w:r w:rsidR="00126CF2">
        <w:t>drop down</w:t>
      </w:r>
      <w:proofErr w:type="gramEnd"/>
      <w:r w:rsidR="00126CF2">
        <w:t xml:space="preserve"> arrow and selecting ‘</w:t>
      </w:r>
      <w:r w:rsidR="00511C6A">
        <w:t>R</w:t>
      </w:r>
      <w:r w:rsidR="00126CF2">
        <w:t>emove’.</w:t>
      </w:r>
    </w:p>
    <w:p w14:paraId="04CE8558" w14:textId="414551D5" w:rsidR="00126CF2" w:rsidRDefault="00A0610A" w:rsidP="00317CB9">
      <w:r>
        <w:rPr>
          <w:noProof/>
        </w:rPr>
        <w:drawing>
          <wp:inline distT="0" distB="0" distL="0" distR="0" wp14:anchorId="685CA933" wp14:editId="45D3F43A">
            <wp:extent cx="5900286" cy="848975"/>
            <wp:effectExtent l="0" t="0" r="5715"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966"/>
                    <a:stretch/>
                  </pic:blipFill>
                  <pic:spPr bwMode="auto">
                    <a:xfrm>
                      <a:off x="0" y="0"/>
                      <a:ext cx="6024745" cy="866883"/>
                    </a:xfrm>
                    <a:prstGeom prst="rect">
                      <a:avLst/>
                    </a:prstGeom>
                    <a:ln>
                      <a:noFill/>
                    </a:ln>
                    <a:extLst>
                      <a:ext uri="{53640926-AAD7-44D8-BBD7-CCE9431645EC}">
                        <a14:shadowObscured xmlns:a14="http://schemas.microsoft.com/office/drawing/2010/main"/>
                      </a:ext>
                    </a:extLst>
                  </pic:spPr>
                </pic:pic>
              </a:graphicData>
            </a:graphic>
          </wp:inline>
        </w:drawing>
      </w:r>
    </w:p>
    <w:p w14:paraId="5AFF4CB4" w14:textId="77777777" w:rsidR="00A0610A" w:rsidRDefault="00A0610A" w:rsidP="00A0610A">
      <w:pPr>
        <w:pStyle w:val="BodyText"/>
      </w:pPr>
      <w:r>
        <w:t>Upon clicking Remove, you will return to the project plan. The Milestone will be removed. You can remove more items by using the above instructions.</w:t>
      </w:r>
    </w:p>
    <w:p w14:paraId="4F67C50C" w14:textId="1E3918AA" w:rsidR="00A0610A" w:rsidRDefault="00A0610A" w:rsidP="00317CB9"/>
    <w:p w14:paraId="6C5EDE45" w14:textId="77777777" w:rsidR="005A725D" w:rsidRDefault="005A725D" w:rsidP="005A725D">
      <w:pPr>
        <w:pStyle w:val="BodyText"/>
      </w:pPr>
    </w:p>
    <w:p w14:paraId="0E81DD21" w14:textId="77777777" w:rsidR="005A725D" w:rsidRDefault="005A725D" w:rsidP="005A725D">
      <w:r>
        <w:rPr>
          <w:noProof/>
        </w:rPr>
        <mc:AlternateContent>
          <mc:Choice Requires="wps">
            <w:drawing>
              <wp:anchor distT="0" distB="0" distL="114300" distR="114300" simplePos="0" relativeHeight="251658307" behindDoc="0" locked="0" layoutInCell="1" allowOverlap="1" wp14:anchorId="04A0F3D4" wp14:editId="2DB6AD23">
                <wp:simplePos x="0" y="0"/>
                <wp:positionH relativeFrom="column">
                  <wp:posOffset>3490926</wp:posOffset>
                </wp:positionH>
                <wp:positionV relativeFrom="paragraph">
                  <wp:posOffset>315235</wp:posOffset>
                </wp:positionV>
                <wp:extent cx="1661823" cy="216701"/>
                <wp:effectExtent l="0" t="57150" r="14605" b="31115"/>
                <wp:wrapNone/>
                <wp:docPr id="210" name="Straight Arrow Connector 210"/>
                <wp:cNvGraphicFramePr/>
                <a:graphic xmlns:a="http://schemas.openxmlformats.org/drawingml/2006/main">
                  <a:graphicData uri="http://schemas.microsoft.com/office/word/2010/wordprocessingShape">
                    <wps:wsp>
                      <wps:cNvCnPr/>
                      <wps:spPr>
                        <a:xfrm flipV="1">
                          <a:off x="0" y="0"/>
                          <a:ext cx="1661823" cy="21670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15FDB" id="Straight Arrow Connector 210" o:spid="_x0000_s1026" type="#_x0000_t32" style="position:absolute;margin-left:274.9pt;margin-top:24.8pt;width:130.85pt;height:17.05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" strokecolor="#66ac47 [3205]">
                <v:stroke endarrow="block"/>
              </v:shape>
            </w:pict>
          </mc:Fallback>
        </mc:AlternateContent>
      </w:r>
      <w:r>
        <w:rPr>
          <w:noProof/>
        </w:rPr>
        <mc:AlternateContent>
          <mc:Choice Requires="wps">
            <w:drawing>
              <wp:anchor distT="0" distB="0" distL="114300" distR="114300" simplePos="0" relativeHeight="251658306" behindDoc="0" locked="0" layoutInCell="1" allowOverlap="1" wp14:anchorId="541CD621" wp14:editId="714F9597">
                <wp:simplePos x="0" y="0"/>
                <wp:positionH relativeFrom="column">
                  <wp:posOffset>769675</wp:posOffset>
                </wp:positionH>
                <wp:positionV relativeFrom="paragraph">
                  <wp:posOffset>352397</wp:posOffset>
                </wp:positionV>
                <wp:extent cx="2188266" cy="184537"/>
                <wp:effectExtent l="0" t="57150" r="21590" b="25400"/>
                <wp:wrapNone/>
                <wp:docPr id="211" name="Straight Arrow Connector 211"/>
                <wp:cNvGraphicFramePr/>
                <a:graphic xmlns:a="http://schemas.openxmlformats.org/drawingml/2006/main">
                  <a:graphicData uri="http://schemas.microsoft.com/office/word/2010/wordprocessingShape">
                    <wps:wsp>
                      <wps:cNvCnPr/>
                      <wps:spPr>
                        <a:xfrm flipH="1" flipV="1">
                          <a:off x="0" y="0"/>
                          <a:ext cx="2188266" cy="1845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377E4" id="Straight Arrow Connector 211" o:spid="_x0000_s1026" type="#_x0000_t32" style="position:absolute;margin-left:60.6pt;margin-top:27.75pt;width:172.3pt;height:14.55pt;flip:x 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" strokecolor="#66ac47 [3205]">
                <v:stroke endarrow="block"/>
              </v:shape>
            </w:pict>
          </mc:Fallback>
        </mc:AlternateContent>
      </w:r>
      <w:r>
        <w:rPr>
          <w:noProof/>
        </w:rPr>
        <w:drawing>
          <wp:inline distT="0" distB="0" distL="0" distR="0" wp14:anchorId="152AA763" wp14:editId="2064393D">
            <wp:extent cx="6480175" cy="5619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561975"/>
                    </a:xfrm>
                    <a:prstGeom prst="rect">
                      <a:avLst/>
                    </a:prstGeom>
                  </pic:spPr>
                </pic:pic>
              </a:graphicData>
            </a:graphic>
          </wp:inline>
        </w:drawing>
      </w:r>
    </w:p>
    <w:p w14:paraId="270CE95F" w14:textId="77777777" w:rsidR="005A725D" w:rsidRDefault="005A725D" w:rsidP="00FF6CDE">
      <w:pPr>
        <w:pStyle w:val="BodyText"/>
      </w:pPr>
      <w:r>
        <w:t>Once you have filled out all mandatory fields, you can click Save &amp; Exit, Previous or Next to save your project plan.</w:t>
      </w:r>
    </w:p>
    <w:p w14:paraId="7E1E82BD" w14:textId="77777777" w:rsidR="005A725D" w:rsidRDefault="005A725D" w:rsidP="00FF6CDE">
      <w:pPr>
        <w:pStyle w:val="BodyText"/>
      </w:pPr>
      <w:r>
        <w:t>Save &amp; Exit will save the project plan and exit to the VIF Dashboard. The project plan will be saved as a draft and available in your VIF dashboard to edit, complete and submit. The project plan will only be editable if in draft status (un-submitted). Once the project plan is submitted, the form will become view only.</w:t>
      </w:r>
    </w:p>
    <w:p w14:paraId="257BA9C3" w14:textId="77777777" w:rsidR="005A725D" w:rsidRDefault="005A725D" w:rsidP="00FF6CDE">
      <w:pPr>
        <w:pStyle w:val="BodyText"/>
      </w:pPr>
      <w:r>
        <w:t>Previous will save the application and return to the previous page.</w:t>
      </w:r>
    </w:p>
    <w:p w14:paraId="0429D73D" w14:textId="77777777" w:rsidR="005A725D" w:rsidRDefault="005A725D" w:rsidP="00FF6CDE">
      <w:pPr>
        <w:pStyle w:val="BodyText"/>
      </w:pPr>
      <w:r>
        <w:t>Next will save the application and progress to the next page.</w:t>
      </w:r>
    </w:p>
    <w:p w14:paraId="415F6B37" w14:textId="77777777" w:rsidR="005A725D" w:rsidRDefault="005A725D" w:rsidP="00FF6CDE">
      <w:pPr>
        <w:pStyle w:val="BodyText"/>
      </w:pPr>
      <w:r>
        <w:t>The project plan will not save until all mandatory fields are completed (and correct). If any of the mandatory fields are not completed correctly, the errors will list at the top of the page in red. You must correct these errors to save, exit to the VIF dashboard or proceed to the Next page. Your project plan will not save if there are incomplete fields or errors.</w:t>
      </w:r>
    </w:p>
    <w:p w14:paraId="0F73E683" w14:textId="3FF49C72" w:rsidR="005A725D" w:rsidRDefault="005A725D" w:rsidP="00317CB9"/>
    <w:p w14:paraId="26229F9A" w14:textId="6A126D91" w:rsidR="005A725D" w:rsidRDefault="005A725D" w:rsidP="00317CB9">
      <w:r>
        <w:br w:type="page"/>
      </w:r>
    </w:p>
    <w:p w14:paraId="600237A1" w14:textId="44BE79C2" w:rsidR="005A725D" w:rsidRDefault="00C13760" w:rsidP="00C13760">
      <w:pPr>
        <w:pStyle w:val="Heading3"/>
      </w:pPr>
      <w:r>
        <w:lastRenderedPageBreak/>
        <w:t>Attachments</w:t>
      </w:r>
    </w:p>
    <w:p w14:paraId="31C1D73F" w14:textId="579E6835" w:rsidR="006B6905" w:rsidRDefault="006B6905" w:rsidP="006B6905">
      <w:pPr>
        <w:pStyle w:val="BodyText"/>
      </w:pPr>
      <w:r>
        <w:t>The Attachments page provides you the opportunity to further demonstrate community support and visuals to assist us better understand your project.</w:t>
      </w:r>
    </w:p>
    <w:p w14:paraId="746B59BC" w14:textId="013E3DAF" w:rsidR="006B6905" w:rsidRDefault="006B6905" w:rsidP="006B6905">
      <w:pPr>
        <w:pStyle w:val="BodyText"/>
      </w:pPr>
    </w:p>
    <w:p w14:paraId="787CD0EA" w14:textId="14D14EF1" w:rsidR="00C13760" w:rsidRPr="00C13760" w:rsidRDefault="006B6905" w:rsidP="006B6905">
      <w:pPr>
        <w:pStyle w:val="BodyText"/>
      </w:pPr>
      <w:r>
        <w:t xml:space="preserve">You must upload a copy of your </w:t>
      </w:r>
      <w:r w:rsidR="007E3561">
        <w:t xml:space="preserve">signed </w:t>
      </w:r>
      <w:r w:rsidR="00E345B0">
        <w:t>Funding Agreement (and any addendums)</w:t>
      </w:r>
      <w:r>
        <w:t xml:space="preserve">, </w:t>
      </w:r>
      <w:r w:rsidR="004C485E">
        <w:t>C</w:t>
      </w:r>
      <w:r w:rsidR="00E345B0">
        <w:t xml:space="preserve">ertificate of </w:t>
      </w:r>
      <w:r w:rsidR="004C485E">
        <w:t>C</w:t>
      </w:r>
      <w:r w:rsidR="00E345B0">
        <w:t>urrency</w:t>
      </w:r>
      <w:r w:rsidR="004C485E">
        <w:t xml:space="preserve">, </w:t>
      </w:r>
      <w:proofErr w:type="spellStart"/>
      <w:r w:rsidR="004C485E">
        <w:t>gantt</w:t>
      </w:r>
      <w:proofErr w:type="spellEnd"/>
      <w:r w:rsidR="004C485E">
        <w:t xml:space="preserve"> chart (if</w:t>
      </w:r>
      <w:r w:rsidR="00E36D31">
        <w:t xml:space="preserve"> the Strategy Section was not completed) and any applicable permits/support. </w:t>
      </w:r>
      <w:r w:rsidR="00F10704">
        <w:t>All</w:t>
      </w:r>
      <w:r w:rsidR="00E2077D">
        <w:t xml:space="preserve"> applicable attachments must be uploaded before Parks Victoria will accept and execute the Funding Agreement</w:t>
      </w:r>
      <w:r>
        <w:t>. Upload the documents in the relevant category.</w:t>
      </w:r>
    </w:p>
    <w:p w14:paraId="5D4D197D" w14:textId="377CD105" w:rsidR="00C13760" w:rsidRDefault="00C13760" w:rsidP="00317CB9"/>
    <w:p w14:paraId="7D8DBE2C" w14:textId="18887091" w:rsidR="00C13760" w:rsidRDefault="00C13760" w:rsidP="00317CB9"/>
    <w:p w14:paraId="5449F515" w14:textId="7AB51B36" w:rsidR="00C13760" w:rsidRDefault="00A72246" w:rsidP="00317CB9">
      <w:r>
        <w:rPr>
          <w:noProof/>
        </w:rPr>
        <mc:AlternateContent>
          <mc:Choice Requires="wps">
            <w:drawing>
              <wp:anchor distT="0" distB="0" distL="114300" distR="114300" simplePos="0" relativeHeight="251658310" behindDoc="0" locked="0" layoutInCell="1" allowOverlap="1" wp14:anchorId="3A82988D" wp14:editId="46666C58">
                <wp:simplePos x="0" y="0"/>
                <wp:positionH relativeFrom="column">
                  <wp:posOffset>1297539</wp:posOffset>
                </wp:positionH>
                <wp:positionV relativeFrom="paragraph">
                  <wp:posOffset>1815766</wp:posOffset>
                </wp:positionV>
                <wp:extent cx="626143" cy="847424"/>
                <wp:effectExtent l="38100" t="38100" r="21590" b="29210"/>
                <wp:wrapNone/>
                <wp:docPr id="216" name="Straight Arrow Connector 216"/>
                <wp:cNvGraphicFramePr/>
                <a:graphic xmlns:a="http://schemas.openxmlformats.org/drawingml/2006/main">
                  <a:graphicData uri="http://schemas.microsoft.com/office/word/2010/wordprocessingShape">
                    <wps:wsp>
                      <wps:cNvCnPr/>
                      <wps:spPr>
                        <a:xfrm flipH="1" flipV="1">
                          <a:off x="0" y="0"/>
                          <a:ext cx="626143" cy="84742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CBEB2" id="Straight Arrow Connector 216" o:spid="_x0000_s1026" type="#_x0000_t32" style="position:absolute;margin-left:102.15pt;margin-top:142.95pt;width:49.3pt;height:66.75pt;flip:x y;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" strokecolor="#66ac47 [3205]">
                <v:stroke endarrow="block"/>
              </v:shape>
            </w:pict>
          </mc:Fallback>
        </mc:AlternateContent>
      </w:r>
      <w:r w:rsidR="00C13760">
        <w:rPr>
          <w:noProof/>
        </w:rPr>
        <w:drawing>
          <wp:inline distT="0" distB="0" distL="0" distR="0" wp14:anchorId="76F87C2C" wp14:editId="3D37F47F">
            <wp:extent cx="6237170" cy="255720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52604" cy="2563537"/>
                    </a:xfrm>
                    <a:prstGeom prst="rect">
                      <a:avLst/>
                    </a:prstGeom>
                  </pic:spPr>
                </pic:pic>
              </a:graphicData>
            </a:graphic>
          </wp:inline>
        </w:drawing>
      </w:r>
    </w:p>
    <w:p w14:paraId="09529BE1" w14:textId="1E127C04" w:rsidR="00437114" w:rsidRDefault="00437114" w:rsidP="00317CB9"/>
    <w:p w14:paraId="2DE7A8AB" w14:textId="71B4069F" w:rsidR="00437114" w:rsidRDefault="00A72246" w:rsidP="00437114">
      <w:r>
        <w:rPr>
          <w:noProof/>
        </w:rPr>
        <w:drawing>
          <wp:anchor distT="0" distB="0" distL="114300" distR="114300" simplePos="0" relativeHeight="251658308" behindDoc="0" locked="0" layoutInCell="1" allowOverlap="1" wp14:anchorId="36AF62FE" wp14:editId="2B8E9894">
            <wp:simplePos x="0" y="0"/>
            <wp:positionH relativeFrom="margin">
              <wp:posOffset>2568575</wp:posOffset>
            </wp:positionH>
            <wp:positionV relativeFrom="paragraph">
              <wp:posOffset>4845</wp:posOffset>
            </wp:positionV>
            <wp:extent cx="3031958" cy="1691419"/>
            <wp:effectExtent l="0" t="0" r="0" b="44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1002" cy="1696464"/>
                    </a:xfrm>
                    <a:prstGeom prst="rect">
                      <a:avLst/>
                    </a:prstGeom>
                  </pic:spPr>
                </pic:pic>
              </a:graphicData>
            </a:graphic>
            <wp14:sizeRelH relativeFrom="page">
              <wp14:pctWidth>0</wp14:pctWidth>
            </wp14:sizeRelH>
            <wp14:sizeRelV relativeFrom="page">
              <wp14:pctHeight>0</wp14:pctHeight>
            </wp14:sizeRelV>
          </wp:anchor>
        </w:drawing>
      </w:r>
      <w:r w:rsidR="00437114">
        <w:t>To upload documents, click on the category in blue.</w:t>
      </w:r>
      <w:r>
        <w:t xml:space="preserve"> </w:t>
      </w:r>
    </w:p>
    <w:p w14:paraId="2B3E7560" w14:textId="724A7C83" w:rsidR="00437114" w:rsidRDefault="00437114" w:rsidP="00437114"/>
    <w:p w14:paraId="1629A1C5" w14:textId="44E9D03F" w:rsidR="00437114" w:rsidRDefault="00437114" w:rsidP="00437114">
      <w:r>
        <w:t>A pop-up-box will open.</w:t>
      </w:r>
    </w:p>
    <w:p w14:paraId="562FB764" w14:textId="506D6C54" w:rsidR="00437114" w:rsidRDefault="00437114" w:rsidP="00437114"/>
    <w:p w14:paraId="7F9B5356" w14:textId="4B53F09E" w:rsidR="00437114" w:rsidRDefault="00437114" w:rsidP="00437114">
      <w:r>
        <w:t>Click on the Upload Document button.</w:t>
      </w:r>
    </w:p>
    <w:p w14:paraId="7C5B4FFE" w14:textId="5719C124" w:rsidR="0063730D" w:rsidRDefault="00A72246" w:rsidP="00437114">
      <w:r>
        <w:rPr>
          <w:noProof/>
        </w:rPr>
        <mc:AlternateContent>
          <mc:Choice Requires="wps">
            <w:drawing>
              <wp:anchor distT="0" distB="0" distL="114300" distR="114300" simplePos="0" relativeHeight="251658309" behindDoc="0" locked="0" layoutInCell="1" allowOverlap="1" wp14:anchorId="7B1DF292" wp14:editId="37A077C0">
                <wp:simplePos x="0" y="0"/>
                <wp:positionH relativeFrom="column">
                  <wp:posOffset>913030</wp:posOffset>
                </wp:positionH>
                <wp:positionV relativeFrom="paragraph">
                  <wp:posOffset>67377</wp:posOffset>
                </wp:positionV>
                <wp:extent cx="1876926" cy="336884"/>
                <wp:effectExtent l="0" t="0" r="28575" b="82550"/>
                <wp:wrapNone/>
                <wp:docPr id="215" name="Straight Arrow Connector 215"/>
                <wp:cNvGraphicFramePr/>
                <a:graphic xmlns:a="http://schemas.openxmlformats.org/drawingml/2006/main">
                  <a:graphicData uri="http://schemas.microsoft.com/office/word/2010/wordprocessingShape">
                    <wps:wsp>
                      <wps:cNvCnPr/>
                      <wps:spPr>
                        <a:xfrm>
                          <a:off x="0" y="0"/>
                          <a:ext cx="1876926" cy="33688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E70CF" id="Straight Arrow Connector 215" o:spid="_x0000_s1026" type="#_x0000_t32" style="position:absolute;margin-left:71.9pt;margin-top:5.3pt;width:147.8pt;height:26.5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" strokecolor="#66ac47 [3205]">
                <v:stroke endarrow="block"/>
              </v:shape>
            </w:pict>
          </mc:Fallback>
        </mc:AlternateContent>
      </w:r>
    </w:p>
    <w:p w14:paraId="107D00B9" w14:textId="540D5C98" w:rsidR="0063730D" w:rsidRDefault="0063730D" w:rsidP="00437114"/>
    <w:p w14:paraId="3256FA84" w14:textId="7EE8C470" w:rsidR="0063730D" w:rsidRDefault="0063730D" w:rsidP="00437114"/>
    <w:p w14:paraId="10BF64CF" w14:textId="08162501" w:rsidR="0063730D" w:rsidRDefault="007E6C2F" w:rsidP="00437114">
      <w:r>
        <w:rPr>
          <w:noProof/>
        </w:rPr>
        <w:drawing>
          <wp:anchor distT="0" distB="0" distL="114300" distR="114300" simplePos="0" relativeHeight="251658311" behindDoc="0" locked="0" layoutInCell="1" allowOverlap="1" wp14:anchorId="567027E0" wp14:editId="4A9F77D4">
            <wp:simplePos x="0" y="0"/>
            <wp:positionH relativeFrom="column">
              <wp:posOffset>3848735</wp:posOffset>
            </wp:positionH>
            <wp:positionV relativeFrom="paragraph">
              <wp:posOffset>139800</wp:posOffset>
            </wp:positionV>
            <wp:extent cx="2002055" cy="1260709"/>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12842" cy="1267502"/>
                    </a:xfrm>
                    <a:prstGeom prst="rect">
                      <a:avLst/>
                    </a:prstGeom>
                  </pic:spPr>
                </pic:pic>
              </a:graphicData>
            </a:graphic>
            <wp14:sizeRelH relativeFrom="page">
              <wp14:pctWidth>0</wp14:pctWidth>
            </wp14:sizeRelH>
            <wp14:sizeRelV relativeFrom="page">
              <wp14:pctHeight>0</wp14:pctHeight>
            </wp14:sizeRelV>
          </wp:anchor>
        </w:drawing>
      </w:r>
    </w:p>
    <w:p w14:paraId="04D90C8C" w14:textId="76E6D0E9" w:rsidR="00437114" w:rsidRDefault="00437114" w:rsidP="00437114"/>
    <w:p w14:paraId="15C3058B" w14:textId="5DC4EA34" w:rsidR="00437114" w:rsidRDefault="00437114" w:rsidP="00437114">
      <w:r>
        <w:t>A further pop-up box will open.</w:t>
      </w:r>
    </w:p>
    <w:p w14:paraId="75B85F30" w14:textId="09A8C3ED" w:rsidR="00437114" w:rsidRDefault="00437114" w:rsidP="00437114"/>
    <w:p w14:paraId="0A399B11" w14:textId="49A2F476" w:rsidR="00A05845" w:rsidRDefault="007E6C2F" w:rsidP="00437114">
      <w:r>
        <w:rPr>
          <w:noProof/>
        </w:rPr>
        <mc:AlternateContent>
          <mc:Choice Requires="wps">
            <w:drawing>
              <wp:anchor distT="0" distB="0" distL="114300" distR="114300" simplePos="0" relativeHeight="251658312" behindDoc="0" locked="0" layoutInCell="1" allowOverlap="1" wp14:anchorId="1661FFFD" wp14:editId="5AAD61C9">
                <wp:simplePos x="0" y="0"/>
                <wp:positionH relativeFrom="column">
                  <wp:posOffset>2549325</wp:posOffset>
                </wp:positionH>
                <wp:positionV relativeFrom="paragraph">
                  <wp:posOffset>82149</wp:posOffset>
                </wp:positionV>
                <wp:extent cx="1732548" cy="125128"/>
                <wp:effectExtent l="0" t="57150" r="20320" b="27305"/>
                <wp:wrapNone/>
                <wp:docPr id="219" name="Straight Arrow Connector 219"/>
                <wp:cNvGraphicFramePr/>
                <a:graphic xmlns:a="http://schemas.openxmlformats.org/drawingml/2006/main">
                  <a:graphicData uri="http://schemas.microsoft.com/office/word/2010/wordprocessingShape">
                    <wps:wsp>
                      <wps:cNvCnPr/>
                      <wps:spPr>
                        <a:xfrm flipV="1">
                          <a:off x="0" y="0"/>
                          <a:ext cx="1732548" cy="12512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6DBCA" id="Straight Arrow Connector 219" o:spid="_x0000_s1026" type="#_x0000_t32" style="position:absolute;margin-left:200.75pt;margin-top:6.45pt;width:136.4pt;height:9.85pt;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" strokecolor="#66ac47 [3205]">
                <v:stroke endarrow="block"/>
              </v:shape>
            </w:pict>
          </mc:Fallback>
        </mc:AlternateContent>
      </w:r>
      <w:r w:rsidR="00437114">
        <w:t xml:space="preserve">Enter the name of the document. The document will not upload </w:t>
      </w:r>
    </w:p>
    <w:p w14:paraId="64CDA432" w14:textId="64FB1D28" w:rsidR="00A05845" w:rsidRDefault="00437114" w:rsidP="00437114">
      <w:r>
        <w:t>unless this field is completed. This field will assist with</w:t>
      </w:r>
    </w:p>
    <w:p w14:paraId="3D28AF65" w14:textId="104A8B04" w:rsidR="00437114" w:rsidRDefault="00437114" w:rsidP="00437114">
      <w:r>
        <w:t xml:space="preserve"> identification of the document.</w:t>
      </w:r>
    </w:p>
    <w:p w14:paraId="5CDD9260" w14:textId="16C3D646" w:rsidR="00437114" w:rsidRDefault="00EA6D15" w:rsidP="00437114">
      <w:r>
        <w:rPr>
          <w:noProof/>
        </w:rPr>
        <mc:AlternateContent>
          <mc:Choice Requires="wps">
            <w:drawing>
              <wp:anchor distT="0" distB="0" distL="114300" distR="114300" simplePos="0" relativeHeight="251658313" behindDoc="0" locked="0" layoutInCell="1" allowOverlap="1" wp14:anchorId="605657E9" wp14:editId="509428E1">
                <wp:simplePos x="0" y="0"/>
                <wp:positionH relativeFrom="column">
                  <wp:posOffset>1596423</wp:posOffset>
                </wp:positionH>
                <wp:positionV relativeFrom="paragraph">
                  <wp:posOffset>67944</wp:posOffset>
                </wp:positionV>
                <wp:extent cx="2685181" cy="134787"/>
                <wp:effectExtent l="0" t="57150" r="20320" b="36830"/>
                <wp:wrapNone/>
                <wp:docPr id="220" name="Straight Arrow Connector 220"/>
                <wp:cNvGraphicFramePr/>
                <a:graphic xmlns:a="http://schemas.openxmlformats.org/drawingml/2006/main">
                  <a:graphicData uri="http://schemas.microsoft.com/office/word/2010/wordprocessingShape">
                    <wps:wsp>
                      <wps:cNvCnPr/>
                      <wps:spPr>
                        <a:xfrm flipV="1">
                          <a:off x="0" y="0"/>
                          <a:ext cx="2685181" cy="13478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5CB75" id="Straight Arrow Connector 220" o:spid="_x0000_s1026" type="#_x0000_t32" style="position:absolute;margin-left:125.7pt;margin-top:5.35pt;width:211.45pt;height:10.6pt;flip: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" strokecolor="#66ac47 [3205]">
                <v:stroke endarrow="block"/>
              </v:shape>
            </w:pict>
          </mc:Fallback>
        </mc:AlternateContent>
      </w:r>
    </w:p>
    <w:p w14:paraId="3B45612A" w14:textId="1C937864" w:rsidR="00437114" w:rsidRDefault="00437114" w:rsidP="00437114">
      <w:r>
        <w:t>Click on the Choose Files button.</w:t>
      </w:r>
    </w:p>
    <w:p w14:paraId="6FAD5E7F" w14:textId="10886643" w:rsidR="00437114" w:rsidRDefault="00360AD7" w:rsidP="00437114">
      <w:r>
        <w:rPr>
          <w:noProof/>
        </w:rPr>
        <mc:AlternateContent>
          <mc:Choice Requires="wps">
            <w:drawing>
              <wp:anchor distT="0" distB="0" distL="114300" distR="114300" simplePos="0" relativeHeight="251658314" behindDoc="0" locked="0" layoutInCell="1" allowOverlap="1" wp14:anchorId="54303EBE" wp14:editId="524F3263">
                <wp:simplePos x="0" y="0"/>
                <wp:positionH relativeFrom="column">
                  <wp:posOffset>1221037</wp:posOffset>
                </wp:positionH>
                <wp:positionV relativeFrom="paragraph">
                  <wp:posOffset>49062</wp:posOffset>
                </wp:positionV>
                <wp:extent cx="3830855" cy="441760"/>
                <wp:effectExtent l="0" t="57150" r="17780" b="34925"/>
                <wp:wrapNone/>
                <wp:docPr id="221" name="Straight Arrow Connector 221"/>
                <wp:cNvGraphicFramePr/>
                <a:graphic xmlns:a="http://schemas.openxmlformats.org/drawingml/2006/main">
                  <a:graphicData uri="http://schemas.microsoft.com/office/word/2010/wordprocessingShape">
                    <wps:wsp>
                      <wps:cNvCnPr/>
                      <wps:spPr>
                        <a:xfrm flipV="1">
                          <a:off x="0" y="0"/>
                          <a:ext cx="3830855" cy="4417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21F15" id="Straight Arrow Connector 221" o:spid="_x0000_s1026" type="#_x0000_t32" style="position:absolute;margin-left:96.15pt;margin-top:3.85pt;width:301.65pt;height:34.8pt;flip: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" strokecolor="#66ac47 [3205]">
                <v:stroke endarrow="block"/>
              </v:shape>
            </w:pict>
          </mc:Fallback>
        </mc:AlternateContent>
      </w:r>
    </w:p>
    <w:p w14:paraId="690F30F6" w14:textId="6EE2DEC0" w:rsidR="00437114" w:rsidRDefault="00437114" w:rsidP="00437114">
      <w:r>
        <w:t>A pop-up box will open. Select the document and click open. The document will now show here.</w:t>
      </w:r>
    </w:p>
    <w:p w14:paraId="06D62CE8" w14:textId="177ED682" w:rsidR="00437114" w:rsidRDefault="00437114" w:rsidP="00437114"/>
    <w:p w14:paraId="50FC4EB7" w14:textId="5BC7CB37" w:rsidR="00437114" w:rsidRDefault="00437114" w:rsidP="00437114">
      <w:r>
        <w:t>Click on the Save button.</w:t>
      </w:r>
    </w:p>
    <w:p w14:paraId="1ACBE3A3" w14:textId="64DD0A3D" w:rsidR="00360AD7" w:rsidRDefault="00360AD7" w:rsidP="00437114"/>
    <w:p w14:paraId="796FCCFB" w14:textId="542FEA30" w:rsidR="00736A08" w:rsidRDefault="009D0D07" w:rsidP="00736A08">
      <w:r>
        <w:rPr>
          <w:noProof/>
        </w:rPr>
        <w:drawing>
          <wp:anchor distT="0" distB="0" distL="114300" distR="114300" simplePos="0" relativeHeight="251658315" behindDoc="0" locked="0" layoutInCell="1" allowOverlap="1" wp14:anchorId="12419D25" wp14:editId="30B3FA47">
            <wp:simplePos x="0" y="0"/>
            <wp:positionH relativeFrom="column">
              <wp:posOffset>3651605</wp:posOffset>
            </wp:positionH>
            <wp:positionV relativeFrom="paragraph">
              <wp:posOffset>14077</wp:posOffset>
            </wp:positionV>
            <wp:extent cx="2716955" cy="1722025"/>
            <wp:effectExtent l="0" t="0" r="762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1711" cy="1744054"/>
                    </a:xfrm>
                    <a:prstGeom prst="rect">
                      <a:avLst/>
                    </a:prstGeom>
                  </pic:spPr>
                </pic:pic>
              </a:graphicData>
            </a:graphic>
            <wp14:sizeRelH relativeFrom="page">
              <wp14:pctWidth>0</wp14:pctWidth>
            </wp14:sizeRelH>
            <wp14:sizeRelV relativeFrom="page">
              <wp14:pctHeight>0</wp14:pctHeight>
            </wp14:sizeRelV>
          </wp:anchor>
        </w:drawing>
      </w:r>
      <w:r w:rsidR="00736A08">
        <w:t>You will return to the View Details pop-up box.</w:t>
      </w:r>
    </w:p>
    <w:p w14:paraId="5117A800" w14:textId="5F49554F" w:rsidR="00736A08" w:rsidRDefault="00736A08" w:rsidP="00736A08"/>
    <w:p w14:paraId="05FEB8E4" w14:textId="40D07E41" w:rsidR="009D0D07" w:rsidRDefault="00736A08" w:rsidP="00736A08">
      <w:r>
        <w:t xml:space="preserve">The uploaded document should now show. You can edit or delete </w:t>
      </w:r>
    </w:p>
    <w:p w14:paraId="1394FAB8" w14:textId="3DB32C2C" w:rsidR="00736A08" w:rsidRDefault="00BE20B9" w:rsidP="00736A08">
      <w:r>
        <w:rPr>
          <w:noProof/>
        </w:rPr>
        <mc:AlternateContent>
          <mc:Choice Requires="wps">
            <w:drawing>
              <wp:anchor distT="0" distB="0" distL="114300" distR="114300" simplePos="0" relativeHeight="251658316" behindDoc="0" locked="0" layoutInCell="1" allowOverlap="1" wp14:anchorId="133539D1" wp14:editId="6076528F">
                <wp:simplePos x="0" y="0"/>
                <wp:positionH relativeFrom="margin">
                  <wp:posOffset>2380945</wp:posOffset>
                </wp:positionH>
                <wp:positionV relativeFrom="paragraph">
                  <wp:posOffset>82501</wp:posOffset>
                </wp:positionV>
                <wp:extent cx="3277589" cy="391885"/>
                <wp:effectExtent l="0" t="0" r="75565" b="84455"/>
                <wp:wrapNone/>
                <wp:docPr id="223" name="Straight Arrow Connector 223"/>
                <wp:cNvGraphicFramePr/>
                <a:graphic xmlns:a="http://schemas.openxmlformats.org/drawingml/2006/main">
                  <a:graphicData uri="http://schemas.microsoft.com/office/word/2010/wordprocessingShape">
                    <wps:wsp>
                      <wps:cNvCnPr/>
                      <wps:spPr>
                        <a:xfrm>
                          <a:off x="0" y="0"/>
                          <a:ext cx="3277589" cy="39188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D67BD" id="Straight Arrow Connector 223" o:spid="_x0000_s1026" type="#_x0000_t32" style="position:absolute;margin-left:187.5pt;margin-top:6.5pt;width:258.1pt;height:30.8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" strokecolor="#66ac47 [3205]">
                <v:stroke endarrow="block"/>
                <w10:wrap anchorx="margin"/>
              </v:shape>
            </w:pict>
          </mc:Fallback>
        </mc:AlternateContent>
      </w:r>
      <w:r w:rsidR="00736A08">
        <w:t xml:space="preserve">the document by clicking on the </w:t>
      </w:r>
      <w:proofErr w:type="gramStart"/>
      <w:r w:rsidR="00736A08">
        <w:t>drop down</w:t>
      </w:r>
      <w:proofErr w:type="gramEnd"/>
      <w:r w:rsidR="00736A08">
        <w:t xml:space="preserve"> arrow.</w:t>
      </w:r>
    </w:p>
    <w:p w14:paraId="55631BD7" w14:textId="34F7D3FB" w:rsidR="00736A08" w:rsidRDefault="00736A08" w:rsidP="00736A08"/>
    <w:p w14:paraId="7C7BB647" w14:textId="085A1CDA" w:rsidR="009D0D07" w:rsidRDefault="00736A08" w:rsidP="00736A08">
      <w:r>
        <w:t xml:space="preserve">You can upload more documents to this category by clicking on the </w:t>
      </w:r>
    </w:p>
    <w:p w14:paraId="562FED62" w14:textId="4D381B4A" w:rsidR="00736A08" w:rsidRDefault="00736A08" w:rsidP="00736A08">
      <w:r>
        <w:t>Upload Document button and repeating the above instructions.</w:t>
      </w:r>
    </w:p>
    <w:p w14:paraId="07B2A01F" w14:textId="3F4EB354" w:rsidR="00736A08" w:rsidRDefault="00736A08" w:rsidP="00736A08"/>
    <w:p w14:paraId="70F44AD4" w14:textId="77D7CD76" w:rsidR="00BE20B9" w:rsidRDefault="00736A08" w:rsidP="00736A08">
      <w:r>
        <w:t>Once all documents within this category are uploaded, click on the</w:t>
      </w:r>
    </w:p>
    <w:p w14:paraId="7C543507" w14:textId="241BEA7E" w:rsidR="00736A08" w:rsidRDefault="006024B7" w:rsidP="00736A08">
      <w:r>
        <w:rPr>
          <w:noProof/>
        </w:rPr>
        <mc:AlternateContent>
          <mc:Choice Requires="wps">
            <w:drawing>
              <wp:anchor distT="0" distB="0" distL="114300" distR="114300" simplePos="0" relativeHeight="251658317" behindDoc="0" locked="0" layoutInCell="1" allowOverlap="1" wp14:anchorId="72B270A9" wp14:editId="48026FAC">
                <wp:simplePos x="0" y="0"/>
                <wp:positionH relativeFrom="margin">
                  <wp:posOffset>647147</wp:posOffset>
                </wp:positionH>
                <wp:positionV relativeFrom="paragraph">
                  <wp:posOffset>76209</wp:posOffset>
                </wp:positionV>
                <wp:extent cx="3170712" cy="213756"/>
                <wp:effectExtent l="0" t="0" r="86995" b="91440"/>
                <wp:wrapNone/>
                <wp:docPr id="384" name="Straight Arrow Connector 384"/>
                <wp:cNvGraphicFramePr/>
                <a:graphic xmlns:a="http://schemas.openxmlformats.org/drawingml/2006/main">
                  <a:graphicData uri="http://schemas.microsoft.com/office/word/2010/wordprocessingShape">
                    <wps:wsp>
                      <wps:cNvCnPr/>
                      <wps:spPr>
                        <a:xfrm>
                          <a:off x="0" y="0"/>
                          <a:ext cx="3170712" cy="21375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52D5C" id="Straight Arrow Connector 384" o:spid="_x0000_s1026" type="#_x0000_t32" style="position:absolute;margin-left:50.95pt;margin-top:6pt;width:249.65pt;height:16.8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" strokecolor="#66ac47 [3205]">
                <v:stroke endarrow="block"/>
                <w10:wrap anchorx="margin"/>
              </v:shape>
            </w:pict>
          </mc:Fallback>
        </mc:AlternateContent>
      </w:r>
      <w:r w:rsidR="00736A08">
        <w:t>Save button.</w:t>
      </w:r>
    </w:p>
    <w:p w14:paraId="79FF3922" w14:textId="4F3FC3F6" w:rsidR="006024B7" w:rsidRDefault="006024B7" w:rsidP="00736A08"/>
    <w:p w14:paraId="5C4DA2E3" w14:textId="0FB378BF" w:rsidR="006024B7" w:rsidRDefault="006024B7" w:rsidP="00736A08"/>
    <w:p w14:paraId="172B7F50" w14:textId="7DB78EB8" w:rsidR="006024B7" w:rsidRDefault="006024B7" w:rsidP="00736A08"/>
    <w:p w14:paraId="02DC05ED" w14:textId="3018CC79" w:rsidR="006024B7" w:rsidRDefault="006024B7" w:rsidP="00736A08"/>
    <w:p w14:paraId="4B2B6452" w14:textId="0E47E9CA" w:rsidR="006024B7" w:rsidRDefault="009A5AAC" w:rsidP="006024B7">
      <w:r>
        <w:rPr>
          <w:noProof/>
        </w:rPr>
        <mc:AlternateContent>
          <mc:Choice Requires="wps">
            <w:drawing>
              <wp:anchor distT="0" distB="0" distL="114300" distR="114300" simplePos="0" relativeHeight="251658319" behindDoc="0" locked="0" layoutInCell="1" allowOverlap="1" wp14:anchorId="767D47D0" wp14:editId="0E1C92D2">
                <wp:simplePos x="0" y="0"/>
                <wp:positionH relativeFrom="margin">
                  <wp:posOffset>4570229</wp:posOffset>
                </wp:positionH>
                <wp:positionV relativeFrom="paragraph">
                  <wp:posOffset>135088</wp:posOffset>
                </wp:positionV>
                <wp:extent cx="183281" cy="991402"/>
                <wp:effectExtent l="0" t="0" r="83820" b="56515"/>
                <wp:wrapNone/>
                <wp:docPr id="387" name="Straight Arrow Connector 387"/>
                <wp:cNvGraphicFramePr/>
                <a:graphic xmlns:a="http://schemas.openxmlformats.org/drawingml/2006/main">
                  <a:graphicData uri="http://schemas.microsoft.com/office/word/2010/wordprocessingShape">
                    <wps:wsp>
                      <wps:cNvCnPr/>
                      <wps:spPr>
                        <a:xfrm>
                          <a:off x="0" y="0"/>
                          <a:ext cx="183281" cy="99140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1586A" id="Straight Arrow Connector 387" o:spid="_x0000_s1026" type="#_x0000_t32" style="position:absolute;margin-left:359.85pt;margin-top:10.65pt;width:14.45pt;height:78.0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" strokecolor="#66ac47 [3205]">
                <v:stroke endarrow="block"/>
                <w10:wrap anchorx="margin"/>
              </v:shape>
            </w:pict>
          </mc:Fallback>
        </mc:AlternateContent>
      </w:r>
      <w:r w:rsidR="006024B7">
        <w:t xml:space="preserve">Upon clicking Save you will return to the project plan. The Status in the table will now show as submitted. You can edit the uploaded documents by clicking on the </w:t>
      </w:r>
      <w:proofErr w:type="gramStart"/>
      <w:r w:rsidR="006024B7">
        <w:t>drop down</w:t>
      </w:r>
      <w:proofErr w:type="gramEnd"/>
      <w:r w:rsidR="006024B7">
        <w:t xml:space="preserve"> arrow.</w:t>
      </w:r>
    </w:p>
    <w:p w14:paraId="5AB487A9" w14:textId="737FF0DB" w:rsidR="006024B7" w:rsidRDefault="00213469" w:rsidP="006024B7">
      <w:r>
        <w:rPr>
          <w:noProof/>
        </w:rPr>
        <mc:AlternateContent>
          <mc:Choice Requires="wps">
            <w:drawing>
              <wp:anchor distT="0" distB="0" distL="114300" distR="114300" simplePos="0" relativeHeight="251658318" behindDoc="0" locked="0" layoutInCell="1" allowOverlap="1" wp14:anchorId="13C57930" wp14:editId="776C2A49">
                <wp:simplePos x="0" y="0"/>
                <wp:positionH relativeFrom="margin">
                  <wp:posOffset>1788929</wp:posOffset>
                </wp:positionH>
                <wp:positionV relativeFrom="paragraph">
                  <wp:posOffset>39203</wp:posOffset>
                </wp:positionV>
                <wp:extent cx="3667225" cy="866274"/>
                <wp:effectExtent l="0" t="0" r="66675" b="67310"/>
                <wp:wrapNone/>
                <wp:docPr id="386" name="Straight Arrow Connector 386"/>
                <wp:cNvGraphicFramePr/>
                <a:graphic xmlns:a="http://schemas.openxmlformats.org/drawingml/2006/main">
                  <a:graphicData uri="http://schemas.microsoft.com/office/word/2010/wordprocessingShape">
                    <wps:wsp>
                      <wps:cNvCnPr/>
                      <wps:spPr>
                        <a:xfrm>
                          <a:off x="0" y="0"/>
                          <a:ext cx="3667225" cy="86627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20DAB" id="Straight Arrow Connector 386" o:spid="_x0000_s1026" type="#_x0000_t32" style="position:absolute;margin-left:140.85pt;margin-top:3.1pt;width:288.75pt;height:68.2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" strokecolor="#66ac47 [3205]">
                <v:stroke endarrow="block"/>
                <w10:wrap anchorx="margin"/>
              </v:shape>
            </w:pict>
          </mc:Fallback>
        </mc:AlternateContent>
      </w:r>
    </w:p>
    <w:p w14:paraId="0DB4BBE8" w14:textId="559696F6" w:rsidR="006024B7" w:rsidRDefault="006024B7" w:rsidP="006024B7">
      <w:r>
        <w:t>Upload more documents to the other categories by repeating the above instructions.</w:t>
      </w:r>
    </w:p>
    <w:p w14:paraId="0D2A4552" w14:textId="29B2081F" w:rsidR="00213469" w:rsidRDefault="00213469" w:rsidP="006024B7"/>
    <w:p w14:paraId="2DEE62FB" w14:textId="30477E3F" w:rsidR="00213469" w:rsidRDefault="009A5AAC" w:rsidP="006024B7">
      <w:r>
        <w:rPr>
          <w:noProof/>
        </w:rPr>
        <mc:AlternateContent>
          <mc:Choice Requires="wps">
            <w:drawing>
              <wp:anchor distT="0" distB="0" distL="114300" distR="114300" simplePos="0" relativeHeight="251658321" behindDoc="0" locked="0" layoutInCell="1" allowOverlap="1" wp14:anchorId="5F2811E3" wp14:editId="48BA96E4">
                <wp:simplePos x="0" y="0"/>
                <wp:positionH relativeFrom="column">
                  <wp:posOffset>3721601</wp:posOffset>
                </wp:positionH>
                <wp:positionV relativeFrom="paragraph">
                  <wp:posOffset>2685181</wp:posOffset>
                </wp:positionV>
                <wp:extent cx="1661795" cy="216535"/>
                <wp:effectExtent l="0" t="57150" r="14605" b="31115"/>
                <wp:wrapNone/>
                <wp:docPr id="388" name="Straight Arrow Connector 388"/>
                <wp:cNvGraphicFramePr/>
                <a:graphic xmlns:a="http://schemas.openxmlformats.org/drawingml/2006/main">
                  <a:graphicData uri="http://schemas.microsoft.com/office/word/2010/wordprocessingShape">
                    <wps:wsp>
                      <wps:cNvCnPr/>
                      <wps:spPr>
                        <a:xfrm flipV="1">
                          <a:off x="0" y="0"/>
                          <a:ext cx="1661795" cy="21653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9670F" id="Straight Arrow Connector 388" o:spid="_x0000_s1026" type="#_x0000_t32" style="position:absolute;margin-left:293.05pt;margin-top:211.45pt;width:130.85pt;height:17.05pt;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" strokecolor="#66ac47 [3205]">
                <v:stroke endarrow="block"/>
              </v:shape>
            </w:pict>
          </mc:Fallback>
        </mc:AlternateContent>
      </w:r>
      <w:r>
        <w:rPr>
          <w:noProof/>
        </w:rPr>
        <mc:AlternateContent>
          <mc:Choice Requires="wps">
            <w:drawing>
              <wp:anchor distT="0" distB="0" distL="114300" distR="114300" simplePos="0" relativeHeight="251658320" behindDoc="0" locked="0" layoutInCell="1" allowOverlap="1" wp14:anchorId="6A283021" wp14:editId="4CBCC2BF">
                <wp:simplePos x="0" y="0"/>
                <wp:positionH relativeFrom="column">
                  <wp:posOffset>739775</wp:posOffset>
                </wp:positionH>
                <wp:positionV relativeFrom="paragraph">
                  <wp:posOffset>2594309</wp:posOffset>
                </wp:positionV>
                <wp:extent cx="2217086" cy="270176"/>
                <wp:effectExtent l="0" t="57150" r="12065" b="34925"/>
                <wp:wrapNone/>
                <wp:docPr id="389" name="Straight Arrow Connector 389"/>
                <wp:cNvGraphicFramePr/>
                <a:graphic xmlns:a="http://schemas.openxmlformats.org/drawingml/2006/main">
                  <a:graphicData uri="http://schemas.microsoft.com/office/word/2010/wordprocessingShape">
                    <wps:wsp>
                      <wps:cNvCnPr/>
                      <wps:spPr>
                        <a:xfrm flipH="1" flipV="1">
                          <a:off x="0" y="0"/>
                          <a:ext cx="2217086" cy="27017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1B6BB" id="Straight Arrow Connector 389" o:spid="_x0000_s1026" type="#_x0000_t32" style="position:absolute;margin-left:58.25pt;margin-top:204.3pt;width:174.55pt;height:21.25pt;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" strokecolor="#66ac47 [3205]">
                <v:stroke endarrow="block"/>
              </v:shape>
            </w:pict>
          </mc:Fallback>
        </mc:AlternateContent>
      </w:r>
      <w:r w:rsidR="00213469">
        <w:rPr>
          <w:noProof/>
        </w:rPr>
        <w:drawing>
          <wp:inline distT="0" distB="0" distL="0" distR="0" wp14:anchorId="036F7E6E" wp14:editId="2E048459">
            <wp:extent cx="6362299" cy="2759386"/>
            <wp:effectExtent l="0" t="0" r="635" b="317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67559" cy="2761667"/>
                    </a:xfrm>
                    <a:prstGeom prst="rect">
                      <a:avLst/>
                    </a:prstGeom>
                  </pic:spPr>
                </pic:pic>
              </a:graphicData>
            </a:graphic>
          </wp:inline>
        </w:drawing>
      </w:r>
    </w:p>
    <w:p w14:paraId="160CDC67" w14:textId="3CAA4526" w:rsidR="009A5AAC" w:rsidRDefault="009A5AAC" w:rsidP="009A5AAC"/>
    <w:p w14:paraId="06700921" w14:textId="2E7EE91F" w:rsidR="009A5AAC" w:rsidRDefault="009A5AAC" w:rsidP="009A5AAC">
      <w:r>
        <w:t>Once you have filled out all mandatory fields, you can click Save &amp; Exit, Previous or Next to save your project plan.</w:t>
      </w:r>
    </w:p>
    <w:p w14:paraId="131AE2D3" w14:textId="3A74FD66" w:rsidR="009A5AAC" w:rsidRDefault="009A5AAC" w:rsidP="009A5AAC"/>
    <w:p w14:paraId="06CB4E77" w14:textId="09E9CFD8" w:rsidR="009A5AAC" w:rsidRDefault="009A5AAC" w:rsidP="009A5AAC">
      <w:r>
        <w:t>Save &amp; Exit will save the project plan and exit to the VIF Dashboard. The project plan will be saved as a draft and available in your VIF dashboard to edit, complete and submit. The project plan will only be editable if in draft status (un-submitted). Once the project plan is submitted, the form will become view only.</w:t>
      </w:r>
      <w:r w:rsidR="00F47C6F">
        <w:t xml:space="preserve"> </w:t>
      </w:r>
    </w:p>
    <w:p w14:paraId="408DD33E" w14:textId="77777777" w:rsidR="009A5AAC" w:rsidRDefault="009A5AAC" w:rsidP="009A5AAC">
      <w:r>
        <w:t>Previous will save the application and return to the previous page.</w:t>
      </w:r>
    </w:p>
    <w:p w14:paraId="1BEDCB37" w14:textId="77777777" w:rsidR="009A5AAC" w:rsidRDefault="009A5AAC" w:rsidP="009A5AAC"/>
    <w:p w14:paraId="0C99C0B8" w14:textId="77777777" w:rsidR="009A5AAC" w:rsidRDefault="009A5AAC" w:rsidP="009A5AAC">
      <w:r>
        <w:t>Next will save the application and progress to the next page.</w:t>
      </w:r>
    </w:p>
    <w:p w14:paraId="01830E1E" w14:textId="77777777" w:rsidR="009A5AAC" w:rsidRDefault="009A5AAC" w:rsidP="009A5AAC"/>
    <w:p w14:paraId="1BC13C03" w14:textId="77777777" w:rsidR="009A5AAC" w:rsidRDefault="009A5AAC" w:rsidP="009A5AAC">
      <w:r>
        <w:t>The project plan will not save until all mandatory fields are completed (and correct). If any of the mandatory fields are not completed correctly, the errors will list at the top of the page in red. You must correct these errors to save, exit to the VIF dashboard or proceed to the Next page. Your project plan will not save if there are incomplete fields or errors.</w:t>
      </w:r>
    </w:p>
    <w:p w14:paraId="0BFC52DA" w14:textId="40DFDCFE" w:rsidR="009A5AAC" w:rsidRDefault="00410E04" w:rsidP="00F47C6F">
      <w:pPr>
        <w:pStyle w:val="Heading3"/>
      </w:pPr>
      <w:r>
        <w:lastRenderedPageBreak/>
        <w:t>Summary</w:t>
      </w:r>
    </w:p>
    <w:p w14:paraId="6185D41D" w14:textId="4CE53996" w:rsidR="00410E04" w:rsidRDefault="00410E04" w:rsidP="006024B7">
      <w:r w:rsidRPr="00410E04">
        <w:t xml:space="preserve">The Summary page provides you the opportunity to review your </w:t>
      </w:r>
      <w:r>
        <w:t>project plan</w:t>
      </w:r>
      <w:r w:rsidRPr="00410E04">
        <w:t xml:space="preserve"> and ensure all fields are answered and correct. You can also print this page.</w:t>
      </w:r>
    </w:p>
    <w:p w14:paraId="10DEFD1F" w14:textId="55A148A1" w:rsidR="007827C1" w:rsidRDefault="007827C1" w:rsidP="006024B7"/>
    <w:p w14:paraId="276C3570" w14:textId="1CEB8529" w:rsidR="007827C1" w:rsidRDefault="00E94B12" w:rsidP="006024B7">
      <w:r w:rsidRPr="00722F45">
        <w:rPr>
          <w:noProof/>
        </w:rPr>
        <mc:AlternateContent>
          <mc:Choice Requires="wps">
            <w:drawing>
              <wp:anchor distT="0" distB="0" distL="114300" distR="114300" simplePos="0" relativeHeight="251658323" behindDoc="0" locked="0" layoutInCell="1" allowOverlap="1" wp14:anchorId="4E9D5C4E" wp14:editId="418ABCA3">
                <wp:simplePos x="0" y="0"/>
                <wp:positionH relativeFrom="column">
                  <wp:posOffset>3539218</wp:posOffset>
                </wp:positionH>
                <wp:positionV relativeFrom="paragraph">
                  <wp:posOffset>5393690</wp:posOffset>
                </wp:positionV>
                <wp:extent cx="615950" cy="177165"/>
                <wp:effectExtent l="0" t="57150" r="12700" b="32385"/>
                <wp:wrapNone/>
                <wp:docPr id="394" name="Straight Arrow Connector 394"/>
                <wp:cNvGraphicFramePr/>
                <a:graphic xmlns:a="http://schemas.openxmlformats.org/drawingml/2006/main">
                  <a:graphicData uri="http://schemas.microsoft.com/office/word/2010/wordprocessingShape">
                    <wps:wsp>
                      <wps:cNvCnPr/>
                      <wps:spPr>
                        <a:xfrm flipV="1">
                          <a:off x="0" y="0"/>
                          <a:ext cx="615950" cy="17716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9F353" id="Straight Arrow Connector 394" o:spid="_x0000_s1026" type="#_x0000_t32" style="position:absolute;margin-left:278.7pt;margin-top:424.7pt;width:48.5pt;height:13.95pt;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" strokecolor="#66ac47 [3205]">
                <v:stroke endarrow="block"/>
              </v:shape>
            </w:pict>
          </mc:Fallback>
        </mc:AlternateContent>
      </w:r>
      <w:r w:rsidRPr="00722F45">
        <w:rPr>
          <w:noProof/>
        </w:rPr>
        <mc:AlternateContent>
          <mc:Choice Requires="wps">
            <w:drawing>
              <wp:anchor distT="0" distB="0" distL="114300" distR="114300" simplePos="0" relativeHeight="251658322" behindDoc="0" locked="0" layoutInCell="1" allowOverlap="1" wp14:anchorId="1B320341" wp14:editId="2CF47DA3">
                <wp:simplePos x="0" y="0"/>
                <wp:positionH relativeFrom="column">
                  <wp:posOffset>614490</wp:posOffset>
                </wp:positionH>
                <wp:positionV relativeFrom="paragraph">
                  <wp:posOffset>5408295</wp:posOffset>
                </wp:positionV>
                <wp:extent cx="2206625" cy="163195"/>
                <wp:effectExtent l="0" t="57150" r="22225" b="27305"/>
                <wp:wrapNone/>
                <wp:docPr id="393" name="Straight Arrow Connector 393"/>
                <wp:cNvGraphicFramePr/>
                <a:graphic xmlns:a="http://schemas.openxmlformats.org/drawingml/2006/main">
                  <a:graphicData uri="http://schemas.microsoft.com/office/word/2010/wordprocessingShape">
                    <wps:wsp>
                      <wps:cNvCnPr/>
                      <wps:spPr>
                        <a:xfrm flipH="1" flipV="1">
                          <a:off x="0" y="0"/>
                          <a:ext cx="2206625" cy="16319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60D19" id="Straight Arrow Connector 393" o:spid="_x0000_s1026" type="#_x0000_t32" style="position:absolute;margin-left:48.4pt;margin-top:425.85pt;width:173.75pt;height:12.85pt;flip:x y;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" strokecolor="#66ac47 [3205]">
                <v:stroke endarrow="block"/>
              </v:shape>
            </w:pict>
          </mc:Fallback>
        </mc:AlternateContent>
      </w:r>
      <w:r w:rsidR="00722F45">
        <w:rPr>
          <w:noProof/>
        </w:rPr>
        <w:drawing>
          <wp:inline distT="0" distB="0" distL="0" distR="0" wp14:anchorId="4BF1D274" wp14:editId="6551637C">
            <wp:extent cx="5095563" cy="5614801"/>
            <wp:effectExtent l="0" t="0" r="0" b="508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15863" cy="5637170"/>
                    </a:xfrm>
                    <a:prstGeom prst="rect">
                      <a:avLst/>
                    </a:prstGeom>
                  </pic:spPr>
                </pic:pic>
              </a:graphicData>
            </a:graphic>
          </wp:inline>
        </w:drawing>
      </w:r>
    </w:p>
    <w:p w14:paraId="34933D63" w14:textId="3DEC1238" w:rsidR="00722F45" w:rsidRDefault="00722F45" w:rsidP="00722F45">
      <w:r>
        <w:t>Once you have filled out all mandatory fields, you can click Save &amp; Exit, Previous or Next to save your project plan.</w:t>
      </w:r>
    </w:p>
    <w:p w14:paraId="0FA6CEFE" w14:textId="77777777" w:rsidR="00722F45" w:rsidRDefault="00722F45" w:rsidP="00722F45"/>
    <w:p w14:paraId="278D5D10" w14:textId="187F7C9F" w:rsidR="00722F45" w:rsidRDefault="00722F45" w:rsidP="00722F45">
      <w:r>
        <w:t>Save &amp; Exit will save the project plan and exit to the VIF Dashboard. The project plan will be saved as a draft and available in your VIF dashboard to edit, complete and submit. The project plan will only be editable if in draft status (un-submitted). Once the project plan is submitted, the form will become view only.</w:t>
      </w:r>
      <w:r w:rsidR="00F47C6F">
        <w:t xml:space="preserve"> </w:t>
      </w:r>
      <w:r>
        <w:t>Previous will save the application and return to the previous page.</w:t>
      </w:r>
    </w:p>
    <w:p w14:paraId="7537FB89" w14:textId="77777777" w:rsidR="00722F45" w:rsidRDefault="00722F45" w:rsidP="00722F45"/>
    <w:p w14:paraId="6B44891A" w14:textId="478883A9" w:rsidR="007827C1" w:rsidRDefault="00722F45" w:rsidP="006024B7">
      <w:r>
        <w:t>Next will save the application and progress to the next page.</w:t>
      </w:r>
    </w:p>
    <w:p w14:paraId="5B2FB998" w14:textId="4A989D10" w:rsidR="00722F45" w:rsidRDefault="000F0E5E" w:rsidP="000F0E5E">
      <w:pPr>
        <w:pStyle w:val="Heading3"/>
      </w:pPr>
      <w:r>
        <w:lastRenderedPageBreak/>
        <w:t>Declaration</w:t>
      </w:r>
    </w:p>
    <w:p w14:paraId="25593562" w14:textId="0AF030EE" w:rsidR="000F0E5E" w:rsidRDefault="000F0E5E" w:rsidP="000F0E5E">
      <w:r>
        <w:t xml:space="preserve">The Declaration page confirms your responsibilities when submitting the project plan. You must agree to the declarations to submit the </w:t>
      </w:r>
      <w:r w:rsidR="001A73F2">
        <w:t>project plan</w:t>
      </w:r>
      <w:r>
        <w:t>.</w:t>
      </w:r>
    </w:p>
    <w:p w14:paraId="6A61B143" w14:textId="77777777" w:rsidR="000F0E5E" w:rsidRDefault="000F0E5E" w:rsidP="000F0E5E"/>
    <w:p w14:paraId="40DA4E2D" w14:textId="77777777" w:rsidR="000F0E5E" w:rsidRDefault="000F0E5E" w:rsidP="000F0E5E">
      <w:r>
        <w:t>If you agree with the declarations, select yes.</w:t>
      </w:r>
    </w:p>
    <w:p w14:paraId="11F5F156" w14:textId="77777777" w:rsidR="000F0E5E" w:rsidRDefault="000F0E5E" w:rsidP="000F0E5E"/>
    <w:p w14:paraId="5BCE5B3B" w14:textId="5913369D" w:rsidR="000F0E5E" w:rsidRDefault="000F0E5E" w:rsidP="000F0E5E">
      <w:r>
        <w:t xml:space="preserve">The documents checkbox will automatically select dependent on the documents you upload. You will not be able to submit the application unless you have uploaded a copy of your </w:t>
      </w:r>
      <w:r w:rsidR="001A73F2">
        <w:t>Funding Agreement</w:t>
      </w:r>
      <w:r w:rsidR="00184FB4">
        <w:t xml:space="preserve"> and Certificate of Currency</w:t>
      </w:r>
      <w:r>
        <w:t>.</w:t>
      </w:r>
    </w:p>
    <w:p w14:paraId="5123041E" w14:textId="4761DFFE" w:rsidR="00184FB4" w:rsidRDefault="00184FB4" w:rsidP="000F0E5E"/>
    <w:p w14:paraId="10DAFF19" w14:textId="76647668" w:rsidR="00184FB4" w:rsidRDefault="00184FB4" w:rsidP="000F0E5E">
      <w:r>
        <w:rPr>
          <w:noProof/>
        </w:rPr>
        <w:drawing>
          <wp:inline distT="0" distB="0" distL="0" distR="0" wp14:anchorId="7EDC05EE" wp14:editId="5E4BDB64">
            <wp:extent cx="6362299" cy="2855397"/>
            <wp:effectExtent l="0" t="0" r="635" b="254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pic:nvPicPr>
                  <pic:blipFill>
                    <a:blip r:embed="rId57">
                      <a:extLst>
                        <a:ext uri="{28A0092B-C50C-407E-A947-70E740481C1C}">
                          <a14:useLocalDpi xmlns:a14="http://schemas.microsoft.com/office/drawing/2010/main" val="0"/>
                        </a:ext>
                      </a:extLst>
                    </a:blip>
                    <a:stretch>
                      <a:fillRect/>
                    </a:stretch>
                  </pic:blipFill>
                  <pic:spPr>
                    <a:xfrm>
                      <a:off x="0" y="0"/>
                      <a:ext cx="6362299" cy="2855397"/>
                    </a:xfrm>
                    <a:prstGeom prst="rect">
                      <a:avLst/>
                    </a:prstGeom>
                  </pic:spPr>
                </pic:pic>
              </a:graphicData>
            </a:graphic>
          </wp:inline>
        </w:drawing>
      </w:r>
    </w:p>
    <w:p w14:paraId="071F5B56" w14:textId="58FFA6EA" w:rsidR="003A4749" w:rsidRDefault="003A4749" w:rsidP="000F0E5E"/>
    <w:p w14:paraId="3273BEF1" w14:textId="77777777" w:rsidR="003A4749" w:rsidRDefault="003A4749" w:rsidP="003A4749">
      <w:r>
        <w:t>Once you have reviewed the declaration, you can click Save &amp; Exit, Previous or Submit.</w:t>
      </w:r>
    </w:p>
    <w:p w14:paraId="1D70F5E6" w14:textId="77777777" w:rsidR="003A4749" w:rsidRDefault="003A4749" w:rsidP="003A4749"/>
    <w:p w14:paraId="50958B8A" w14:textId="77777777" w:rsidR="003A4749" w:rsidRDefault="003A4749" w:rsidP="003A4749">
      <w:r>
        <w:t>Save &amp; Exit will save the project plan and exit to the VIF Dashboard. The project plan will be saved as a draft and available in your VIF dashboard to edit, complete and submit. The project plan will only be editable if in draft status (un-submitted). Once the project plan is submitted, the form will become view only.</w:t>
      </w:r>
    </w:p>
    <w:p w14:paraId="1417052D" w14:textId="77777777" w:rsidR="003A4749" w:rsidRDefault="003A4749" w:rsidP="003A4749"/>
    <w:p w14:paraId="47324870" w14:textId="5F7AFE20" w:rsidR="003A4749" w:rsidRDefault="003A4749" w:rsidP="003A4749">
      <w:r>
        <w:t>Previous will save the application and return to the previous page.</w:t>
      </w:r>
    </w:p>
    <w:p w14:paraId="54266199" w14:textId="77777777" w:rsidR="003A4749" w:rsidRDefault="003A4749" w:rsidP="003A4749"/>
    <w:p w14:paraId="62B35372" w14:textId="3FA246F9" w:rsidR="003A4749" w:rsidRDefault="003A4749" w:rsidP="003A4749">
      <w:r>
        <w:t>Submit will save the project plan and Submit to us for review. Once submitted you will no longer be able to edit your project plan. Once submitted, the nominated Contact person will receive an email confirming the project plan has been submitted. You can return to the Dashboard to view the project plan at any stage.</w:t>
      </w:r>
    </w:p>
    <w:sectPr w:rsidR="003A4749" w:rsidSect="00773D0F">
      <w:type w:val="continuous"/>
      <w:pgSz w:w="11907" w:h="16840" w:code="9"/>
      <w:pgMar w:top="567" w:right="851" w:bottom="1531" w:left="851" w:header="397" w:footer="53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85059" w14:textId="77777777" w:rsidR="00F55B41" w:rsidRDefault="00F55B41" w:rsidP="00CE604F">
      <w:r>
        <w:separator/>
      </w:r>
    </w:p>
    <w:p w14:paraId="1C2F3502" w14:textId="77777777" w:rsidR="00F55B41" w:rsidRDefault="00F55B41" w:rsidP="00CE604F"/>
    <w:p w14:paraId="5A115CED" w14:textId="77777777" w:rsidR="00F55B41" w:rsidRDefault="00F55B41" w:rsidP="00CE604F"/>
    <w:p w14:paraId="6726C9B6" w14:textId="77777777" w:rsidR="00F55B41" w:rsidRDefault="00F55B41" w:rsidP="00CE604F"/>
  </w:endnote>
  <w:endnote w:type="continuationSeparator" w:id="0">
    <w:p w14:paraId="059C0CA5" w14:textId="77777777" w:rsidR="00F55B41" w:rsidRDefault="00F55B41" w:rsidP="00CE604F">
      <w:r>
        <w:continuationSeparator/>
      </w:r>
    </w:p>
    <w:p w14:paraId="4E9DBCAE" w14:textId="77777777" w:rsidR="00F55B41" w:rsidRDefault="00F55B41" w:rsidP="00CE604F"/>
    <w:p w14:paraId="145C3588" w14:textId="77777777" w:rsidR="00F55B41" w:rsidRDefault="00F55B41" w:rsidP="00CE604F"/>
    <w:p w14:paraId="307E5F79" w14:textId="77777777" w:rsidR="00F55B41" w:rsidRDefault="00F55B41" w:rsidP="00CE604F"/>
  </w:endnote>
  <w:endnote w:type="continuationNotice" w:id="1">
    <w:p w14:paraId="4F40C753" w14:textId="77777777" w:rsidR="00F55B41" w:rsidRDefault="00F55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F6F1F1A-F600-47DA-8C51-A3DB56C5F906}"/>
    <w:embedBold r:id="rId2" w:fontKey="{2B1319AE-82A1-4746-8804-4003571A8020}"/>
    <w:embedItalic r:id="rId3" w:fontKey="{951A2C84-6250-4E37-9637-B1482CA877D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メイリオ"/>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58245"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390" name="Graphic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8244"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45900E87"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45900E87" w:rsidRPr="00200913">
      <w:rPr>
        <w:noProof/>
        <w:color w:val="auto"/>
        <w:sz w:val="16"/>
        <w:szCs w:val="16"/>
      </w:rPr>
      <w:t>2</w:t>
    </w:r>
    <w:r w:rsidR="00200913" w:rsidRPr="00200913">
      <w:rPr>
        <w:color w:val="auto"/>
        <w:sz w:val="16"/>
        <w:szCs w:val="16"/>
      </w:rPr>
      <w:fldChar w:fldCharType="end"/>
    </w:r>
    <w:r w:rsidR="45900E87"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45900E87"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397" name="Graphic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45900E87"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45900E87" w:rsidRPr="009F3C22">
      <w:rPr>
        <w:noProof/>
        <w:color w:val="auto"/>
        <w:sz w:val="16"/>
        <w:szCs w:val="16"/>
      </w:rPr>
      <w:t>2</w:t>
    </w:r>
    <w:r w:rsidRPr="009F3C22">
      <w:rPr>
        <w:color w:val="auto"/>
        <w:sz w:val="16"/>
        <w:szCs w:val="16"/>
      </w:rPr>
      <w:fldChar w:fldCharType="end"/>
    </w:r>
    <w:r w:rsidR="45900E87"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45900E87"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92855" w14:textId="77777777" w:rsidR="00F55B41" w:rsidRDefault="00F55B41" w:rsidP="00CE604F">
      <w:r>
        <w:separator/>
      </w:r>
    </w:p>
    <w:p w14:paraId="532CEB17" w14:textId="77777777" w:rsidR="00F55B41" w:rsidRDefault="00F55B41" w:rsidP="00CE604F"/>
    <w:p w14:paraId="7D43C39E" w14:textId="77777777" w:rsidR="00F55B41" w:rsidRDefault="00F55B41" w:rsidP="00CE604F"/>
    <w:p w14:paraId="2BB484AD" w14:textId="77777777" w:rsidR="00F55B41" w:rsidRDefault="00F55B41" w:rsidP="00CE604F"/>
  </w:footnote>
  <w:footnote w:type="continuationSeparator" w:id="0">
    <w:p w14:paraId="4BA2C5AE" w14:textId="77777777" w:rsidR="00F55B41" w:rsidRDefault="00F55B41" w:rsidP="00CE604F">
      <w:r>
        <w:continuationSeparator/>
      </w:r>
    </w:p>
    <w:p w14:paraId="3E8672D0" w14:textId="77777777" w:rsidR="00F55B41" w:rsidRDefault="00F55B41" w:rsidP="00CE604F"/>
    <w:p w14:paraId="46EF5DCB" w14:textId="77777777" w:rsidR="00F55B41" w:rsidRDefault="00F55B41" w:rsidP="00CE604F"/>
    <w:p w14:paraId="67EE127B" w14:textId="77777777" w:rsidR="00F55B41" w:rsidRDefault="00F55B41" w:rsidP="00CE604F"/>
  </w:footnote>
  <w:footnote w:type="continuationNotice" w:id="1">
    <w:p w14:paraId="66BA40F6" w14:textId="77777777" w:rsidR="00F55B41" w:rsidRDefault="00F55B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533B1ADA" w:rsidR="00D5683F" w:rsidRDefault="00D06F71" w:rsidP="00267953">
    <w:pPr>
      <w:pStyle w:val="REPORT"/>
      <w:ind w:left="0"/>
    </w:pPr>
    <w:r>
      <w:rPr>
        <w:lang w:val="en-AU" w:eastAsia="en-AU"/>
      </w:rPr>
      <w:drawing>
        <wp:anchor distT="0" distB="0" distL="114300" distR="114300" simplePos="0" relativeHeight="251658240" behindDoc="1" locked="0" layoutInCell="1" allowOverlap="1" wp14:anchorId="74D1A213" wp14:editId="790A7657">
          <wp:simplePos x="0" y="0"/>
          <wp:positionH relativeFrom="column">
            <wp:posOffset>-575945</wp:posOffset>
          </wp:positionH>
          <wp:positionV relativeFrom="paragraph">
            <wp:posOffset>-252095</wp:posOffset>
          </wp:positionV>
          <wp:extent cx="7600315" cy="1819275"/>
          <wp:effectExtent l="0" t="0" r="635" b="9525"/>
          <wp:wrapTight wrapText="bothSides">
            <wp:wrapPolygon edited="0">
              <wp:start x="0" y="0"/>
              <wp:lineTo x="0" y="21487"/>
              <wp:lineTo x="21548" y="21487"/>
              <wp:lineTo x="21548"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
                  <a:stretch>
                    <a:fillRect/>
                  </a:stretch>
                </pic:blipFill>
                <pic:spPr bwMode="auto">
                  <a:xfrm>
                    <a:off x="0" y="0"/>
                    <a:ext cx="760031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761B" w14:textId="218836AB" w:rsidR="00267953" w:rsidRPr="00116D1A" w:rsidRDefault="00267953" w:rsidP="00267953">
    <w:pPr>
      <w:pStyle w:val="REPORT"/>
      <w:ind w:left="0"/>
    </w:pPr>
    <w:r>
      <w:rPr>
        <w:lang w:val="en-AU" w:eastAsia="en-AU"/>
      </w:rPr>
      <w:drawing>
        <wp:anchor distT="0" distB="0" distL="114300" distR="114300" simplePos="0" relativeHeight="251658242" behindDoc="1" locked="0" layoutInCell="1" allowOverlap="1" wp14:anchorId="1AF338BD" wp14:editId="6F5B047B">
          <wp:simplePos x="0" y="0"/>
          <wp:positionH relativeFrom="column">
            <wp:posOffset>-635190</wp:posOffset>
          </wp:positionH>
          <wp:positionV relativeFrom="paragraph">
            <wp:posOffset>-240665</wp:posOffset>
          </wp:positionV>
          <wp:extent cx="7659370" cy="1833245"/>
          <wp:effectExtent l="0" t="0" r="0" b="0"/>
          <wp:wrapTight wrapText="bothSides">
            <wp:wrapPolygon edited="0">
              <wp:start x="0" y="0"/>
              <wp:lineTo x="0" y="21323"/>
              <wp:lineTo x="21543" y="21323"/>
              <wp:lineTo x="21543"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
                  <a:stretch>
                    <a:fillRect/>
                  </a:stretch>
                </pic:blipFill>
                <pic:spPr>
                  <a:xfrm>
                    <a:off x="0" y="0"/>
                    <a:ext cx="7659370" cy="1833245"/>
                  </a:xfrm>
                  <a:prstGeom prst="rect">
                    <a:avLst/>
                  </a:prstGeom>
                </pic:spPr>
              </pic:pic>
            </a:graphicData>
          </a:graphic>
          <wp14:sizeRelH relativeFrom="page">
            <wp14:pctWidth>0</wp14:pctWidth>
          </wp14:sizeRelH>
          <wp14:sizeRelV relativeFrom="page">
            <wp14:pctHeight>0</wp14:pctHeight>
          </wp14:sizeRelV>
        </wp:anchor>
      </w:drawing>
    </w:r>
    <w:r w:rsidR="45900E87">
      <w:t>Victoria’s Great Outdoors</w:t>
    </w:r>
  </w:p>
  <w:p w14:paraId="027AF567" w14:textId="37B7AABE" w:rsidR="00267953" w:rsidRDefault="00841760" w:rsidP="00267953">
    <w:pPr>
      <w:pStyle w:val="ReportsTitle"/>
      <w:ind w:left="0"/>
    </w:pPr>
    <w:r>
      <w:t>Completing your Project Plan</w:t>
    </w:r>
  </w:p>
  <w:p w14:paraId="4225332E" w14:textId="5028AF59" w:rsidR="00267953" w:rsidRPr="000866DD" w:rsidRDefault="00267953" w:rsidP="00267953">
    <w:pPr>
      <w:pStyle w:val="ReportsTitle"/>
      <w:spacing w:after="0"/>
      <w:ind w:left="0"/>
      <w:rPr>
        <w:b w:val="0"/>
        <w:color w:val="66AC47"/>
        <w:sz w:val="26"/>
        <w:szCs w:val="26"/>
      </w:rPr>
    </w:pPr>
    <w:r w:rsidRPr="007A206A">
      <w:rPr>
        <w:b w:val="0"/>
        <w:color w:val="66AC47"/>
        <w:sz w:val="26"/>
        <w:szCs w:val="26"/>
      </w:rPr>
      <w:t xml:space="preserve">This Fact Sheet will guide you through how to </w:t>
    </w:r>
    <w:r w:rsidR="00885595">
      <w:rPr>
        <w:b w:val="0"/>
        <w:color w:val="66AC47"/>
        <w:sz w:val="26"/>
        <w:szCs w:val="26"/>
      </w:rPr>
      <w:t>fill out</w:t>
    </w:r>
    <w:r w:rsidR="003D340C" w:rsidRPr="003D340C">
      <w:rPr>
        <w:b w:val="0"/>
        <w:color w:val="66AC47"/>
        <w:sz w:val="26"/>
        <w:szCs w:val="26"/>
      </w:rPr>
      <w:t xml:space="preserve"> the Volunteering Innovation Fund</w:t>
    </w:r>
    <w:r w:rsidR="00885595">
      <w:rPr>
        <w:b w:val="0"/>
        <w:color w:val="66AC47"/>
        <w:sz w:val="26"/>
        <w:szCs w:val="26"/>
      </w:rPr>
      <w:t xml:space="preserve"> project plan</w:t>
    </w:r>
    <w:r w:rsidR="003D340C" w:rsidRPr="003D340C">
      <w:rPr>
        <w:b w:val="0"/>
        <w:color w:val="66AC47"/>
        <w:sz w:val="26"/>
        <w:szCs w:val="26"/>
      </w:rPr>
      <w:t>.</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0"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4" w15:restartNumberingAfterBreak="0">
    <w:nsid w:val="5DD8022B"/>
    <w:multiLevelType w:val="hybridMultilevel"/>
    <w:tmpl w:val="08A61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046AC6"/>
    <w:multiLevelType w:val="hybridMultilevel"/>
    <w:tmpl w:val="08A61C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447E2D"/>
    <w:multiLevelType w:val="hybridMultilevel"/>
    <w:tmpl w:val="B9A2FF56"/>
    <w:lvl w:ilvl="0" w:tplc="EFD67DC8">
      <w:start w:val="1"/>
      <w:numFmt w:val="bullet"/>
      <w:lvlText w:val=""/>
      <w:lvlJc w:val="left"/>
      <w:pPr>
        <w:tabs>
          <w:tab w:val="num" w:pos="720"/>
        </w:tabs>
        <w:ind w:left="720" w:hanging="360"/>
      </w:pPr>
      <w:rPr>
        <w:rFonts w:ascii="Symbol" w:hAnsi="Symbol" w:hint="default"/>
        <w:sz w:val="20"/>
      </w:rPr>
    </w:lvl>
    <w:lvl w:ilvl="1" w:tplc="CF0EF478" w:tentative="1">
      <w:start w:val="1"/>
      <w:numFmt w:val="bullet"/>
      <w:lvlText w:val=""/>
      <w:lvlJc w:val="left"/>
      <w:pPr>
        <w:tabs>
          <w:tab w:val="num" w:pos="1440"/>
        </w:tabs>
        <w:ind w:left="1440" w:hanging="360"/>
      </w:pPr>
      <w:rPr>
        <w:rFonts w:ascii="Symbol" w:hAnsi="Symbol" w:hint="default"/>
        <w:sz w:val="20"/>
      </w:rPr>
    </w:lvl>
    <w:lvl w:ilvl="2" w:tplc="44B673CC" w:tentative="1">
      <w:start w:val="1"/>
      <w:numFmt w:val="bullet"/>
      <w:lvlText w:val=""/>
      <w:lvlJc w:val="left"/>
      <w:pPr>
        <w:tabs>
          <w:tab w:val="num" w:pos="2160"/>
        </w:tabs>
        <w:ind w:left="2160" w:hanging="360"/>
      </w:pPr>
      <w:rPr>
        <w:rFonts w:ascii="Symbol" w:hAnsi="Symbol" w:hint="default"/>
        <w:sz w:val="20"/>
      </w:rPr>
    </w:lvl>
    <w:lvl w:ilvl="3" w:tplc="FE663864" w:tentative="1">
      <w:start w:val="1"/>
      <w:numFmt w:val="bullet"/>
      <w:lvlText w:val=""/>
      <w:lvlJc w:val="left"/>
      <w:pPr>
        <w:tabs>
          <w:tab w:val="num" w:pos="2880"/>
        </w:tabs>
        <w:ind w:left="2880" w:hanging="360"/>
      </w:pPr>
      <w:rPr>
        <w:rFonts w:ascii="Symbol" w:hAnsi="Symbol" w:hint="default"/>
        <w:sz w:val="20"/>
      </w:rPr>
    </w:lvl>
    <w:lvl w:ilvl="4" w:tplc="B31A83C2" w:tentative="1">
      <w:start w:val="1"/>
      <w:numFmt w:val="bullet"/>
      <w:lvlText w:val=""/>
      <w:lvlJc w:val="left"/>
      <w:pPr>
        <w:tabs>
          <w:tab w:val="num" w:pos="3600"/>
        </w:tabs>
        <w:ind w:left="3600" w:hanging="360"/>
      </w:pPr>
      <w:rPr>
        <w:rFonts w:ascii="Symbol" w:hAnsi="Symbol" w:hint="default"/>
        <w:sz w:val="20"/>
      </w:rPr>
    </w:lvl>
    <w:lvl w:ilvl="5" w:tplc="4A8C4E2A" w:tentative="1">
      <w:start w:val="1"/>
      <w:numFmt w:val="bullet"/>
      <w:lvlText w:val=""/>
      <w:lvlJc w:val="left"/>
      <w:pPr>
        <w:tabs>
          <w:tab w:val="num" w:pos="4320"/>
        </w:tabs>
        <w:ind w:left="4320" w:hanging="360"/>
      </w:pPr>
      <w:rPr>
        <w:rFonts w:ascii="Symbol" w:hAnsi="Symbol" w:hint="default"/>
        <w:sz w:val="20"/>
      </w:rPr>
    </w:lvl>
    <w:lvl w:ilvl="6" w:tplc="33A828F8" w:tentative="1">
      <w:start w:val="1"/>
      <w:numFmt w:val="bullet"/>
      <w:lvlText w:val=""/>
      <w:lvlJc w:val="left"/>
      <w:pPr>
        <w:tabs>
          <w:tab w:val="num" w:pos="5040"/>
        </w:tabs>
        <w:ind w:left="5040" w:hanging="360"/>
      </w:pPr>
      <w:rPr>
        <w:rFonts w:ascii="Symbol" w:hAnsi="Symbol" w:hint="default"/>
        <w:sz w:val="20"/>
      </w:rPr>
    </w:lvl>
    <w:lvl w:ilvl="7" w:tplc="FE7C8884" w:tentative="1">
      <w:start w:val="1"/>
      <w:numFmt w:val="bullet"/>
      <w:lvlText w:val=""/>
      <w:lvlJc w:val="left"/>
      <w:pPr>
        <w:tabs>
          <w:tab w:val="num" w:pos="5760"/>
        </w:tabs>
        <w:ind w:left="5760" w:hanging="360"/>
      </w:pPr>
      <w:rPr>
        <w:rFonts w:ascii="Symbol" w:hAnsi="Symbol" w:hint="default"/>
        <w:sz w:val="20"/>
      </w:rPr>
    </w:lvl>
    <w:lvl w:ilvl="8" w:tplc="D272E75E"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3A53CD"/>
    <w:multiLevelType w:val="hybridMultilevel"/>
    <w:tmpl w:val="1230FE44"/>
    <w:lvl w:ilvl="0" w:tplc="2D301162">
      <w:start w:val="1"/>
      <w:numFmt w:val="bullet"/>
      <w:lvlText w:val=""/>
      <w:lvlJc w:val="left"/>
      <w:pPr>
        <w:tabs>
          <w:tab w:val="num" w:pos="284"/>
        </w:tabs>
        <w:ind w:left="170" w:hanging="170"/>
      </w:pPr>
      <w:rPr>
        <w:rFonts w:ascii="Wingdings" w:hAnsi="Wingdings" w:hint="default"/>
        <w:color w:val="39464E" w:themeColor="text1"/>
        <w:position w:val="1"/>
        <w:sz w:val="16"/>
      </w:rPr>
    </w:lvl>
    <w:lvl w:ilvl="1" w:tplc="387A0954">
      <w:start w:val="1"/>
      <w:numFmt w:val="bullet"/>
      <w:lvlText w:val="="/>
      <w:lvlJc w:val="left"/>
      <w:pPr>
        <w:tabs>
          <w:tab w:val="num" w:pos="454"/>
        </w:tabs>
        <w:ind w:left="340" w:hanging="170"/>
      </w:pPr>
      <w:rPr>
        <w:rFonts w:ascii="Courier New" w:hAnsi="Courier New" w:hint="default"/>
        <w:color w:val="39464E" w:themeColor="text1"/>
      </w:rPr>
    </w:lvl>
    <w:lvl w:ilvl="2" w:tplc="30B6188C">
      <w:start w:val="1"/>
      <w:numFmt w:val="bullet"/>
      <w:pStyle w:val="ListBullet3"/>
      <w:lvlText w:val=""/>
      <w:lvlJc w:val="left"/>
      <w:pPr>
        <w:tabs>
          <w:tab w:val="num" w:pos="624"/>
        </w:tabs>
        <w:ind w:left="510" w:hanging="170"/>
      </w:pPr>
      <w:rPr>
        <w:rFonts w:ascii="Wingdings" w:hAnsi="Wingdings" w:hint="default"/>
        <w:color w:val="39464E" w:themeColor="text1"/>
      </w:rPr>
    </w:lvl>
    <w:lvl w:ilvl="3" w:tplc="37ECB830">
      <w:start w:val="1"/>
      <w:numFmt w:val="none"/>
      <w:lvlText w:val=""/>
      <w:lvlJc w:val="left"/>
      <w:pPr>
        <w:tabs>
          <w:tab w:val="num" w:pos="794"/>
        </w:tabs>
        <w:ind w:left="680" w:hanging="170"/>
      </w:pPr>
      <w:rPr>
        <w:rFonts w:hint="default"/>
      </w:rPr>
    </w:lvl>
    <w:lvl w:ilvl="4" w:tplc="BFE06684">
      <w:start w:val="1"/>
      <w:numFmt w:val="none"/>
      <w:lvlText w:val=""/>
      <w:lvlJc w:val="left"/>
      <w:pPr>
        <w:tabs>
          <w:tab w:val="num" w:pos="964"/>
        </w:tabs>
        <w:ind w:left="850" w:hanging="170"/>
      </w:pPr>
      <w:rPr>
        <w:rFonts w:hint="default"/>
      </w:rPr>
    </w:lvl>
    <w:lvl w:ilvl="5" w:tplc="42B0BED2">
      <w:start w:val="1"/>
      <w:numFmt w:val="none"/>
      <w:lvlText w:val=""/>
      <w:lvlJc w:val="left"/>
      <w:pPr>
        <w:tabs>
          <w:tab w:val="num" w:pos="1134"/>
        </w:tabs>
        <w:ind w:left="1020" w:hanging="170"/>
      </w:pPr>
      <w:rPr>
        <w:rFonts w:hint="default"/>
      </w:rPr>
    </w:lvl>
    <w:lvl w:ilvl="6" w:tplc="F1C6CCC6">
      <w:start w:val="1"/>
      <w:numFmt w:val="none"/>
      <w:lvlText w:val="%7"/>
      <w:lvlJc w:val="left"/>
      <w:pPr>
        <w:tabs>
          <w:tab w:val="num" w:pos="1304"/>
        </w:tabs>
        <w:ind w:left="1190" w:hanging="170"/>
      </w:pPr>
      <w:rPr>
        <w:rFonts w:hint="default"/>
      </w:rPr>
    </w:lvl>
    <w:lvl w:ilvl="7" w:tplc="5CAE1672">
      <w:start w:val="1"/>
      <w:numFmt w:val="none"/>
      <w:lvlText w:val=""/>
      <w:lvlJc w:val="left"/>
      <w:pPr>
        <w:tabs>
          <w:tab w:val="num" w:pos="1474"/>
        </w:tabs>
        <w:ind w:left="1360" w:hanging="170"/>
      </w:pPr>
      <w:rPr>
        <w:rFonts w:hint="default"/>
      </w:rPr>
    </w:lvl>
    <w:lvl w:ilvl="8" w:tplc="6F741818">
      <w:start w:val="1"/>
      <w:numFmt w:val="none"/>
      <w:lvlText w:val=""/>
      <w:lvlJc w:val="left"/>
      <w:pPr>
        <w:tabs>
          <w:tab w:val="num" w:pos="1644"/>
        </w:tabs>
        <w:ind w:left="1530" w:hanging="170"/>
      </w:pPr>
      <w:rPr>
        <w:rFonts w:hint="default"/>
      </w:rPr>
    </w:lvl>
  </w:abstractNum>
  <w:abstractNum w:abstractNumId="28"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29"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12"/>
  </w:num>
  <w:num w:numId="3">
    <w:abstractNumId w:val="30"/>
  </w:num>
  <w:num w:numId="4">
    <w:abstractNumId w:val="18"/>
  </w:num>
  <w:num w:numId="5">
    <w:abstractNumId w:val="10"/>
  </w:num>
  <w:num w:numId="6">
    <w:abstractNumId w:val="21"/>
  </w:num>
  <w:num w:numId="7">
    <w:abstractNumId w:val="3"/>
  </w:num>
  <w:num w:numId="8">
    <w:abstractNumId w:val="9"/>
  </w:num>
  <w:num w:numId="9">
    <w:abstractNumId w:val="8"/>
  </w:num>
  <w:num w:numId="10">
    <w:abstractNumId w:val="2"/>
  </w:num>
  <w:num w:numId="11">
    <w:abstractNumId w:val="13"/>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0"/>
  </w:num>
  <w:num w:numId="27">
    <w:abstractNumId w:val="29"/>
  </w:num>
  <w:num w:numId="28">
    <w:abstractNumId w:val="14"/>
  </w:num>
  <w:num w:numId="29">
    <w:abstractNumId w:val="26"/>
  </w:num>
  <w:num w:numId="30">
    <w:abstractNumId w:val="27"/>
  </w:num>
  <w:num w:numId="31">
    <w:abstractNumId w:val="16"/>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5"/>
  </w:num>
  <w:num w:numId="36">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w9i193ToIDcAuFI/Hx7SjGqe2usEQUtkotykMHrRjZv41tJyPE4i8ORa8o8EZ7Gq5DwMzdfhSjLIZM6tdJANgA==" w:salt="A5xS5YOTSQ/AuCVlO66hTQ=="/>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06EE"/>
    <w:rsid w:val="0000578C"/>
    <w:rsid w:val="00005F0E"/>
    <w:rsid w:val="00006755"/>
    <w:rsid w:val="00010362"/>
    <w:rsid w:val="00012493"/>
    <w:rsid w:val="00012DF1"/>
    <w:rsid w:val="0001406C"/>
    <w:rsid w:val="00015395"/>
    <w:rsid w:val="00015489"/>
    <w:rsid w:val="000167DD"/>
    <w:rsid w:val="00016B7F"/>
    <w:rsid w:val="00017A11"/>
    <w:rsid w:val="00017AB3"/>
    <w:rsid w:val="00021629"/>
    <w:rsid w:val="000222A6"/>
    <w:rsid w:val="0003376E"/>
    <w:rsid w:val="000340A9"/>
    <w:rsid w:val="00034260"/>
    <w:rsid w:val="00035765"/>
    <w:rsid w:val="00041675"/>
    <w:rsid w:val="00043991"/>
    <w:rsid w:val="000478FA"/>
    <w:rsid w:val="00047E46"/>
    <w:rsid w:val="00051849"/>
    <w:rsid w:val="00051D77"/>
    <w:rsid w:val="00055044"/>
    <w:rsid w:val="00056673"/>
    <w:rsid w:val="00061F7E"/>
    <w:rsid w:val="0006495D"/>
    <w:rsid w:val="00072C00"/>
    <w:rsid w:val="00074004"/>
    <w:rsid w:val="000749E6"/>
    <w:rsid w:val="000766FD"/>
    <w:rsid w:val="000767E6"/>
    <w:rsid w:val="00080B9E"/>
    <w:rsid w:val="0008298C"/>
    <w:rsid w:val="000830C8"/>
    <w:rsid w:val="00083FB9"/>
    <w:rsid w:val="000846FE"/>
    <w:rsid w:val="000847B6"/>
    <w:rsid w:val="00084C6A"/>
    <w:rsid w:val="000873E7"/>
    <w:rsid w:val="00090A2C"/>
    <w:rsid w:val="0009290E"/>
    <w:rsid w:val="0009342B"/>
    <w:rsid w:val="0009559C"/>
    <w:rsid w:val="00095E19"/>
    <w:rsid w:val="00097CCC"/>
    <w:rsid w:val="000A0633"/>
    <w:rsid w:val="000A0E72"/>
    <w:rsid w:val="000A1329"/>
    <w:rsid w:val="000A1CD9"/>
    <w:rsid w:val="000A1E31"/>
    <w:rsid w:val="000A73E8"/>
    <w:rsid w:val="000B0299"/>
    <w:rsid w:val="000B5463"/>
    <w:rsid w:val="000C2502"/>
    <w:rsid w:val="000C3240"/>
    <w:rsid w:val="000C380D"/>
    <w:rsid w:val="000C48E4"/>
    <w:rsid w:val="000C4D0E"/>
    <w:rsid w:val="000C6BA9"/>
    <w:rsid w:val="000C76EF"/>
    <w:rsid w:val="000C7DD4"/>
    <w:rsid w:val="000C7F45"/>
    <w:rsid w:val="000D25C5"/>
    <w:rsid w:val="000D6EA5"/>
    <w:rsid w:val="000E22A7"/>
    <w:rsid w:val="000E288A"/>
    <w:rsid w:val="000E3D0E"/>
    <w:rsid w:val="000E46A7"/>
    <w:rsid w:val="000E528D"/>
    <w:rsid w:val="000E58C0"/>
    <w:rsid w:val="000F0E5E"/>
    <w:rsid w:val="000F3CFD"/>
    <w:rsid w:val="000F52FE"/>
    <w:rsid w:val="000F5D11"/>
    <w:rsid w:val="000F71C6"/>
    <w:rsid w:val="00102516"/>
    <w:rsid w:val="00103137"/>
    <w:rsid w:val="001032F4"/>
    <w:rsid w:val="00104560"/>
    <w:rsid w:val="0010465E"/>
    <w:rsid w:val="001048FB"/>
    <w:rsid w:val="00106497"/>
    <w:rsid w:val="00107494"/>
    <w:rsid w:val="001118B6"/>
    <w:rsid w:val="00112180"/>
    <w:rsid w:val="00112674"/>
    <w:rsid w:val="00114534"/>
    <w:rsid w:val="0011699E"/>
    <w:rsid w:val="00121968"/>
    <w:rsid w:val="0012356D"/>
    <w:rsid w:val="0012378F"/>
    <w:rsid w:val="00123CA9"/>
    <w:rsid w:val="00125FC3"/>
    <w:rsid w:val="00126586"/>
    <w:rsid w:val="00126CF2"/>
    <w:rsid w:val="0012736A"/>
    <w:rsid w:val="0013072D"/>
    <w:rsid w:val="001359F2"/>
    <w:rsid w:val="0013729F"/>
    <w:rsid w:val="001417E4"/>
    <w:rsid w:val="00143678"/>
    <w:rsid w:val="001455C4"/>
    <w:rsid w:val="00147AE8"/>
    <w:rsid w:val="0015135C"/>
    <w:rsid w:val="00152D85"/>
    <w:rsid w:val="00153248"/>
    <w:rsid w:val="001535E3"/>
    <w:rsid w:val="001546E5"/>
    <w:rsid w:val="0015593C"/>
    <w:rsid w:val="00160523"/>
    <w:rsid w:val="00160B41"/>
    <w:rsid w:val="00160C31"/>
    <w:rsid w:val="001635C8"/>
    <w:rsid w:val="001639DD"/>
    <w:rsid w:val="0016414D"/>
    <w:rsid w:val="00170064"/>
    <w:rsid w:val="00170C6E"/>
    <w:rsid w:val="00171B11"/>
    <w:rsid w:val="00175DCF"/>
    <w:rsid w:val="00175EF8"/>
    <w:rsid w:val="001772F9"/>
    <w:rsid w:val="00177A90"/>
    <w:rsid w:val="00181105"/>
    <w:rsid w:val="00183607"/>
    <w:rsid w:val="00184FB4"/>
    <w:rsid w:val="00185783"/>
    <w:rsid w:val="001864B5"/>
    <w:rsid w:val="00191177"/>
    <w:rsid w:val="001930C2"/>
    <w:rsid w:val="0019445B"/>
    <w:rsid w:val="001946CF"/>
    <w:rsid w:val="00194A12"/>
    <w:rsid w:val="00196728"/>
    <w:rsid w:val="001A3E10"/>
    <w:rsid w:val="001A51D7"/>
    <w:rsid w:val="001A73F2"/>
    <w:rsid w:val="001A7EF9"/>
    <w:rsid w:val="001B0978"/>
    <w:rsid w:val="001B0E1A"/>
    <w:rsid w:val="001B1BE4"/>
    <w:rsid w:val="001B3939"/>
    <w:rsid w:val="001B547E"/>
    <w:rsid w:val="001B59CC"/>
    <w:rsid w:val="001B616D"/>
    <w:rsid w:val="001B75F1"/>
    <w:rsid w:val="001C1060"/>
    <w:rsid w:val="001C2E55"/>
    <w:rsid w:val="001C3907"/>
    <w:rsid w:val="001C4592"/>
    <w:rsid w:val="001C5632"/>
    <w:rsid w:val="001C6741"/>
    <w:rsid w:val="001C6AC8"/>
    <w:rsid w:val="001C6D0A"/>
    <w:rsid w:val="001D2A6A"/>
    <w:rsid w:val="001D5927"/>
    <w:rsid w:val="001E2CAA"/>
    <w:rsid w:val="001E444C"/>
    <w:rsid w:val="001E5696"/>
    <w:rsid w:val="001E6FB2"/>
    <w:rsid w:val="001E7C22"/>
    <w:rsid w:val="001F09FA"/>
    <w:rsid w:val="001F139B"/>
    <w:rsid w:val="001F427B"/>
    <w:rsid w:val="001F5141"/>
    <w:rsid w:val="00200913"/>
    <w:rsid w:val="00200B68"/>
    <w:rsid w:val="002011C1"/>
    <w:rsid w:val="0020175D"/>
    <w:rsid w:val="00202C07"/>
    <w:rsid w:val="00203F2B"/>
    <w:rsid w:val="002060BC"/>
    <w:rsid w:val="00206A5B"/>
    <w:rsid w:val="00210D17"/>
    <w:rsid w:val="00211EF4"/>
    <w:rsid w:val="00213469"/>
    <w:rsid w:val="00214DB3"/>
    <w:rsid w:val="002150F8"/>
    <w:rsid w:val="00215F5E"/>
    <w:rsid w:val="00217331"/>
    <w:rsid w:val="00220CCC"/>
    <w:rsid w:val="00221F39"/>
    <w:rsid w:val="002239C9"/>
    <w:rsid w:val="00225408"/>
    <w:rsid w:val="00230509"/>
    <w:rsid w:val="00230CF5"/>
    <w:rsid w:val="0023267E"/>
    <w:rsid w:val="002333EF"/>
    <w:rsid w:val="002367F9"/>
    <w:rsid w:val="00236DD8"/>
    <w:rsid w:val="0023771A"/>
    <w:rsid w:val="00240500"/>
    <w:rsid w:val="002417C3"/>
    <w:rsid w:val="00242BF7"/>
    <w:rsid w:val="002435F7"/>
    <w:rsid w:val="00247506"/>
    <w:rsid w:val="00250A74"/>
    <w:rsid w:val="00250D31"/>
    <w:rsid w:val="002519DB"/>
    <w:rsid w:val="002520A7"/>
    <w:rsid w:val="00254CEA"/>
    <w:rsid w:val="00260B9B"/>
    <w:rsid w:val="00261B65"/>
    <w:rsid w:val="0026276F"/>
    <w:rsid w:val="002655DA"/>
    <w:rsid w:val="00266C1E"/>
    <w:rsid w:val="00267953"/>
    <w:rsid w:val="00271490"/>
    <w:rsid w:val="00271541"/>
    <w:rsid w:val="0027230C"/>
    <w:rsid w:val="002728A6"/>
    <w:rsid w:val="0027362F"/>
    <w:rsid w:val="00275B0E"/>
    <w:rsid w:val="0027603E"/>
    <w:rsid w:val="002800CB"/>
    <w:rsid w:val="0028051D"/>
    <w:rsid w:val="00282699"/>
    <w:rsid w:val="00283330"/>
    <w:rsid w:val="00284A44"/>
    <w:rsid w:val="002862A5"/>
    <w:rsid w:val="002900A6"/>
    <w:rsid w:val="002914EA"/>
    <w:rsid w:val="00291E9E"/>
    <w:rsid w:val="002922E2"/>
    <w:rsid w:val="00294C2E"/>
    <w:rsid w:val="00295C5A"/>
    <w:rsid w:val="00296F3A"/>
    <w:rsid w:val="002A1698"/>
    <w:rsid w:val="002A29EE"/>
    <w:rsid w:val="002A5F38"/>
    <w:rsid w:val="002A7C9C"/>
    <w:rsid w:val="002B0E53"/>
    <w:rsid w:val="002B0EA6"/>
    <w:rsid w:val="002B3442"/>
    <w:rsid w:val="002B6DAB"/>
    <w:rsid w:val="002C3604"/>
    <w:rsid w:val="002C3D86"/>
    <w:rsid w:val="002C5C87"/>
    <w:rsid w:val="002C693A"/>
    <w:rsid w:val="002C720A"/>
    <w:rsid w:val="002D1533"/>
    <w:rsid w:val="002D2753"/>
    <w:rsid w:val="002D627C"/>
    <w:rsid w:val="002E0EFD"/>
    <w:rsid w:val="002E1732"/>
    <w:rsid w:val="002E2515"/>
    <w:rsid w:val="002E2D7B"/>
    <w:rsid w:val="002E5242"/>
    <w:rsid w:val="002E7772"/>
    <w:rsid w:val="002F61B9"/>
    <w:rsid w:val="003003BE"/>
    <w:rsid w:val="003007A4"/>
    <w:rsid w:val="00301749"/>
    <w:rsid w:val="00303247"/>
    <w:rsid w:val="00305C44"/>
    <w:rsid w:val="00306DBF"/>
    <w:rsid w:val="00306FD8"/>
    <w:rsid w:val="00307A5C"/>
    <w:rsid w:val="00307C95"/>
    <w:rsid w:val="00307CBF"/>
    <w:rsid w:val="00312DB3"/>
    <w:rsid w:val="003162EE"/>
    <w:rsid w:val="0031759E"/>
    <w:rsid w:val="00317CB9"/>
    <w:rsid w:val="00322184"/>
    <w:rsid w:val="0032261C"/>
    <w:rsid w:val="00325AC1"/>
    <w:rsid w:val="003272D4"/>
    <w:rsid w:val="0033295D"/>
    <w:rsid w:val="00333FA4"/>
    <w:rsid w:val="003348D4"/>
    <w:rsid w:val="003354DF"/>
    <w:rsid w:val="003357C3"/>
    <w:rsid w:val="003421D3"/>
    <w:rsid w:val="00343AB0"/>
    <w:rsid w:val="00343F6C"/>
    <w:rsid w:val="0035090C"/>
    <w:rsid w:val="00350A55"/>
    <w:rsid w:val="003530AD"/>
    <w:rsid w:val="00355B4C"/>
    <w:rsid w:val="00360AD7"/>
    <w:rsid w:val="00363D19"/>
    <w:rsid w:val="00366F31"/>
    <w:rsid w:val="00367A0C"/>
    <w:rsid w:val="00367D28"/>
    <w:rsid w:val="003712FA"/>
    <w:rsid w:val="0037157C"/>
    <w:rsid w:val="00373652"/>
    <w:rsid w:val="00382C2E"/>
    <w:rsid w:val="00382F6A"/>
    <w:rsid w:val="00385726"/>
    <w:rsid w:val="00386225"/>
    <w:rsid w:val="00387C3E"/>
    <w:rsid w:val="003908EE"/>
    <w:rsid w:val="003929D3"/>
    <w:rsid w:val="003937FC"/>
    <w:rsid w:val="00395614"/>
    <w:rsid w:val="00395B75"/>
    <w:rsid w:val="003966D7"/>
    <w:rsid w:val="00396B7F"/>
    <w:rsid w:val="003A1C7A"/>
    <w:rsid w:val="003A1DE6"/>
    <w:rsid w:val="003A2B8D"/>
    <w:rsid w:val="003A4749"/>
    <w:rsid w:val="003A75BE"/>
    <w:rsid w:val="003B403F"/>
    <w:rsid w:val="003B69AE"/>
    <w:rsid w:val="003C2957"/>
    <w:rsid w:val="003C5A9B"/>
    <w:rsid w:val="003C6348"/>
    <w:rsid w:val="003D00CA"/>
    <w:rsid w:val="003D1C5E"/>
    <w:rsid w:val="003D2156"/>
    <w:rsid w:val="003D282E"/>
    <w:rsid w:val="003D340C"/>
    <w:rsid w:val="003D48DA"/>
    <w:rsid w:val="003D720C"/>
    <w:rsid w:val="003D7756"/>
    <w:rsid w:val="003E0005"/>
    <w:rsid w:val="003E1E96"/>
    <w:rsid w:val="003E4573"/>
    <w:rsid w:val="003E4D2E"/>
    <w:rsid w:val="003F017A"/>
    <w:rsid w:val="003F3636"/>
    <w:rsid w:val="003F7AD9"/>
    <w:rsid w:val="004004EE"/>
    <w:rsid w:val="00400EF0"/>
    <w:rsid w:val="00402678"/>
    <w:rsid w:val="00402917"/>
    <w:rsid w:val="0040361B"/>
    <w:rsid w:val="004041EF"/>
    <w:rsid w:val="00406D37"/>
    <w:rsid w:val="00406F2C"/>
    <w:rsid w:val="0041053A"/>
    <w:rsid w:val="00410E04"/>
    <w:rsid w:val="00411F2C"/>
    <w:rsid w:val="0041214E"/>
    <w:rsid w:val="0041432F"/>
    <w:rsid w:val="00414A3A"/>
    <w:rsid w:val="00420D3C"/>
    <w:rsid w:val="0042172C"/>
    <w:rsid w:val="00422894"/>
    <w:rsid w:val="00423980"/>
    <w:rsid w:val="00426496"/>
    <w:rsid w:val="004340CE"/>
    <w:rsid w:val="00434819"/>
    <w:rsid w:val="00434B8C"/>
    <w:rsid w:val="004356D3"/>
    <w:rsid w:val="004360F5"/>
    <w:rsid w:val="00436650"/>
    <w:rsid w:val="00437114"/>
    <w:rsid w:val="00444C5F"/>
    <w:rsid w:val="004470FA"/>
    <w:rsid w:val="00447B04"/>
    <w:rsid w:val="00447DD9"/>
    <w:rsid w:val="004505C6"/>
    <w:rsid w:val="00452172"/>
    <w:rsid w:val="00456338"/>
    <w:rsid w:val="004568F3"/>
    <w:rsid w:val="00462820"/>
    <w:rsid w:val="00462C3F"/>
    <w:rsid w:val="00466A5F"/>
    <w:rsid w:val="00471D0F"/>
    <w:rsid w:val="00475C67"/>
    <w:rsid w:val="00477219"/>
    <w:rsid w:val="004773F4"/>
    <w:rsid w:val="00477ECE"/>
    <w:rsid w:val="0048228D"/>
    <w:rsid w:val="0048346E"/>
    <w:rsid w:val="00483610"/>
    <w:rsid w:val="00484C6E"/>
    <w:rsid w:val="004853D9"/>
    <w:rsid w:val="0048747B"/>
    <w:rsid w:val="00487805"/>
    <w:rsid w:val="0049066C"/>
    <w:rsid w:val="00490898"/>
    <w:rsid w:val="0049166C"/>
    <w:rsid w:val="00492344"/>
    <w:rsid w:val="0049315B"/>
    <w:rsid w:val="00494757"/>
    <w:rsid w:val="00495432"/>
    <w:rsid w:val="004A0EC5"/>
    <w:rsid w:val="004A1855"/>
    <w:rsid w:val="004A1ADD"/>
    <w:rsid w:val="004A25DC"/>
    <w:rsid w:val="004A3D27"/>
    <w:rsid w:val="004A4AE1"/>
    <w:rsid w:val="004A4EDF"/>
    <w:rsid w:val="004A78A7"/>
    <w:rsid w:val="004B1974"/>
    <w:rsid w:val="004B25F1"/>
    <w:rsid w:val="004B4813"/>
    <w:rsid w:val="004B497A"/>
    <w:rsid w:val="004C34A2"/>
    <w:rsid w:val="004C485E"/>
    <w:rsid w:val="004C4BE7"/>
    <w:rsid w:val="004C5421"/>
    <w:rsid w:val="004D13DC"/>
    <w:rsid w:val="004D2A66"/>
    <w:rsid w:val="004D392B"/>
    <w:rsid w:val="004D4E69"/>
    <w:rsid w:val="004D6456"/>
    <w:rsid w:val="004E0DF1"/>
    <w:rsid w:val="004E1E84"/>
    <w:rsid w:val="004E3128"/>
    <w:rsid w:val="004E3189"/>
    <w:rsid w:val="004E48FA"/>
    <w:rsid w:val="004E57CE"/>
    <w:rsid w:val="004E735A"/>
    <w:rsid w:val="004F0A91"/>
    <w:rsid w:val="004F43F0"/>
    <w:rsid w:val="004F46FF"/>
    <w:rsid w:val="004F52AC"/>
    <w:rsid w:val="004F7F10"/>
    <w:rsid w:val="00501022"/>
    <w:rsid w:val="005041D6"/>
    <w:rsid w:val="00504F5A"/>
    <w:rsid w:val="005103C3"/>
    <w:rsid w:val="00511C6A"/>
    <w:rsid w:val="005129D9"/>
    <w:rsid w:val="00512BC7"/>
    <w:rsid w:val="0051345A"/>
    <w:rsid w:val="005158D6"/>
    <w:rsid w:val="00515D7A"/>
    <w:rsid w:val="00516A4F"/>
    <w:rsid w:val="005176AC"/>
    <w:rsid w:val="00520D86"/>
    <w:rsid w:val="005236B9"/>
    <w:rsid w:val="00523A60"/>
    <w:rsid w:val="0052749C"/>
    <w:rsid w:val="00531BEE"/>
    <w:rsid w:val="00533BDD"/>
    <w:rsid w:val="00534B0A"/>
    <w:rsid w:val="00535197"/>
    <w:rsid w:val="005353AA"/>
    <w:rsid w:val="005360F4"/>
    <w:rsid w:val="00536C7F"/>
    <w:rsid w:val="00552ED1"/>
    <w:rsid w:val="00554725"/>
    <w:rsid w:val="00555916"/>
    <w:rsid w:val="00555C27"/>
    <w:rsid w:val="005562F1"/>
    <w:rsid w:val="00557B84"/>
    <w:rsid w:val="005601C6"/>
    <w:rsid w:val="0056052E"/>
    <w:rsid w:val="00560C72"/>
    <w:rsid w:val="00561046"/>
    <w:rsid w:val="00561C65"/>
    <w:rsid w:val="00563121"/>
    <w:rsid w:val="005644E8"/>
    <w:rsid w:val="00567430"/>
    <w:rsid w:val="00567EFD"/>
    <w:rsid w:val="005701C5"/>
    <w:rsid w:val="005703BB"/>
    <w:rsid w:val="00575B9B"/>
    <w:rsid w:val="005779A4"/>
    <w:rsid w:val="00580A71"/>
    <w:rsid w:val="00580C2C"/>
    <w:rsid w:val="00585605"/>
    <w:rsid w:val="00585D85"/>
    <w:rsid w:val="00593CCD"/>
    <w:rsid w:val="00595475"/>
    <w:rsid w:val="00595895"/>
    <w:rsid w:val="005A216C"/>
    <w:rsid w:val="005A312F"/>
    <w:rsid w:val="005A4832"/>
    <w:rsid w:val="005A6135"/>
    <w:rsid w:val="005A6764"/>
    <w:rsid w:val="005A725D"/>
    <w:rsid w:val="005B374E"/>
    <w:rsid w:val="005B4482"/>
    <w:rsid w:val="005B5A08"/>
    <w:rsid w:val="005B7F2F"/>
    <w:rsid w:val="005C0D0D"/>
    <w:rsid w:val="005C11CA"/>
    <w:rsid w:val="005C428F"/>
    <w:rsid w:val="005C4F03"/>
    <w:rsid w:val="005C623D"/>
    <w:rsid w:val="005C7AA5"/>
    <w:rsid w:val="005C7B63"/>
    <w:rsid w:val="005D35B0"/>
    <w:rsid w:val="005D47B0"/>
    <w:rsid w:val="005D4B4A"/>
    <w:rsid w:val="005D6BB6"/>
    <w:rsid w:val="005E03ED"/>
    <w:rsid w:val="005E0F87"/>
    <w:rsid w:val="005E2282"/>
    <w:rsid w:val="005E271E"/>
    <w:rsid w:val="005E2F8C"/>
    <w:rsid w:val="005E33E4"/>
    <w:rsid w:val="005E5955"/>
    <w:rsid w:val="005F0286"/>
    <w:rsid w:val="005F15D8"/>
    <w:rsid w:val="005F5076"/>
    <w:rsid w:val="005F5558"/>
    <w:rsid w:val="005F5864"/>
    <w:rsid w:val="005F669D"/>
    <w:rsid w:val="006003AA"/>
    <w:rsid w:val="00601E38"/>
    <w:rsid w:val="006024B7"/>
    <w:rsid w:val="00604EC0"/>
    <w:rsid w:val="0060737B"/>
    <w:rsid w:val="00607FD8"/>
    <w:rsid w:val="006113B2"/>
    <w:rsid w:val="0061505F"/>
    <w:rsid w:val="00616323"/>
    <w:rsid w:val="00616ED7"/>
    <w:rsid w:val="0061751B"/>
    <w:rsid w:val="0062297D"/>
    <w:rsid w:val="00623A3C"/>
    <w:rsid w:val="006251CD"/>
    <w:rsid w:val="0062643A"/>
    <w:rsid w:val="0063381C"/>
    <w:rsid w:val="006338FE"/>
    <w:rsid w:val="00634604"/>
    <w:rsid w:val="0063470A"/>
    <w:rsid w:val="00635D78"/>
    <w:rsid w:val="00637199"/>
    <w:rsid w:val="0063730D"/>
    <w:rsid w:val="006406CA"/>
    <w:rsid w:val="006414C9"/>
    <w:rsid w:val="006445AB"/>
    <w:rsid w:val="00645D96"/>
    <w:rsid w:val="00655128"/>
    <w:rsid w:val="0065589F"/>
    <w:rsid w:val="00656C35"/>
    <w:rsid w:val="00657298"/>
    <w:rsid w:val="006608C0"/>
    <w:rsid w:val="00661B0F"/>
    <w:rsid w:val="0066226A"/>
    <w:rsid w:val="00662A9F"/>
    <w:rsid w:val="00662EC6"/>
    <w:rsid w:val="0066462A"/>
    <w:rsid w:val="00666794"/>
    <w:rsid w:val="00667A60"/>
    <w:rsid w:val="006701B7"/>
    <w:rsid w:val="00670507"/>
    <w:rsid w:val="006719A0"/>
    <w:rsid w:val="00673E44"/>
    <w:rsid w:val="006746AF"/>
    <w:rsid w:val="00674C7F"/>
    <w:rsid w:val="00674EBE"/>
    <w:rsid w:val="00676B87"/>
    <w:rsid w:val="00677EE0"/>
    <w:rsid w:val="00680DFB"/>
    <w:rsid w:val="00682B3B"/>
    <w:rsid w:val="00683F45"/>
    <w:rsid w:val="0068456E"/>
    <w:rsid w:val="006856FC"/>
    <w:rsid w:val="00685A3C"/>
    <w:rsid w:val="00685AED"/>
    <w:rsid w:val="0068799E"/>
    <w:rsid w:val="00692792"/>
    <w:rsid w:val="00692DF6"/>
    <w:rsid w:val="00694AF4"/>
    <w:rsid w:val="00695699"/>
    <w:rsid w:val="00697D2E"/>
    <w:rsid w:val="006A0287"/>
    <w:rsid w:val="006A1C58"/>
    <w:rsid w:val="006A2BF7"/>
    <w:rsid w:val="006A36AE"/>
    <w:rsid w:val="006A75D3"/>
    <w:rsid w:val="006B2D07"/>
    <w:rsid w:val="006B3FA8"/>
    <w:rsid w:val="006B5921"/>
    <w:rsid w:val="006B5B56"/>
    <w:rsid w:val="006B6905"/>
    <w:rsid w:val="006B7A58"/>
    <w:rsid w:val="006C1199"/>
    <w:rsid w:val="006C2AB4"/>
    <w:rsid w:val="006C3D2F"/>
    <w:rsid w:val="006C4544"/>
    <w:rsid w:val="006C596B"/>
    <w:rsid w:val="006C5E28"/>
    <w:rsid w:val="006C5F7C"/>
    <w:rsid w:val="006C682D"/>
    <w:rsid w:val="006C7468"/>
    <w:rsid w:val="006D1CC5"/>
    <w:rsid w:val="006D39B9"/>
    <w:rsid w:val="006D466E"/>
    <w:rsid w:val="006E0F66"/>
    <w:rsid w:val="006E3C63"/>
    <w:rsid w:val="006E58AA"/>
    <w:rsid w:val="006E5F53"/>
    <w:rsid w:val="006E6E31"/>
    <w:rsid w:val="006F0469"/>
    <w:rsid w:val="006F176C"/>
    <w:rsid w:val="006F2C20"/>
    <w:rsid w:val="006F48B7"/>
    <w:rsid w:val="007003CF"/>
    <w:rsid w:val="007015E6"/>
    <w:rsid w:val="00701A83"/>
    <w:rsid w:val="00702575"/>
    <w:rsid w:val="00703498"/>
    <w:rsid w:val="00705479"/>
    <w:rsid w:val="00705838"/>
    <w:rsid w:val="0070694E"/>
    <w:rsid w:val="00706BE0"/>
    <w:rsid w:val="00710616"/>
    <w:rsid w:val="0071188F"/>
    <w:rsid w:val="00712E1C"/>
    <w:rsid w:val="007138D6"/>
    <w:rsid w:val="00716590"/>
    <w:rsid w:val="00717200"/>
    <w:rsid w:val="00717673"/>
    <w:rsid w:val="00722F45"/>
    <w:rsid w:val="00724269"/>
    <w:rsid w:val="0072550C"/>
    <w:rsid w:val="0072595C"/>
    <w:rsid w:val="00730001"/>
    <w:rsid w:val="00730BC4"/>
    <w:rsid w:val="007332E0"/>
    <w:rsid w:val="00735058"/>
    <w:rsid w:val="00736A08"/>
    <w:rsid w:val="00742416"/>
    <w:rsid w:val="00743140"/>
    <w:rsid w:val="0074494F"/>
    <w:rsid w:val="00746CAB"/>
    <w:rsid w:val="00752D97"/>
    <w:rsid w:val="00753ABB"/>
    <w:rsid w:val="00754905"/>
    <w:rsid w:val="00754988"/>
    <w:rsid w:val="00756645"/>
    <w:rsid w:val="00757122"/>
    <w:rsid w:val="0076058A"/>
    <w:rsid w:val="0076352E"/>
    <w:rsid w:val="00763DD4"/>
    <w:rsid w:val="007641F5"/>
    <w:rsid w:val="0076581F"/>
    <w:rsid w:val="00765E2C"/>
    <w:rsid w:val="00772D80"/>
    <w:rsid w:val="00772E2B"/>
    <w:rsid w:val="00773D0F"/>
    <w:rsid w:val="00773F6E"/>
    <w:rsid w:val="0077461F"/>
    <w:rsid w:val="00774933"/>
    <w:rsid w:val="007749C9"/>
    <w:rsid w:val="00775E70"/>
    <w:rsid w:val="0077640A"/>
    <w:rsid w:val="00781A61"/>
    <w:rsid w:val="007827C1"/>
    <w:rsid w:val="00783165"/>
    <w:rsid w:val="00784CF3"/>
    <w:rsid w:val="007861DF"/>
    <w:rsid w:val="00786B21"/>
    <w:rsid w:val="00786E19"/>
    <w:rsid w:val="00787A5E"/>
    <w:rsid w:val="00790D82"/>
    <w:rsid w:val="00790F1F"/>
    <w:rsid w:val="00793E8C"/>
    <w:rsid w:val="00795408"/>
    <w:rsid w:val="00795680"/>
    <w:rsid w:val="0079665F"/>
    <w:rsid w:val="007A0081"/>
    <w:rsid w:val="007A1CDE"/>
    <w:rsid w:val="007A206A"/>
    <w:rsid w:val="007A4249"/>
    <w:rsid w:val="007A4A19"/>
    <w:rsid w:val="007A6094"/>
    <w:rsid w:val="007A7DD9"/>
    <w:rsid w:val="007A7FBD"/>
    <w:rsid w:val="007B12C6"/>
    <w:rsid w:val="007B4003"/>
    <w:rsid w:val="007C00D2"/>
    <w:rsid w:val="007C0A4C"/>
    <w:rsid w:val="007C1EB3"/>
    <w:rsid w:val="007C2366"/>
    <w:rsid w:val="007C421E"/>
    <w:rsid w:val="007C5426"/>
    <w:rsid w:val="007C5AF5"/>
    <w:rsid w:val="007C5D2E"/>
    <w:rsid w:val="007D3C70"/>
    <w:rsid w:val="007D4B9C"/>
    <w:rsid w:val="007D5180"/>
    <w:rsid w:val="007D5312"/>
    <w:rsid w:val="007E0193"/>
    <w:rsid w:val="007E23B9"/>
    <w:rsid w:val="007E34EA"/>
    <w:rsid w:val="007E3561"/>
    <w:rsid w:val="007E3E22"/>
    <w:rsid w:val="007E5675"/>
    <w:rsid w:val="007E5B67"/>
    <w:rsid w:val="007E6AED"/>
    <w:rsid w:val="007E6C2F"/>
    <w:rsid w:val="007E7D54"/>
    <w:rsid w:val="007F05D2"/>
    <w:rsid w:val="007F1852"/>
    <w:rsid w:val="007F417C"/>
    <w:rsid w:val="0080295F"/>
    <w:rsid w:val="008046A0"/>
    <w:rsid w:val="008066AA"/>
    <w:rsid w:val="00806927"/>
    <w:rsid w:val="00806BB7"/>
    <w:rsid w:val="0080707E"/>
    <w:rsid w:val="008101A4"/>
    <w:rsid w:val="00812366"/>
    <w:rsid w:val="008132A6"/>
    <w:rsid w:val="00814A3C"/>
    <w:rsid w:val="008169A6"/>
    <w:rsid w:val="008219FB"/>
    <w:rsid w:val="00830EAA"/>
    <w:rsid w:val="0083162B"/>
    <w:rsid w:val="00833D55"/>
    <w:rsid w:val="00841760"/>
    <w:rsid w:val="00841D8C"/>
    <w:rsid w:val="008421CA"/>
    <w:rsid w:val="008428C4"/>
    <w:rsid w:val="008429D4"/>
    <w:rsid w:val="00845A73"/>
    <w:rsid w:val="00845DC7"/>
    <w:rsid w:val="00847D90"/>
    <w:rsid w:val="00851E8C"/>
    <w:rsid w:val="0085325E"/>
    <w:rsid w:val="00853D0E"/>
    <w:rsid w:val="00854CEA"/>
    <w:rsid w:val="0085540F"/>
    <w:rsid w:val="0086092B"/>
    <w:rsid w:val="008616F3"/>
    <w:rsid w:val="00861C1F"/>
    <w:rsid w:val="00862661"/>
    <w:rsid w:val="00864767"/>
    <w:rsid w:val="008653B8"/>
    <w:rsid w:val="00870672"/>
    <w:rsid w:val="0087344F"/>
    <w:rsid w:val="008773FB"/>
    <w:rsid w:val="0088010B"/>
    <w:rsid w:val="0088155B"/>
    <w:rsid w:val="008832AA"/>
    <w:rsid w:val="00885595"/>
    <w:rsid w:val="008910A3"/>
    <w:rsid w:val="008916F3"/>
    <w:rsid w:val="00891931"/>
    <w:rsid w:val="008922C6"/>
    <w:rsid w:val="008973E3"/>
    <w:rsid w:val="008A34FE"/>
    <w:rsid w:val="008A70CA"/>
    <w:rsid w:val="008A741D"/>
    <w:rsid w:val="008A77FD"/>
    <w:rsid w:val="008B12C3"/>
    <w:rsid w:val="008B1448"/>
    <w:rsid w:val="008B20BD"/>
    <w:rsid w:val="008B24BB"/>
    <w:rsid w:val="008B2A9A"/>
    <w:rsid w:val="008C1285"/>
    <w:rsid w:val="008D1218"/>
    <w:rsid w:val="008D1B1C"/>
    <w:rsid w:val="008D5F8A"/>
    <w:rsid w:val="008E13E8"/>
    <w:rsid w:val="008E17AF"/>
    <w:rsid w:val="008E2070"/>
    <w:rsid w:val="008E31E1"/>
    <w:rsid w:val="008E39D0"/>
    <w:rsid w:val="008E426C"/>
    <w:rsid w:val="008E6D9C"/>
    <w:rsid w:val="008F01C7"/>
    <w:rsid w:val="008F2438"/>
    <w:rsid w:val="008F3B94"/>
    <w:rsid w:val="008F48DC"/>
    <w:rsid w:val="008F5002"/>
    <w:rsid w:val="008F6661"/>
    <w:rsid w:val="009025B1"/>
    <w:rsid w:val="00903687"/>
    <w:rsid w:val="00910D31"/>
    <w:rsid w:val="009115AB"/>
    <w:rsid w:val="00912336"/>
    <w:rsid w:val="00912984"/>
    <w:rsid w:val="009137EC"/>
    <w:rsid w:val="00922A2A"/>
    <w:rsid w:val="00922F59"/>
    <w:rsid w:val="00923122"/>
    <w:rsid w:val="0092321B"/>
    <w:rsid w:val="00925702"/>
    <w:rsid w:val="009273E1"/>
    <w:rsid w:val="00930869"/>
    <w:rsid w:val="00930989"/>
    <w:rsid w:val="0093235E"/>
    <w:rsid w:val="00933FEB"/>
    <w:rsid w:val="00937703"/>
    <w:rsid w:val="0093771A"/>
    <w:rsid w:val="00937DE5"/>
    <w:rsid w:val="00945E74"/>
    <w:rsid w:val="0094605E"/>
    <w:rsid w:val="009465EA"/>
    <w:rsid w:val="00951C8F"/>
    <w:rsid w:val="00952FDC"/>
    <w:rsid w:val="00953ABE"/>
    <w:rsid w:val="0095456F"/>
    <w:rsid w:val="00954C94"/>
    <w:rsid w:val="00961518"/>
    <w:rsid w:val="00962AEB"/>
    <w:rsid w:val="00963ABA"/>
    <w:rsid w:val="00964009"/>
    <w:rsid w:val="00970733"/>
    <w:rsid w:val="00970CA7"/>
    <w:rsid w:val="00971677"/>
    <w:rsid w:val="00972889"/>
    <w:rsid w:val="00973A6E"/>
    <w:rsid w:val="00977CCE"/>
    <w:rsid w:val="00981121"/>
    <w:rsid w:val="00981378"/>
    <w:rsid w:val="00982D24"/>
    <w:rsid w:val="0098415F"/>
    <w:rsid w:val="009841A8"/>
    <w:rsid w:val="009846B7"/>
    <w:rsid w:val="0098492A"/>
    <w:rsid w:val="00984A8A"/>
    <w:rsid w:val="00985D88"/>
    <w:rsid w:val="0098606A"/>
    <w:rsid w:val="009866D1"/>
    <w:rsid w:val="00986C85"/>
    <w:rsid w:val="00987D2D"/>
    <w:rsid w:val="00991388"/>
    <w:rsid w:val="00992367"/>
    <w:rsid w:val="009927C5"/>
    <w:rsid w:val="00994CB7"/>
    <w:rsid w:val="00995A1B"/>
    <w:rsid w:val="00996C7E"/>
    <w:rsid w:val="009976E0"/>
    <w:rsid w:val="009A06C5"/>
    <w:rsid w:val="009A1491"/>
    <w:rsid w:val="009A2615"/>
    <w:rsid w:val="009A2FBA"/>
    <w:rsid w:val="009A38C0"/>
    <w:rsid w:val="009A43FD"/>
    <w:rsid w:val="009A5AAC"/>
    <w:rsid w:val="009A6E5C"/>
    <w:rsid w:val="009B1195"/>
    <w:rsid w:val="009B4CC1"/>
    <w:rsid w:val="009B54FF"/>
    <w:rsid w:val="009B5D92"/>
    <w:rsid w:val="009B6F54"/>
    <w:rsid w:val="009C02F2"/>
    <w:rsid w:val="009C0645"/>
    <w:rsid w:val="009C328C"/>
    <w:rsid w:val="009C4604"/>
    <w:rsid w:val="009C4EC7"/>
    <w:rsid w:val="009C5C32"/>
    <w:rsid w:val="009C6725"/>
    <w:rsid w:val="009D0D07"/>
    <w:rsid w:val="009D6278"/>
    <w:rsid w:val="009D6BF9"/>
    <w:rsid w:val="009D75A4"/>
    <w:rsid w:val="009E0153"/>
    <w:rsid w:val="009E3888"/>
    <w:rsid w:val="009E4906"/>
    <w:rsid w:val="009F0BB1"/>
    <w:rsid w:val="009F25EE"/>
    <w:rsid w:val="009F3C22"/>
    <w:rsid w:val="009F44CD"/>
    <w:rsid w:val="009F76D1"/>
    <w:rsid w:val="009F7FD0"/>
    <w:rsid w:val="00A01D7D"/>
    <w:rsid w:val="00A02A49"/>
    <w:rsid w:val="00A02F5D"/>
    <w:rsid w:val="00A054DA"/>
    <w:rsid w:val="00A05845"/>
    <w:rsid w:val="00A0610A"/>
    <w:rsid w:val="00A1031B"/>
    <w:rsid w:val="00A12C87"/>
    <w:rsid w:val="00A13C47"/>
    <w:rsid w:val="00A15D80"/>
    <w:rsid w:val="00A15EF9"/>
    <w:rsid w:val="00A17099"/>
    <w:rsid w:val="00A17488"/>
    <w:rsid w:val="00A208D2"/>
    <w:rsid w:val="00A228F5"/>
    <w:rsid w:val="00A240A8"/>
    <w:rsid w:val="00A243D3"/>
    <w:rsid w:val="00A24C55"/>
    <w:rsid w:val="00A26D88"/>
    <w:rsid w:val="00A27AF7"/>
    <w:rsid w:val="00A27D5F"/>
    <w:rsid w:val="00A27EBF"/>
    <w:rsid w:val="00A3125C"/>
    <w:rsid w:val="00A31FAC"/>
    <w:rsid w:val="00A328C3"/>
    <w:rsid w:val="00A33B33"/>
    <w:rsid w:val="00A35C05"/>
    <w:rsid w:val="00A360DA"/>
    <w:rsid w:val="00A377BC"/>
    <w:rsid w:val="00A37C70"/>
    <w:rsid w:val="00A40ABA"/>
    <w:rsid w:val="00A40C0C"/>
    <w:rsid w:val="00A41F86"/>
    <w:rsid w:val="00A42B48"/>
    <w:rsid w:val="00A4340C"/>
    <w:rsid w:val="00A458D6"/>
    <w:rsid w:val="00A4776F"/>
    <w:rsid w:val="00A47AB7"/>
    <w:rsid w:val="00A51C59"/>
    <w:rsid w:val="00A529E9"/>
    <w:rsid w:val="00A52CA4"/>
    <w:rsid w:val="00A54310"/>
    <w:rsid w:val="00A561AB"/>
    <w:rsid w:val="00A56AB5"/>
    <w:rsid w:val="00A6092E"/>
    <w:rsid w:val="00A60F26"/>
    <w:rsid w:val="00A610C8"/>
    <w:rsid w:val="00A61130"/>
    <w:rsid w:val="00A61E23"/>
    <w:rsid w:val="00A65351"/>
    <w:rsid w:val="00A6634A"/>
    <w:rsid w:val="00A704C0"/>
    <w:rsid w:val="00A70E2F"/>
    <w:rsid w:val="00A70F77"/>
    <w:rsid w:val="00A72246"/>
    <w:rsid w:val="00A723CC"/>
    <w:rsid w:val="00A75C29"/>
    <w:rsid w:val="00A776BC"/>
    <w:rsid w:val="00A82BB2"/>
    <w:rsid w:val="00A83926"/>
    <w:rsid w:val="00A855D3"/>
    <w:rsid w:val="00A857B0"/>
    <w:rsid w:val="00A86569"/>
    <w:rsid w:val="00A86D03"/>
    <w:rsid w:val="00A90639"/>
    <w:rsid w:val="00A934FD"/>
    <w:rsid w:val="00A93988"/>
    <w:rsid w:val="00A93C0B"/>
    <w:rsid w:val="00A9700D"/>
    <w:rsid w:val="00A97124"/>
    <w:rsid w:val="00A97505"/>
    <w:rsid w:val="00A97D36"/>
    <w:rsid w:val="00AA09BD"/>
    <w:rsid w:val="00AA4D48"/>
    <w:rsid w:val="00AA4F11"/>
    <w:rsid w:val="00AA4F4B"/>
    <w:rsid w:val="00AA751F"/>
    <w:rsid w:val="00AA76C0"/>
    <w:rsid w:val="00AA7E6D"/>
    <w:rsid w:val="00AB1B4A"/>
    <w:rsid w:val="00AB24A3"/>
    <w:rsid w:val="00AB2A77"/>
    <w:rsid w:val="00AB3420"/>
    <w:rsid w:val="00AB458A"/>
    <w:rsid w:val="00AB4A85"/>
    <w:rsid w:val="00AB5839"/>
    <w:rsid w:val="00AB5EDA"/>
    <w:rsid w:val="00AB6F5A"/>
    <w:rsid w:val="00AB7068"/>
    <w:rsid w:val="00AC0510"/>
    <w:rsid w:val="00AC1CC4"/>
    <w:rsid w:val="00AC1E0E"/>
    <w:rsid w:val="00AC2E9F"/>
    <w:rsid w:val="00AC34F5"/>
    <w:rsid w:val="00AC58AC"/>
    <w:rsid w:val="00AC771E"/>
    <w:rsid w:val="00AD3209"/>
    <w:rsid w:val="00AD33A4"/>
    <w:rsid w:val="00AD38E4"/>
    <w:rsid w:val="00AD440A"/>
    <w:rsid w:val="00AD45A3"/>
    <w:rsid w:val="00AD45EE"/>
    <w:rsid w:val="00AD4E4D"/>
    <w:rsid w:val="00AD649B"/>
    <w:rsid w:val="00AD6C53"/>
    <w:rsid w:val="00AD7915"/>
    <w:rsid w:val="00AE2BB4"/>
    <w:rsid w:val="00AE5D17"/>
    <w:rsid w:val="00AE5FC8"/>
    <w:rsid w:val="00AE61D8"/>
    <w:rsid w:val="00AE76BF"/>
    <w:rsid w:val="00AF1D1C"/>
    <w:rsid w:val="00AF214F"/>
    <w:rsid w:val="00AF386C"/>
    <w:rsid w:val="00AF40E4"/>
    <w:rsid w:val="00B01587"/>
    <w:rsid w:val="00B01A51"/>
    <w:rsid w:val="00B03C9D"/>
    <w:rsid w:val="00B04F66"/>
    <w:rsid w:val="00B0682A"/>
    <w:rsid w:val="00B10A82"/>
    <w:rsid w:val="00B118A3"/>
    <w:rsid w:val="00B126FF"/>
    <w:rsid w:val="00B14039"/>
    <w:rsid w:val="00B14589"/>
    <w:rsid w:val="00B15409"/>
    <w:rsid w:val="00B16900"/>
    <w:rsid w:val="00B176B8"/>
    <w:rsid w:val="00B21E43"/>
    <w:rsid w:val="00B21E88"/>
    <w:rsid w:val="00B21F67"/>
    <w:rsid w:val="00B21F6A"/>
    <w:rsid w:val="00B235BB"/>
    <w:rsid w:val="00B24DEA"/>
    <w:rsid w:val="00B256F1"/>
    <w:rsid w:val="00B268BF"/>
    <w:rsid w:val="00B32E22"/>
    <w:rsid w:val="00B332D7"/>
    <w:rsid w:val="00B338CC"/>
    <w:rsid w:val="00B33EFC"/>
    <w:rsid w:val="00B3449B"/>
    <w:rsid w:val="00B34B62"/>
    <w:rsid w:val="00B400AA"/>
    <w:rsid w:val="00B426E5"/>
    <w:rsid w:val="00B4516E"/>
    <w:rsid w:val="00B46693"/>
    <w:rsid w:val="00B47952"/>
    <w:rsid w:val="00B504FC"/>
    <w:rsid w:val="00B50EB7"/>
    <w:rsid w:val="00B5340E"/>
    <w:rsid w:val="00B5359B"/>
    <w:rsid w:val="00B55FBF"/>
    <w:rsid w:val="00B5767D"/>
    <w:rsid w:val="00B60F65"/>
    <w:rsid w:val="00B66585"/>
    <w:rsid w:val="00B67069"/>
    <w:rsid w:val="00B67D19"/>
    <w:rsid w:val="00B70D36"/>
    <w:rsid w:val="00B72E76"/>
    <w:rsid w:val="00B7301C"/>
    <w:rsid w:val="00B734A1"/>
    <w:rsid w:val="00B765DB"/>
    <w:rsid w:val="00B77FDD"/>
    <w:rsid w:val="00B82FD1"/>
    <w:rsid w:val="00B8521A"/>
    <w:rsid w:val="00B85B84"/>
    <w:rsid w:val="00B861A7"/>
    <w:rsid w:val="00B86D96"/>
    <w:rsid w:val="00B8796A"/>
    <w:rsid w:val="00B940AD"/>
    <w:rsid w:val="00B95649"/>
    <w:rsid w:val="00B9575B"/>
    <w:rsid w:val="00B97711"/>
    <w:rsid w:val="00BA0A5C"/>
    <w:rsid w:val="00BA1870"/>
    <w:rsid w:val="00BA30DB"/>
    <w:rsid w:val="00BA3AD2"/>
    <w:rsid w:val="00BA540D"/>
    <w:rsid w:val="00BA68FB"/>
    <w:rsid w:val="00BB08E0"/>
    <w:rsid w:val="00BB105F"/>
    <w:rsid w:val="00BB17CB"/>
    <w:rsid w:val="00BB1ADB"/>
    <w:rsid w:val="00BB434F"/>
    <w:rsid w:val="00BB4393"/>
    <w:rsid w:val="00BB621A"/>
    <w:rsid w:val="00BC0DA3"/>
    <w:rsid w:val="00BC2C8F"/>
    <w:rsid w:val="00BC4B5B"/>
    <w:rsid w:val="00BD0CAB"/>
    <w:rsid w:val="00BD1985"/>
    <w:rsid w:val="00BD1CAD"/>
    <w:rsid w:val="00BD2821"/>
    <w:rsid w:val="00BD3108"/>
    <w:rsid w:val="00BD63DA"/>
    <w:rsid w:val="00BD68C7"/>
    <w:rsid w:val="00BE1CD2"/>
    <w:rsid w:val="00BE20B9"/>
    <w:rsid w:val="00BE4D38"/>
    <w:rsid w:val="00BE6A1C"/>
    <w:rsid w:val="00BE6CDD"/>
    <w:rsid w:val="00BE7A24"/>
    <w:rsid w:val="00BF034D"/>
    <w:rsid w:val="00BF0E61"/>
    <w:rsid w:val="00BF26C8"/>
    <w:rsid w:val="00BF29D6"/>
    <w:rsid w:val="00BF3A65"/>
    <w:rsid w:val="00BF3F49"/>
    <w:rsid w:val="00BF4BD9"/>
    <w:rsid w:val="00C01874"/>
    <w:rsid w:val="00C04A64"/>
    <w:rsid w:val="00C04F80"/>
    <w:rsid w:val="00C05C35"/>
    <w:rsid w:val="00C07297"/>
    <w:rsid w:val="00C10346"/>
    <w:rsid w:val="00C13760"/>
    <w:rsid w:val="00C15396"/>
    <w:rsid w:val="00C1594A"/>
    <w:rsid w:val="00C162F8"/>
    <w:rsid w:val="00C166C0"/>
    <w:rsid w:val="00C21CDF"/>
    <w:rsid w:val="00C21EBD"/>
    <w:rsid w:val="00C223F7"/>
    <w:rsid w:val="00C25111"/>
    <w:rsid w:val="00C303C2"/>
    <w:rsid w:val="00C3198F"/>
    <w:rsid w:val="00C32328"/>
    <w:rsid w:val="00C33CD6"/>
    <w:rsid w:val="00C34ACD"/>
    <w:rsid w:val="00C34DD9"/>
    <w:rsid w:val="00C37657"/>
    <w:rsid w:val="00C4055A"/>
    <w:rsid w:val="00C40FE4"/>
    <w:rsid w:val="00C41298"/>
    <w:rsid w:val="00C424D2"/>
    <w:rsid w:val="00C45B75"/>
    <w:rsid w:val="00C46957"/>
    <w:rsid w:val="00C5027F"/>
    <w:rsid w:val="00C513DF"/>
    <w:rsid w:val="00C559D8"/>
    <w:rsid w:val="00C609EC"/>
    <w:rsid w:val="00C61FEE"/>
    <w:rsid w:val="00C6312A"/>
    <w:rsid w:val="00C647CA"/>
    <w:rsid w:val="00C66413"/>
    <w:rsid w:val="00C7283D"/>
    <w:rsid w:val="00C73186"/>
    <w:rsid w:val="00C73448"/>
    <w:rsid w:val="00C73616"/>
    <w:rsid w:val="00C7497D"/>
    <w:rsid w:val="00C75BFC"/>
    <w:rsid w:val="00C76782"/>
    <w:rsid w:val="00C7698C"/>
    <w:rsid w:val="00C76F1C"/>
    <w:rsid w:val="00C807A8"/>
    <w:rsid w:val="00C815F2"/>
    <w:rsid w:val="00C81FC4"/>
    <w:rsid w:val="00C83257"/>
    <w:rsid w:val="00C835D7"/>
    <w:rsid w:val="00C851C0"/>
    <w:rsid w:val="00C85B0C"/>
    <w:rsid w:val="00C85B6B"/>
    <w:rsid w:val="00C86E4D"/>
    <w:rsid w:val="00C877ED"/>
    <w:rsid w:val="00C9089B"/>
    <w:rsid w:val="00C911BB"/>
    <w:rsid w:val="00C94E8A"/>
    <w:rsid w:val="00C95F1F"/>
    <w:rsid w:val="00CA0515"/>
    <w:rsid w:val="00CA3449"/>
    <w:rsid w:val="00CA34C7"/>
    <w:rsid w:val="00CA484A"/>
    <w:rsid w:val="00CA4AD5"/>
    <w:rsid w:val="00CA4CA3"/>
    <w:rsid w:val="00CA4CDF"/>
    <w:rsid w:val="00CA58BB"/>
    <w:rsid w:val="00CA7121"/>
    <w:rsid w:val="00CA7859"/>
    <w:rsid w:val="00CB1160"/>
    <w:rsid w:val="00CB6F87"/>
    <w:rsid w:val="00CC0CFD"/>
    <w:rsid w:val="00CC3035"/>
    <w:rsid w:val="00CC3849"/>
    <w:rsid w:val="00CC62A2"/>
    <w:rsid w:val="00CC7D02"/>
    <w:rsid w:val="00CD0774"/>
    <w:rsid w:val="00CD0D0F"/>
    <w:rsid w:val="00CD16D1"/>
    <w:rsid w:val="00CD1770"/>
    <w:rsid w:val="00CD17EC"/>
    <w:rsid w:val="00CD3B61"/>
    <w:rsid w:val="00CD4B89"/>
    <w:rsid w:val="00CE0BDC"/>
    <w:rsid w:val="00CE1D0E"/>
    <w:rsid w:val="00CE2A22"/>
    <w:rsid w:val="00CE2F73"/>
    <w:rsid w:val="00CE5AD6"/>
    <w:rsid w:val="00CE604F"/>
    <w:rsid w:val="00CE6A98"/>
    <w:rsid w:val="00CE6C8C"/>
    <w:rsid w:val="00CE6ECD"/>
    <w:rsid w:val="00CE6F44"/>
    <w:rsid w:val="00CF0500"/>
    <w:rsid w:val="00CF132D"/>
    <w:rsid w:val="00CF2B50"/>
    <w:rsid w:val="00CF4384"/>
    <w:rsid w:val="00CF54C2"/>
    <w:rsid w:val="00CF7D4C"/>
    <w:rsid w:val="00D00E37"/>
    <w:rsid w:val="00D02339"/>
    <w:rsid w:val="00D034A7"/>
    <w:rsid w:val="00D04820"/>
    <w:rsid w:val="00D055BD"/>
    <w:rsid w:val="00D06AD4"/>
    <w:rsid w:val="00D06F71"/>
    <w:rsid w:val="00D10B3F"/>
    <w:rsid w:val="00D11265"/>
    <w:rsid w:val="00D16419"/>
    <w:rsid w:val="00D16727"/>
    <w:rsid w:val="00D17B78"/>
    <w:rsid w:val="00D20815"/>
    <w:rsid w:val="00D216C0"/>
    <w:rsid w:val="00D24945"/>
    <w:rsid w:val="00D26389"/>
    <w:rsid w:val="00D30873"/>
    <w:rsid w:val="00D31B26"/>
    <w:rsid w:val="00D3557F"/>
    <w:rsid w:val="00D35A04"/>
    <w:rsid w:val="00D37654"/>
    <w:rsid w:val="00D4312E"/>
    <w:rsid w:val="00D444DE"/>
    <w:rsid w:val="00D46BB0"/>
    <w:rsid w:val="00D50A9E"/>
    <w:rsid w:val="00D50DF7"/>
    <w:rsid w:val="00D5159E"/>
    <w:rsid w:val="00D520EA"/>
    <w:rsid w:val="00D52229"/>
    <w:rsid w:val="00D52465"/>
    <w:rsid w:val="00D54210"/>
    <w:rsid w:val="00D54B20"/>
    <w:rsid w:val="00D558C3"/>
    <w:rsid w:val="00D5683F"/>
    <w:rsid w:val="00D5777E"/>
    <w:rsid w:val="00D61625"/>
    <w:rsid w:val="00D63D23"/>
    <w:rsid w:val="00D64540"/>
    <w:rsid w:val="00D6642E"/>
    <w:rsid w:val="00D67B00"/>
    <w:rsid w:val="00D72DB9"/>
    <w:rsid w:val="00D75696"/>
    <w:rsid w:val="00D7569B"/>
    <w:rsid w:val="00D75E65"/>
    <w:rsid w:val="00D84846"/>
    <w:rsid w:val="00D84C48"/>
    <w:rsid w:val="00D85970"/>
    <w:rsid w:val="00D8653F"/>
    <w:rsid w:val="00D87761"/>
    <w:rsid w:val="00D90123"/>
    <w:rsid w:val="00D914F2"/>
    <w:rsid w:val="00D918DE"/>
    <w:rsid w:val="00D91CAC"/>
    <w:rsid w:val="00D93B10"/>
    <w:rsid w:val="00D94981"/>
    <w:rsid w:val="00D9654E"/>
    <w:rsid w:val="00D966E6"/>
    <w:rsid w:val="00D9794F"/>
    <w:rsid w:val="00DA1546"/>
    <w:rsid w:val="00DA1C99"/>
    <w:rsid w:val="00DA5145"/>
    <w:rsid w:val="00DA5E06"/>
    <w:rsid w:val="00DA7056"/>
    <w:rsid w:val="00DA7F7A"/>
    <w:rsid w:val="00DB0119"/>
    <w:rsid w:val="00DB03DC"/>
    <w:rsid w:val="00DB045A"/>
    <w:rsid w:val="00DB0BF3"/>
    <w:rsid w:val="00DB2401"/>
    <w:rsid w:val="00DB329F"/>
    <w:rsid w:val="00DB3DB4"/>
    <w:rsid w:val="00DB47B3"/>
    <w:rsid w:val="00DB5D80"/>
    <w:rsid w:val="00DB6164"/>
    <w:rsid w:val="00DB63C0"/>
    <w:rsid w:val="00DB6D0A"/>
    <w:rsid w:val="00DC41D7"/>
    <w:rsid w:val="00DC4E36"/>
    <w:rsid w:val="00DC53CE"/>
    <w:rsid w:val="00DC5CE1"/>
    <w:rsid w:val="00DC6238"/>
    <w:rsid w:val="00DC6E85"/>
    <w:rsid w:val="00DC7FF7"/>
    <w:rsid w:val="00DD1863"/>
    <w:rsid w:val="00DD27FD"/>
    <w:rsid w:val="00DD3BA3"/>
    <w:rsid w:val="00DD5283"/>
    <w:rsid w:val="00DD5FD9"/>
    <w:rsid w:val="00DD608F"/>
    <w:rsid w:val="00DD765B"/>
    <w:rsid w:val="00DE00F3"/>
    <w:rsid w:val="00DE0466"/>
    <w:rsid w:val="00DE06D5"/>
    <w:rsid w:val="00DE08DD"/>
    <w:rsid w:val="00DE0904"/>
    <w:rsid w:val="00DE0D7A"/>
    <w:rsid w:val="00DE20AE"/>
    <w:rsid w:val="00DE66A9"/>
    <w:rsid w:val="00DE671C"/>
    <w:rsid w:val="00DE6BB0"/>
    <w:rsid w:val="00DF1357"/>
    <w:rsid w:val="00DF43C8"/>
    <w:rsid w:val="00DF4A0C"/>
    <w:rsid w:val="00DF57D0"/>
    <w:rsid w:val="00DF5912"/>
    <w:rsid w:val="00DF59B9"/>
    <w:rsid w:val="00DF63CB"/>
    <w:rsid w:val="00DF669F"/>
    <w:rsid w:val="00DF7925"/>
    <w:rsid w:val="00E02381"/>
    <w:rsid w:val="00E02959"/>
    <w:rsid w:val="00E04263"/>
    <w:rsid w:val="00E05303"/>
    <w:rsid w:val="00E1112D"/>
    <w:rsid w:val="00E12FE8"/>
    <w:rsid w:val="00E1321D"/>
    <w:rsid w:val="00E1361A"/>
    <w:rsid w:val="00E17342"/>
    <w:rsid w:val="00E2077D"/>
    <w:rsid w:val="00E20F8F"/>
    <w:rsid w:val="00E23E90"/>
    <w:rsid w:val="00E249F7"/>
    <w:rsid w:val="00E2557F"/>
    <w:rsid w:val="00E262F4"/>
    <w:rsid w:val="00E26469"/>
    <w:rsid w:val="00E269CB"/>
    <w:rsid w:val="00E26BAA"/>
    <w:rsid w:val="00E279A7"/>
    <w:rsid w:val="00E30C03"/>
    <w:rsid w:val="00E32337"/>
    <w:rsid w:val="00E33C5A"/>
    <w:rsid w:val="00E33E22"/>
    <w:rsid w:val="00E345B0"/>
    <w:rsid w:val="00E36D31"/>
    <w:rsid w:val="00E3775C"/>
    <w:rsid w:val="00E4067B"/>
    <w:rsid w:val="00E412BB"/>
    <w:rsid w:val="00E43AC1"/>
    <w:rsid w:val="00E46C48"/>
    <w:rsid w:val="00E50A78"/>
    <w:rsid w:val="00E513C6"/>
    <w:rsid w:val="00E51F76"/>
    <w:rsid w:val="00E52EEE"/>
    <w:rsid w:val="00E52F1C"/>
    <w:rsid w:val="00E57078"/>
    <w:rsid w:val="00E577E1"/>
    <w:rsid w:val="00E57FD9"/>
    <w:rsid w:val="00E626AF"/>
    <w:rsid w:val="00E64FA8"/>
    <w:rsid w:val="00E66958"/>
    <w:rsid w:val="00E73DBD"/>
    <w:rsid w:val="00E75FD9"/>
    <w:rsid w:val="00E7768B"/>
    <w:rsid w:val="00E77C69"/>
    <w:rsid w:val="00E77D13"/>
    <w:rsid w:val="00E8179E"/>
    <w:rsid w:val="00E85B22"/>
    <w:rsid w:val="00E85DB2"/>
    <w:rsid w:val="00E87112"/>
    <w:rsid w:val="00E87ABC"/>
    <w:rsid w:val="00E94B12"/>
    <w:rsid w:val="00E95F23"/>
    <w:rsid w:val="00E96967"/>
    <w:rsid w:val="00E96E92"/>
    <w:rsid w:val="00EA0A9A"/>
    <w:rsid w:val="00EA1085"/>
    <w:rsid w:val="00EA18C8"/>
    <w:rsid w:val="00EA357E"/>
    <w:rsid w:val="00EA40AC"/>
    <w:rsid w:val="00EA4296"/>
    <w:rsid w:val="00EA6D15"/>
    <w:rsid w:val="00EA7AFB"/>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1593"/>
    <w:rsid w:val="00ED47A9"/>
    <w:rsid w:val="00ED48B0"/>
    <w:rsid w:val="00EE2C52"/>
    <w:rsid w:val="00EE7207"/>
    <w:rsid w:val="00EF0243"/>
    <w:rsid w:val="00EF12C4"/>
    <w:rsid w:val="00EF12E8"/>
    <w:rsid w:val="00EF31D4"/>
    <w:rsid w:val="00EF5AF7"/>
    <w:rsid w:val="00EF6258"/>
    <w:rsid w:val="00EF6752"/>
    <w:rsid w:val="00EF6E8B"/>
    <w:rsid w:val="00EF7C07"/>
    <w:rsid w:val="00F00C9D"/>
    <w:rsid w:val="00F023C8"/>
    <w:rsid w:val="00F02806"/>
    <w:rsid w:val="00F03751"/>
    <w:rsid w:val="00F03E5E"/>
    <w:rsid w:val="00F04026"/>
    <w:rsid w:val="00F04ED8"/>
    <w:rsid w:val="00F05E05"/>
    <w:rsid w:val="00F05FC2"/>
    <w:rsid w:val="00F07110"/>
    <w:rsid w:val="00F10704"/>
    <w:rsid w:val="00F12C44"/>
    <w:rsid w:val="00F139C1"/>
    <w:rsid w:val="00F14500"/>
    <w:rsid w:val="00F17DE0"/>
    <w:rsid w:val="00F21594"/>
    <w:rsid w:val="00F219C5"/>
    <w:rsid w:val="00F232F4"/>
    <w:rsid w:val="00F24ADA"/>
    <w:rsid w:val="00F27C6F"/>
    <w:rsid w:val="00F32305"/>
    <w:rsid w:val="00F335DE"/>
    <w:rsid w:val="00F33B65"/>
    <w:rsid w:val="00F344F5"/>
    <w:rsid w:val="00F42058"/>
    <w:rsid w:val="00F4217A"/>
    <w:rsid w:val="00F435EC"/>
    <w:rsid w:val="00F4471F"/>
    <w:rsid w:val="00F47C6F"/>
    <w:rsid w:val="00F51B2F"/>
    <w:rsid w:val="00F53D12"/>
    <w:rsid w:val="00F53EC4"/>
    <w:rsid w:val="00F55B41"/>
    <w:rsid w:val="00F60A8F"/>
    <w:rsid w:val="00F60C5D"/>
    <w:rsid w:val="00F60DB9"/>
    <w:rsid w:val="00F63F27"/>
    <w:rsid w:val="00F64F19"/>
    <w:rsid w:val="00F65C1E"/>
    <w:rsid w:val="00F65F0D"/>
    <w:rsid w:val="00F70426"/>
    <w:rsid w:val="00F70B45"/>
    <w:rsid w:val="00F70BDD"/>
    <w:rsid w:val="00F72936"/>
    <w:rsid w:val="00F731A4"/>
    <w:rsid w:val="00F73896"/>
    <w:rsid w:val="00F740A8"/>
    <w:rsid w:val="00F74686"/>
    <w:rsid w:val="00F757B1"/>
    <w:rsid w:val="00F773E8"/>
    <w:rsid w:val="00F77F71"/>
    <w:rsid w:val="00F80344"/>
    <w:rsid w:val="00F8171D"/>
    <w:rsid w:val="00F83816"/>
    <w:rsid w:val="00F85E5B"/>
    <w:rsid w:val="00F9166C"/>
    <w:rsid w:val="00F91B9F"/>
    <w:rsid w:val="00F91C35"/>
    <w:rsid w:val="00F92492"/>
    <w:rsid w:val="00F926CF"/>
    <w:rsid w:val="00F938C2"/>
    <w:rsid w:val="00F93C8D"/>
    <w:rsid w:val="00F942E8"/>
    <w:rsid w:val="00F947F4"/>
    <w:rsid w:val="00F95EC1"/>
    <w:rsid w:val="00F96646"/>
    <w:rsid w:val="00F9686A"/>
    <w:rsid w:val="00F96DE8"/>
    <w:rsid w:val="00F97E97"/>
    <w:rsid w:val="00FA3EEC"/>
    <w:rsid w:val="00FA4834"/>
    <w:rsid w:val="00FA68CB"/>
    <w:rsid w:val="00FA77C1"/>
    <w:rsid w:val="00FB175A"/>
    <w:rsid w:val="00FB250C"/>
    <w:rsid w:val="00FB61A9"/>
    <w:rsid w:val="00FB68A0"/>
    <w:rsid w:val="00FC17B5"/>
    <w:rsid w:val="00FC2C2D"/>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46E1"/>
    <w:rsid w:val="00FE5699"/>
    <w:rsid w:val="00FE697B"/>
    <w:rsid w:val="00FE7F05"/>
    <w:rsid w:val="00FF1A7B"/>
    <w:rsid w:val="00FF2372"/>
    <w:rsid w:val="00FF23FF"/>
    <w:rsid w:val="00FF3598"/>
    <w:rsid w:val="00FF446D"/>
    <w:rsid w:val="00FF6CDE"/>
    <w:rsid w:val="02A57FA3"/>
    <w:rsid w:val="03F6BEEB"/>
    <w:rsid w:val="04B3ECA6"/>
    <w:rsid w:val="07123536"/>
    <w:rsid w:val="0F274A9F"/>
    <w:rsid w:val="0F6A1589"/>
    <w:rsid w:val="1A19E842"/>
    <w:rsid w:val="218057A5"/>
    <w:rsid w:val="222436BF"/>
    <w:rsid w:val="24E7F9B4"/>
    <w:rsid w:val="269E4FF1"/>
    <w:rsid w:val="2AE1B193"/>
    <w:rsid w:val="2DFE0C27"/>
    <w:rsid w:val="2F7A762F"/>
    <w:rsid w:val="335FF455"/>
    <w:rsid w:val="3E0B2592"/>
    <w:rsid w:val="45900E87"/>
    <w:rsid w:val="4616CFAF"/>
    <w:rsid w:val="473C9AD0"/>
    <w:rsid w:val="49C1A650"/>
    <w:rsid w:val="4ED34867"/>
    <w:rsid w:val="500521D2"/>
    <w:rsid w:val="5894A801"/>
    <w:rsid w:val="5BDCFD85"/>
    <w:rsid w:val="5CBB5B51"/>
    <w:rsid w:val="65128837"/>
    <w:rsid w:val="6814FA66"/>
    <w:rsid w:val="70B62DC4"/>
    <w:rsid w:val="784707E9"/>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C34C74"/>
  <w15:docId w15:val="{7FCE8116-34C4-4A38-A367-8EE111FF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BodyText"/>
    <w:qFormat/>
    <w:rsid w:val="005041D6"/>
    <w:rPr>
      <w:i/>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41527">
      <w:bodyDiv w:val="1"/>
      <w:marLeft w:val="0"/>
      <w:marRight w:val="0"/>
      <w:marTop w:val="0"/>
      <w:marBottom w:val="0"/>
      <w:divBdr>
        <w:top w:val="none" w:sz="0" w:space="0" w:color="auto"/>
        <w:left w:val="none" w:sz="0" w:space="0" w:color="auto"/>
        <w:bottom w:val="none" w:sz="0" w:space="0" w:color="auto"/>
        <w:right w:val="none" w:sz="0" w:space="0" w:color="auto"/>
      </w:divBdr>
    </w:div>
    <w:div w:id="223641309">
      <w:bodyDiv w:val="1"/>
      <w:marLeft w:val="0"/>
      <w:marRight w:val="0"/>
      <w:marTop w:val="0"/>
      <w:marBottom w:val="0"/>
      <w:divBdr>
        <w:top w:val="none" w:sz="0" w:space="0" w:color="auto"/>
        <w:left w:val="none" w:sz="0" w:space="0" w:color="auto"/>
        <w:bottom w:val="none" w:sz="0" w:space="0" w:color="auto"/>
        <w:right w:val="none" w:sz="0" w:space="0" w:color="auto"/>
      </w:divBdr>
      <w:divsChild>
        <w:div w:id="119108879">
          <w:marLeft w:val="0"/>
          <w:marRight w:val="0"/>
          <w:marTop w:val="0"/>
          <w:marBottom w:val="0"/>
          <w:divBdr>
            <w:top w:val="none" w:sz="0" w:space="0" w:color="auto"/>
            <w:left w:val="none" w:sz="0" w:space="0" w:color="auto"/>
            <w:bottom w:val="none" w:sz="0" w:space="0" w:color="auto"/>
            <w:right w:val="none" w:sz="0" w:space="0" w:color="auto"/>
          </w:divBdr>
        </w:div>
        <w:div w:id="790636379">
          <w:marLeft w:val="0"/>
          <w:marRight w:val="0"/>
          <w:marTop w:val="0"/>
          <w:marBottom w:val="0"/>
          <w:divBdr>
            <w:top w:val="none" w:sz="0" w:space="0" w:color="auto"/>
            <w:left w:val="none" w:sz="0" w:space="0" w:color="auto"/>
            <w:bottom w:val="none" w:sz="0" w:space="0" w:color="auto"/>
            <w:right w:val="none" w:sz="0" w:space="0" w:color="auto"/>
          </w:divBdr>
        </w:div>
        <w:div w:id="1029144225">
          <w:marLeft w:val="0"/>
          <w:marRight w:val="0"/>
          <w:marTop w:val="0"/>
          <w:marBottom w:val="0"/>
          <w:divBdr>
            <w:top w:val="none" w:sz="0" w:space="0" w:color="auto"/>
            <w:left w:val="none" w:sz="0" w:space="0" w:color="auto"/>
            <w:bottom w:val="none" w:sz="0" w:space="0" w:color="auto"/>
            <w:right w:val="none" w:sz="0" w:space="0" w:color="auto"/>
          </w:divBdr>
        </w:div>
        <w:div w:id="1351447727">
          <w:marLeft w:val="0"/>
          <w:marRight w:val="0"/>
          <w:marTop w:val="0"/>
          <w:marBottom w:val="0"/>
          <w:divBdr>
            <w:top w:val="none" w:sz="0" w:space="0" w:color="auto"/>
            <w:left w:val="none" w:sz="0" w:space="0" w:color="auto"/>
            <w:bottom w:val="none" w:sz="0" w:space="0" w:color="auto"/>
            <w:right w:val="none" w:sz="0" w:space="0" w:color="auto"/>
          </w:divBdr>
        </w:div>
        <w:div w:id="1589149060">
          <w:marLeft w:val="0"/>
          <w:marRight w:val="0"/>
          <w:marTop w:val="0"/>
          <w:marBottom w:val="0"/>
          <w:divBdr>
            <w:top w:val="none" w:sz="0" w:space="0" w:color="auto"/>
            <w:left w:val="none" w:sz="0" w:space="0" w:color="auto"/>
            <w:bottom w:val="none" w:sz="0" w:space="0" w:color="auto"/>
            <w:right w:val="none" w:sz="0" w:space="0" w:color="auto"/>
          </w:divBdr>
        </w:div>
        <w:div w:id="1690639280">
          <w:marLeft w:val="0"/>
          <w:marRight w:val="0"/>
          <w:marTop w:val="0"/>
          <w:marBottom w:val="0"/>
          <w:divBdr>
            <w:top w:val="none" w:sz="0" w:space="0" w:color="auto"/>
            <w:left w:val="none" w:sz="0" w:space="0" w:color="auto"/>
            <w:bottom w:val="none" w:sz="0" w:space="0" w:color="auto"/>
            <w:right w:val="none" w:sz="0" w:space="0" w:color="auto"/>
          </w:divBdr>
        </w:div>
      </w:divsChild>
    </w:div>
    <w:div w:id="528684962">
      <w:bodyDiv w:val="1"/>
      <w:marLeft w:val="0"/>
      <w:marRight w:val="0"/>
      <w:marTop w:val="0"/>
      <w:marBottom w:val="0"/>
      <w:divBdr>
        <w:top w:val="none" w:sz="0" w:space="0" w:color="auto"/>
        <w:left w:val="none" w:sz="0" w:space="0" w:color="auto"/>
        <w:bottom w:val="none" w:sz="0" w:space="0" w:color="auto"/>
        <w:right w:val="none" w:sz="0" w:space="0" w:color="auto"/>
      </w:divBdr>
    </w:div>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36186847">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 w:id="1611621656">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sChild>
    </w:div>
    <w:div w:id="1122722288">
      <w:bodyDiv w:val="1"/>
      <w:marLeft w:val="0"/>
      <w:marRight w:val="0"/>
      <w:marTop w:val="0"/>
      <w:marBottom w:val="0"/>
      <w:divBdr>
        <w:top w:val="none" w:sz="0" w:space="0" w:color="auto"/>
        <w:left w:val="none" w:sz="0" w:space="0" w:color="auto"/>
        <w:bottom w:val="none" w:sz="0" w:space="0" w:color="auto"/>
        <w:right w:val="none" w:sz="0" w:space="0" w:color="auto"/>
      </w:divBdr>
      <w:divsChild>
        <w:div w:id="617100777">
          <w:marLeft w:val="0"/>
          <w:marRight w:val="0"/>
          <w:marTop w:val="0"/>
          <w:marBottom w:val="0"/>
          <w:divBdr>
            <w:top w:val="none" w:sz="0" w:space="0" w:color="auto"/>
            <w:left w:val="none" w:sz="0" w:space="0" w:color="auto"/>
            <w:bottom w:val="none" w:sz="0" w:space="0" w:color="auto"/>
            <w:right w:val="none" w:sz="0" w:space="0" w:color="auto"/>
          </w:divBdr>
        </w:div>
        <w:div w:id="937521580">
          <w:marLeft w:val="0"/>
          <w:marRight w:val="0"/>
          <w:marTop w:val="0"/>
          <w:marBottom w:val="0"/>
          <w:divBdr>
            <w:top w:val="none" w:sz="0" w:space="0" w:color="auto"/>
            <w:left w:val="none" w:sz="0" w:space="0" w:color="auto"/>
            <w:bottom w:val="none" w:sz="0" w:space="0" w:color="auto"/>
            <w:right w:val="none" w:sz="0" w:space="0" w:color="auto"/>
          </w:divBdr>
        </w:div>
        <w:div w:id="1112480262">
          <w:marLeft w:val="0"/>
          <w:marRight w:val="0"/>
          <w:marTop w:val="0"/>
          <w:marBottom w:val="0"/>
          <w:divBdr>
            <w:top w:val="none" w:sz="0" w:space="0" w:color="auto"/>
            <w:left w:val="none" w:sz="0" w:space="0" w:color="auto"/>
            <w:bottom w:val="none" w:sz="0" w:space="0" w:color="auto"/>
            <w:right w:val="none" w:sz="0" w:space="0" w:color="auto"/>
          </w:divBdr>
        </w:div>
        <w:div w:id="1653290289">
          <w:marLeft w:val="0"/>
          <w:marRight w:val="0"/>
          <w:marTop w:val="0"/>
          <w:marBottom w:val="0"/>
          <w:divBdr>
            <w:top w:val="none" w:sz="0" w:space="0" w:color="auto"/>
            <w:left w:val="none" w:sz="0" w:space="0" w:color="auto"/>
            <w:bottom w:val="none" w:sz="0" w:space="0" w:color="auto"/>
            <w:right w:val="none" w:sz="0" w:space="0" w:color="auto"/>
          </w:divBdr>
        </w:div>
        <w:div w:id="1982269185">
          <w:marLeft w:val="0"/>
          <w:marRight w:val="0"/>
          <w:marTop w:val="0"/>
          <w:marBottom w:val="0"/>
          <w:divBdr>
            <w:top w:val="none" w:sz="0" w:space="0" w:color="auto"/>
            <w:left w:val="none" w:sz="0" w:space="0" w:color="auto"/>
            <w:bottom w:val="none" w:sz="0" w:space="0" w:color="auto"/>
            <w:right w:val="none" w:sz="0" w:space="0" w:color="auto"/>
          </w:divBdr>
        </w:div>
        <w:div w:id="1985349074">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4994907">
      <w:bodyDiv w:val="1"/>
      <w:marLeft w:val="0"/>
      <w:marRight w:val="0"/>
      <w:marTop w:val="0"/>
      <w:marBottom w:val="0"/>
      <w:divBdr>
        <w:top w:val="none" w:sz="0" w:space="0" w:color="auto"/>
        <w:left w:val="none" w:sz="0" w:space="0" w:color="auto"/>
        <w:bottom w:val="none" w:sz="0" w:space="0" w:color="auto"/>
        <w:right w:val="none" w:sz="0" w:space="0" w:color="auto"/>
      </w:divBdr>
      <w:divsChild>
        <w:div w:id="424497684">
          <w:marLeft w:val="0"/>
          <w:marRight w:val="0"/>
          <w:marTop w:val="0"/>
          <w:marBottom w:val="0"/>
          <w:divBdr>
            <w:top w:val="none" w:sz="0" w:space="0" w:color="auto"/>
            <w:left w:val="none" w:sz="0" w:space="0" w:color="auto"/>
            <w:bottom w:val="none" w:sz="0" w:space="0" w:color="auto"/>
            <w:right w:val="none" w:sz="0" w:space="0" w:color="auto"/>
          </w:divBdr>
        </w:div>
        <w:div w:id="1023627660">
          <w:marLeft w:val="0"/>
          <w:marRight w:val="0"/>
          <w:marTop w:val="0"/>
          <w:marBottom w:val="0"/>
          <w:divBdr>
            <w:top w:val="none" w:sz="0" w:space="0" w:color="auto"/>
            <w:left w:val="none" w:sz="0" w:space="0" w:color="auto"/>
            <w:bottom w:val="none" w:sz="0" w:space="0" w:color="auto"/>
            <w:right w:val="none" w:sz="0" w:space="0" w:color="auto"/>
          </w:divBdr>
        </w:div>
        <w:div w:id="1156724524">
          <w:marLeft w:val="0"/>
          <w:marRight w:val="0"/>
          <w:marTop w:val="0"/>
          <w:marBottom w:val="0"/>
          <w:divBdr>
            <w:top w:val="none" w:sz="0" w:space="0" w:color="auto"/>
            <w:left w:val="none" w:sz="0" w:space="0" w:color="auto"/>
            <w:bottom w:val="none" w:sz="0" w:space="0" w:color="auto"/>
            <w:right w:val="none" w:sz="0" w:space="0" w:color="auto"/>
          </w:divBdr>
        </w:div>
        <w:div w:id="1467088938">
          <w:marLeft w:val="0"/>
          <w:marRight w:val="0"/>
          <w:marTop w:val="0"/>
          <w:marBottom w:val="0"/>
          <w:divBdr>
            <w:top w:val="none" w:sz="0" w:space="0" w:color="auto"/>
            <w:left w:val="none" w:sz="0" w:space="0" w:color="auto"/>
            <w:bottom w:val="none" w:sz="0" w:space="0" w:color="auto"/>
            <w:right w:val="none" w:sz="0" w:space="0" w:color="auto"/>
          </w:divBdr>
        </w:div>
        <w:div w:id="1758166907">
          <w:marLeft w:val="0"/>
          <w:marRight w:val="0"/>
          <w:marTop w:val="0"/>
          <w:marBottom w:val="0"/>
          <w:divBdr>
            <w:top w:val="none" w:sz="0" w:space="0" w:color="auto"/>
            <w:left w:val="none" w:sz="0" w:space="0" w:color="auto"/>
            <w:bottom w:val="none" w:sz="0" w:space="0" w:color="auto"/>
            <w:right w:val="none" w:sz="0" w:space="0" w:color="auto"/>
          </w:divBdr>
        </w:div>
        <w:div w:id="2005011843">
          <w:marLeft w:val="0"/>
          <w:marRight w:val="0"/>
          <w:marTop w:val="0"/>
          <w:marBottom w:val="0"/>
          <w:divBdr>
            <w:top w:val="none" w:sz="0" w:space="0" w:color="auto"/>
            <w:left w:val="none" w:sz="0" w:space="0" w:color="auto"/>
            <w:bottom w:val="none" w:sz="0" w:space="0" w:color="auto"/>
            <w:right w:val="none" w:sz="0" w:space="0" w:color="auto"/>
          </w:divBdr>
        </w:div>
      </w:divsChild>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38241368">
      <w:bodyDiv w:val="1"/>
      <w:marLeft w:val="0"/>
      <w:marRight w:val="0"/>
      <w:marTop w:val="0"/>
      <w:marBottom w:val="0"/>
      <w:divBdr>
        <w:top w:val="none" w:sz="0" w:space="0" w:color="auto"/>
        <w:left w:val="none" w:sz="0" w:space="0" w:color="auto"/>
        <w:bottom w:val="none" w:sz="0" w:space="0" w:color="auto"/>
        <w:right w:val="none" w:sz="0" w:space="0" w:color="auto"/>
      </w:divBdr>
      <w:divsChild>
        <w:div w:id="6176935">
          <w:marLeft w:val="0"/>
          <w:marRight w:val="0"/>
          <w:marTop w:val="0"/>
          <w:marBottom w:val="0"/>
          <w:divBdr>
            <w:top w:val="none" w:sz="0" w:space="0" w:color="auto"/>
            <w:left w:val="none" w:sz="0" w:space="0" w:color="auto"/>
            <w:bottom w:val="none" w:sz="0" w:space="0" w:color="auto"/>
            <w:right w:val="none" w:sz="0" w:space="0" w:color="auto"/>
          </w:divBdr>
        </w:div>
        <w:div w:id="39667515">
          <w:marLeft w:val="0"/>
          <w:marRight w:val="0"/>
          <w:marTop w:val="0"/>
          <w:marBottom w:val="0"/>
          <w:divBdr>
            <w:top w:val="none" w:sz="0" w:space="0" w:color="auto"/>
            <w:left w:val="none" w:sz="0" w:space="0" w:color="auto"/>
            <w:bottom w:val="none" w:sz="0" w:space="0" w:color="auto"/>
            <w:right w:val="none" w:sz="0" w:space="0" w:color="auto"/>
          </w:divBdr>
        </w:div>
        <w:div w:id="1165902161">
          <w:marLeft w:val="0"/>
          <w:marRight w:val="0"/>
          <w:marTop w:val="0"/>
          <w:marBottom w:val="0"/>
          <w:divBdr>
            <w:top w:val="none" w:sz="0" w:space="0" w:color="auto"/>
            <w:left w:val="none" w:sz="0" w:space="0" w:color="auto"/>
            <w:bottom w:val="none" w:sz="0" w:space="0" w:color="auto"/>
            <w:right w:val="none" w:sz="0" w:space="0" w:color="auto"/>
          </w:divBdr>
        </w:div>
        <w:div w:id="1220290856">
          <w:marLeft w:val="0"/>
          <w:marRight w:val="0"/>
          <w:marTop w:val="0"/>
          <w:marBottom w:val="0"/>
          <w:divBdr>
            <w:top w:val="none" w:sz="0" w:space="0" w:color="auto"/>
            <w:left w:val="none" w:sz="0" w:space="0" w:color="auto"/>
            <w:bottom w:val="none" w:sz="0" w:space="0" w:color="auto"/>
            <w:right w:val="none" w:sz="0" w:space="0" w:color="auto"/>
          </w:divBdr>
        </w:div>
        <w:div w:id="1728064251">
          <w:marLeft w:val="0"/>
          <w:marRight w:val="0"/>
          <w:marTop w:val="0"/>
          <w:marBottom w:val="0"/>
          <w:divBdr>
            <w:top w:val="none" w:sz="0" w:space="0" w:color="auto"/>
            <w:left w:val="none" w:sz="0" w:space="0" w:color="auto"/>
            <w:bottom w:val="none" w:sz="0" w:space="0" w:color="auto"/>
            <w:right w:val="none" w:sz="0" w:space="0" w:color="auto"/>
          </w:divBdr>
        </w:div>
        <w:div w:id="1757094006">
          <w:marLeft w:val="0"/>
          <w:marRight w:val="0"/>
          <w:marTop w:val="0"/>
          <w:marBottom w:val="0"/>
          <w:divBdr>
            <w:top w:val="none" w:sz="0" w:space="0" w:color="auto"/>
            <w:left w:val="none" w:sz="0" w:space="0" w:color="auto"/>
            <w:bottom w:val="none" w:sz="0" w:space="0" w:color="auto"/>
            <w:right w:val="none" w:sz="0" w:space="0" w:color="auto"/>
          </w:divBdr>
        </w:div>
      </w:divsChild>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509291873">
          <w:marLeft w:val="0"/>
          <w:marRight w:val="0"/>
          <w:marTop w:val="0"/>
          <w:marBottom w:val="0"/>
          <w:divBdr>
            <w:top w:val="none" w:sz="0" w:space="0" w:color="auto"/>
            <w:left w:val="none" w:sz="0" w:space="0" w:color="auto"/>
            <w:bottom w:val="none" w:sz="0" w:space="0" w:color="auto"/>
            <w:right w:val="none" w:sz="0" w:space="0" w:color="auto"/>
          </w:divBdr>
        </w:div>
        <w:div w:id="1061320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parkconnect.vic.gov.au/vif/"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yperlink" Target="mailto:VolunteeringFund@parks.vic.gov.au"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kconnect.vic.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Props1.xml><?xml version="1.0" encoding="utf-8"?>
<ds:datastoreItem xmlns:ds="http://schemas.openxmlformats.org/officeDocument/2006/customXml" ds:itemID="{BF0F9ADF-0897-453A-BC6D-039185154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3.xml><?xml version="1.0" encoding="utf-8"?>
<ds:datastoreItem xmlns:ds="http://schemas.openxmlformats.org/officeDocument/2006/customXml" ds:itemID="{1B6724C9-FD9A-4747-A36C-146188847CB1}">
  <ds:schemaRefs>
    <ds:schemaRef ds:uri="http://schemas.openxmlformats.org/officeDocument/2006/bibliography"/>
  </ds:schemaRefs>
</ds:datastoreItem>
</file>

<file path=customXml/itemProps4.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10</TotalTime>
  <Pages>22</Pages>
  <Words>2922</Words>
  <Characters>16661</Characters>
  <Application>Microsoft Office Word</Application>
  <DocSecurity>8</DocSecurity>
  <Lines>138</Lines>
  <Paragraphs>39</Paragraphs>
  <ScaleCrop>false</ScaleCrop>
  <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subject/>
  <dc:creator>Leanne Riggs</dc:creator>
  <cp:keywords>Newsletter template; Template; Fact sheets; templates; template; newsletter</cp:keywords>
  <cp:lastModifiedBy>Leanne Riggs</cp:lastModifiedBy>
  <cp:revision>338</cp:revision>
  <cp:lastPrinted>2015-11-17T00:51:00Z</cp:lastPrinted>
  <dcterms:created xsi:type="dcterms:W3CDTF">2020-12-23T19:15:00Z</dcterms:created>
  <dcterms:modified xsi:type="dcterms:W3CDTF">2021-10-08T01:22:00Z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