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6C8FA" w14:textId="05E1F9AE" w:rsidR="003D340C" w:rsidRDefault="00CF15B1" w:rsidP="00684D62">
      <w:pPr>
        <w:pStyle w:val="Heading1"/>
      </w:pPr>
      <w:r>
        <w:t>Frequently Asked Questions</w:t>
      </w:r>
    </w:p>
    <w:p w14:paraId="55F1ABAA" w14:textId="77777777" w:rsidR="00684D62" w:rsidRPr="00684D62" w:rsidRDefault="00684D62" w:rsidP="00684D62">
      <w:pPr>
        <w:pStyle w:val="Heading2"/>
        <w:rPr>
          <w:rFonts w:ascii="Segoe UI" w:hAnsi="Segoe UI" w:cs="Segoe UI"/>
          <w:color w:val="auto"/>
          <w:szCs w:val="26"/>
        </w:rPr>
      </w:pPr>
      <w:bookmarkStart w:id="0" w:name="_Toc37931626"/>
      <w:bookmarkStart w:id="1" w:name="_Toc51068845"/>
      <w:r w:rsidRPr="00684D62">
        <w:rPr>
          <w:rStyle w:val="normaltextrun"/>
          <w:rFonts w:ascii="Calibri" w:hAnsi="Calibri" w:cs="Calibri"/>
          <w:szCs w:val="26"/>
        </w:rPr>
        <w:t>What age do I need to be to apply?</w:t>
      </w:r>
      <w:r w:rsidRPr="00684D62">
        <w:rPr>
          <w:rStyle w:val="eop"/>
          <w:rFonts w:ascii="Calibri" w:hAnsi="Calibri" w:cs="Calibri"/>
          <w:szCs w:val="26"/>
        </w:rPr>
        <w:t> </w:t>
      </w:r>
    </w:p>
    <w:p w14:paraId="226D9D06" w14:textId="31903F17" w:rsidR="00014D35" w:rsidRPr="00182ADF" w:rsidRDefault="00AA1450" w:rsidP="00684D62">
      <w:pPr>
        <w:pStyle w:val="paragraph"/>
        <w:spacing w:before="0" w:beforeAutospacing="0" w:after="0" w:afterAutospacing="0"/>
        <w:textAlignment w:val="baseline"/>
        <w:rPr>
          <w:rFonts w:asciiTheme="minorHAnsi" w:hAnsiTheme="minorHAnsi"/>
          <w:color w:val="39464E" w:themeColor="text1"/>
          <w:spacing w:val="-1"/>
          <w:sz w:val="20"/>
          <w:szCs w:val="20"/>
        </w:rPr>
      </w:pPr>
      <w:r w:rsidRPr="00182ADF">
        <w:rPr>
          <w:rFonts w:asciiTheme="minorHAnsi" w:hAnsiTheme="minorHAnsi"/>
          <w:color w:val="39464E" w:themeColor="text1"/>
          <w:spacing w:val="-1"/>
          <w:sz w:val="20"/>
          <w:szCs w:val="20"/>
        </w:rPr>
        <w:t xml:space="preserve">To apply as an </w:t>
      </w:r>
      <w:r w:rsidR="00A82110" w:rsidRPr="00182ADF">
        <w:rPr>
          <w:rFonts w:asciiTheme="minorHAnsi" w:hAnsiTheme="minorHAnsi"/>
          <w:color w:val="39464E" w:themeColor="text1"/>
          <w:spacing w:val="-1"/>
          <w:sz w:val="20"/>
          <w:szCs w:val="20"/>
        </w:rPr>
        <w:t>individual, yo</w:t>
      </w:r>
      <w:r w:rsidR="00684D62" w:rsidRPr="00182ADF">
        <w:rPr>
          <w:rFonts w:asciiTheme="minorHAnsi" w:hAnsiTheme="minorHAnsi"/>
          <w:color w:val="39464E" w:themeColor="text1"/>
          <w:spacing w:val="-1"/>
          <w:sz w:val="20"/>
          <w:szCs w:val="20"/>
        </w:rPr>
        <w:t>u must be between the ages of 18-29 years old at time of application to be eligible for this fund. </w:t>
      </w:r>
    </w:p>
    <w:p w14:paraId="6F69D84C" w14:textId="77777777" w:rsidR="00014D35" w:rsidRDefault="00014D35" w:rsidP="00014D35">
      <w:pPr>
        <w:pStyle w:val="Heading2"/>
      </w:pPr>
      <w:r>
        <w:t>Can groups apply?</w:t>
      </w:r>
    </w:p>
    <w:p w14:paraId="4A9BC076" w14:textId="776FE17B" w:rsidR="00014D35" w:rsidRPr="00014D35" w:rsidRDefault="00014D35" w:rsidP="00014D35">
      <w:pPr>
        <w:pStyle w:val="BodyText"/>
      </w:pPr>
      <w:r w:rsidRPr="00014D35">
        <w:t>Yes, groups who will engage more young people (18 – 29</w:t>
      </w:r>
      <w:r w:rsidR="00182ADF">
        <w:t xml:space="preserve"> </w:t>
      </w:r>
      <w:r w:rsidRPr="00014D35">
        <w:t xml:space="preserve">years) in environmental volunteer can apply. </w:t>
      </w:r>
    </w:p>
    <w:p w14:paraId="4C96D7E6" w14:textId="77777777" w:rsidR="00684D62" w:rsidRPr="00684D62" w:rsidRDefault="00684D62" w:rsidP="00684D62">
      <w:pPr>
        <w:pStyle w:val="Heading2"/>
        <w:rPr>
          <w:rFonts w:ascii="Segoe UI" w:hAnsi="Segoe UI" w:cs="Segoe UI"/>
          <w:szCs w:val="26"/>
        </w:rPr>
      </w:pPr>
      <w:r w:rsidRPr="00684D62">
        <w:rPr>
          <w:rStyle w:val="normaltextrun"/>
          <w:rFonts w:ascii="Calibri" w:hAnsi="Calibri" w:cs="Calibri"/>
          <w:szCs w:val="26"/>
        </w:rPr>
        <w:t>Is there a fund I can apply for if I am not in the eligible age range?</w:t>
      </w:r>
      <w:r w:rsidRPr="00684D62">
        <w:rPr>
          <w:rStyle w:val="eop"/>
          <w:rFonts w:ascii="Calibri" w:hAnsi="Calibri" w:cs="Calibri"/>
          <w:szCs w:val="26"/>
        </w:rPr>
        <w:t> </w:t>
      </w:r>
    </w:p>
    <w:p w14:paraId="693CF335" w14:textId="13209193" w:rsidR="00684D62" w:rsidRPr="00684D62" w:rsidRDefault="00684D62" w:rsidP="00684D62">
      <w:pPr>
        <w:pStyle w:val="paragraph"/>
        <w:spacing w:before="0" w:beforeAutospacing="0" w:after="0" w:afterAutospacing="0"/>
        <w:textAlignment w:val="baseline"/>
        <w:rPr>
          <w:rFonts w:asciiTheme="minorHAnsi" w:hAnsiTheme="minorHAnsi" w:cstheme="minorHAnsi"/>
          <w:sz w:val="20"/>
          <w:szCs w:val="20"/>
        </w:rPr>
      </w:pPr>
      <w:r w:rsidRPr="00182ADF">
        <w:rPr>
          <w:rStyle w:val="normaltextrun"/>
          <w:rFonts w:asciiTheme="minorHAnsi" w:hAnsiTheme="minorHAnsi" w:cstheme="minorHAnsi"/>
          <w:sz w:val="20"/>
          <w:szCs w:val="20"/>
        </w:rPr>
        <w:t>If you are outside of the 18-29 age range and wish to apply for project funding, visit</w:t>
      </w:r>
      <w:r w:rsidRPr="00684D62">
        <w:rPr>
          <w:rStyle w:val="normaltextrun"/>
          <w:rFonts w:asciiTheme="minorHAnsi" w:hAnsiTheme="minorHAnsi" w:cstheme="minorHAnsi"/>
          <w:sz w:val="20"/>
          <w:szCs w:val="20"/>
        </w:rPr>
        <w:t> </w:t>
      </w:r>
      <w:hyperlink r:id="rId11" w:tgtFrame="_blank" w:history="1">
        <w:r w:rsidRPr="00684D62">
          <w:rPr>
            <w:rStyle w:val="normaltextrun"/>
            <w:rFonts w:asciiTheme="minorHAnsi" w:hAnsiTheme="minorHAnsi" w:cstheme="minorHAnsi"/>
            <w:color w:val="0089C4"/>
            <w:sz w:val="20"/>
            <w:szCs w:val="20"/>
          </w:rPr>
          <w:t>parks.vic.gov.au/get-into-nature/volunteering/volunteering-innovation-fund</w:t>
        </w:r>
      </w:hyperlink>
      <w:r w:rsidRPr="00684D62">
        <w:rPr>
          <w:rStyle w:val="normaltextrun"/>
          <w:rFonts w:asciiTheme="minorHAnsi" w:hAnsiTheme="minorHAnsi" w:cstheme="minorHAnsi"/>
          <w:sz w:val="20"/>
          <w:szCs w:val="20"/>
        </w:rPr>
        <w:t> to learn about the Volunteering Innovation Fund, which is open to all ages.</w:t>
      </w:r>
    </w:p>
    <w:p w14:paraId="624B1F94" w14:textId="77777777" w:rsidR="00684D62" w:rsidRPr="00684D62" w:rsidRDefault="00684D62" w:rsidP="00684D62">
      <w:pPr>
        <w:pStyle w:val="Heading2"/>
        <w:rPr>
          <w:rFonts w:ascii="Segoe UI" w:hAnsi="Segoe UI" w:cs="Segoe UI"/>
          <w:szCs w:val="26"/>
        </w:rPr>
      </w:pPr>
      <w:r w:rsidRPr="00684D62">
        <w:rPr>
          <w:rStyle w:val="normaltextrun"/>
          <w:rFonts w:ascii="Calibri" w:hAnsi="Calibri" w:cs="Calibri"/>
          <w:szCs w:val="26"/>
        </w:rPr>
        <w:t>How many rounds are there?</w:t>
      </w:r>
      <w:r w:rsidRPr="00684D62">
        <w:rPr>
          <w:rStyle w:val="eop"/>
          <w:rFonts w:ascii="Calibri" w:hAnsi="Calibri" w:cs="Calibri"/>
          <w:szCs w:val="26"/>
        </w:rPr>
        <w:t> </w:t>
      </w:r>
    </w:p>
    <w:p w14:paraId="708BEE09" w14:textId="1F265345" w:rsidR="00684D62" w:rsidRPr="00684D62" w:rsidRDefault="00A82110" w:rsidP="00684D62">
      <w:pPr>
        <w:pStyle w:val="paragraph"/>
        <w:spacing w:before="0" w:beforeAutospacing="0" w:after="0" w:afterAutospacing="0"/>
        <w:textAlignment w:val="baseline"/>
        <w:rPr>
          <w:rFonts w:ascii="Segoe UI" w:hAnsi="Segoe UI" w:cs="Segoe UI"/>
          <w:sz w:val="16"/>
          <w:szCs w:val="16"/>
        </w:rPr>
      </w:pPr>
      <w:r>
        <w:rPr>
          <w:rStyle w:val="normaltextrun"/>
          <w:rFonts w:ascii="Calibri" w:hAnsi="Calibri" w:cs="Calibri"/>
          <w:sz w:val="20"/>
          <w:szCs w:val="20"/>
        </w:rPr>
        <w:t>This is the final round of the Youth Volunteering for Nature Fund</w:t>
      </w:r>
      <w:r w:rsidR="00684D62" w:rsidRPr="00684D62">
        <w:rPr>
          <w:rStyle w:val="normaltextrun"/>
          <w:rFonts w:ascii="Calibri" w:hAnsi="Calibri" w:cs="Calibri"/>
          <w:sz w:val="20"/>
          <w:szCs w:val="20"/>
        </w:rPr>
        <w:t>.</w:t>
      </w:r>
      <w:r w:rsidR="00684D62" w:rsidRPr="00684D62">
        <w:rPr>
          <w:rStyle w:val="eop"/>
          <w:rFonts w:ascii="Calibri" w:hAnsi="Calibri" w:cs="Calibri"/>
          <w:sz w:val="20"/>
          <w:szCs w:val="20"/>
        </w:rPr>
        <w:t> </w:t>
      </w:r>
    </w:p>
    <w:p w14:paraId="4337BAA4" w14:textId="77777777" w:rsidR="00684D62" w:rsidRPr="00684D62" w:rsidRDefault="00684D62" w:rsidP="00684D62">
      <w:pPr>
        <w:pStyle w:val="Heading2"/>
        <w:rPr>
          <w:rFonts w:ascii="Segoe UI" w:hAnsi="Segoe UI" w:cs="Segoe UI"/>
          <w:szCs w:val="26"/>
        </w:rPr>
      </w:pPr>
      <w:r w:rsidRPr="00684D62">
        <w:rPr>
          <w:rStyle w:val="normaltextrun"/>
          <w:rFonts w:ascii="Calibri" w:hAnsi="Calibri" w:cs="Calibri"/>
          <w:szCs w:val="26"/>
        </w:rPr>
        <w:t>What is the application format?</w:t>
      </w:r>
      <w:r w:rsidRPr="00684D62">
        <w:rPr>
          <w:rStyle w:val="eop"/>
          <w:rFonts w:ascii="Calibri" w:hAnsi="Calibri" w:cs="Calibri"/>
          <w:szCs w:val="26"/>
        </w:rPr>
        <w:t> </w:t>
      </w:r>
    </w:p>
    <w:p w14:paraId="118F0FEF" w14:textId="48794258" w:rsidR="00684D62" w:rsidRPr="00684D62" w:rsidRDefault="00684D62" w:rsidP="00684D62">
      <w:pPr>
        <w:pStyle w:val="paragraph"/>
        <w:spacing w:before="0" w:beforeAutospacing="0" w:after="0" w:afterAutospacing="0"/>
        <w:textAlignment w:val="baseline"/>
        <w:rPr>
          <w:rStyle w:val="eop"/>
          <w:rFonts w:ascii="Segoe UI" w:hAnsi="Segoe UI" w:cs="Segoe UI"/>
          <w:sz w:val="16"/>
          <w:szCs w:val="16"/>
        </w:rPr>
      </w:pPr>
      <w:r w:rsidRPr="00684D62">
        <w:rPr>
          <w:rStyle w:val="normaltextrun"/>
          <w:rFonts w:ascii="Calibri" w:hAnsi="Calibri" w:cs="Calibri"/>
          <w:sz w:val="20"/>
          <w:szCs w:val="20"/>
        </w:rPr>
        <w:t>The application process is online. Along with your written responses to the assessment criteria, you will have the opportunity to submit a short </w:t>
      </w:r>
      <w:proofErr w:type="gramStart"/>
      <w:r w:rsidRPr="00684D62">
        <w:rPr>
          <w:rStyle w:val="normaltextrun"/>
          <w:rFonts w:ascii="Calibri" w:hAnsi="Calibri" w:cs="Calibri"/>
          <w:sz w:val="20"/>
          <w:szCs w:val="20"/>
        </w:rPr>
        <w:t>1-2 minute</w:t>
      </w:r>
      <w:proofErr w:type="gramEnd"/>
      <w:r w:rsidRPr="00684D62">
        <w:rPr>
          <w:rStyle w:val="normaltextrun"/>
          <w:rFonts w:ascii="Calibri" w:hAnsi="Calibri" w:cs="Calibri"/>
          <w:sz w:val="20"/>
          <w:szCs w:val="20"/>
        </w:rPr>
        <w:t> video as part of your application to explain your project idea.</w:t>
      </w:r>
      <w:r w:rsidRPr="00684D62">
        <w:rPr>
          <w:rStyle w:val="eop"/>
          <w:rFonts w:ascii="Calibri" w:hAnsi="Calibri" w:cs="Calibri"/>
          <w:sz w:val="20"/>
          <w:szCs w:val="20"/>
        </w:rPr>
        <w:t> </w:t>
      </w:r>
    </w:p>
    <w:p w14:paraId="2B3AD8FF" w14:textId="7426DA3B" w:rsidR="00CF15B1" w:rsidRPr="00A87672" w:rsidRDefault="00CF15B1" w:rsidP="00CF15B1">
      <w:pPr>
        <w:pStyle w:val="Heading2"/>
        <w:rPr>
          <w:rStyle w:val="eop"/>
          <w:rFonts w:cs="Calibri"/>
        </w:rPr>
      </w:pPr>
      <w:r w:rsidRPr="00A87672">
        <w:rPr>
          <w:rStyle w:val="eop"/>
          <w:rFonts w:cs="Calibri"/>
        </w:rPr>
        <w:t>How much can I apply for?</w:t>
      </w:r>
      <w:bookmarkEnd w:id="0"/>
      <w:bookmarkEnd w:id="1"/>
    </w:p>
    <w:p w14:paraId="15CF57DB" w14:textId="77777777" w:rsidR="00547628" w:rsidRDefault="00C34EFE" w:rsidP="003007CE">
      <w:pPr>
        <w:pStyle w:val="BodyText"/>
      </w:pPr>
      <w:r w:rsidRPr="00014D35">
        <w:t>As an individual, y</w:t>
      </w:r>
      <w:r w:rsidR="00CF15B1" w:rsidRPr="00014D35">
        <w:t>ou can apply for up to $</w:t>
      </w:r>
      <w:r w:rsidRPr="00014D35">
        <w:t>2,000</w:t>
      </w:r>
      <w:r w:rsidR="00CF15B1" w:rsidRPr="00014D35">
        <w:t xml:space="preserve"> in funding</w:t>
      </w:r>
      <w:r>
        <w:t>.</w:t>
      </w:r>
    </w:p>
    <w:p w14:paraId="612B21FE" w14:textId="060C02AD" w:rsidR="00C34EFE" w:rsidRDefault="00C34EFE" w:rsidP="003007CE">
      <w:pPr>
        <w:pStyle w:val="BodyText"/>
      </w:pPr>
      <w:r>
        <w:t xml:space="preserve">As a group, you can apply for up to $5,000 in funding. </w:t>
      </w:r>
    </w:p>
    <w:p w14:paraId="0BA37ED0" w14:textId="1E2DE15B" w:rsidR="00CF15B1" w:rsidRDefault="00CF15B1" w:rsidP="003007CE">
      <w:pPr>
        <w:pStyle w:val="BodyText"/>
      </w:pPr>
      <w:r>
        <w:t>You will need to demonstrate how this money will be spent through submitting a budget plan if you are successful.</w:t>
      </w:r>
    </w:p>
    <w:p w14:paraId="5E17CBD3" w14:textId="77777777" w:rsidR="00CF15B1" w:rsidRDefault="00CF15B1" w:rsidP="00CF15B1">
      <w:pPr>
        <w:pStyle w:val="Heading2"/>
      </w:pPr>
      <w:r>
        <w:t>Can I submit multiple applications?</w:t>
      </w:r>
    </w:p>
    <w:p w14:paraId="765D07C5" w14:textId="4B3378E6" w:rsidR="001F7F0E" w:rsidRDefault="7C966210" w:rsidP="003007CE">
      <w:pPr>
        <w:pStyle w:val="BodyText"/>
      </w:pPr>
      <w:r>
        <w:t xml:space="preserve">You can submit up to two (2) project ideas per round. Only one project per person will be successful. </w:t>
      </w:r>
    </w:p>
    <w:p w14:paraId="479BA83C" w14:textId="77777777" w:rsidR="00CF15B1" w:rsidRDefault="00CF15B1" w:rsidP="00CF15B1">
      <w:pPr>
        <w:pStyle w:val="Heading2"/>
      </w:pPr>
      <w:r>
        <w:t>Where can I hold my project?</w:t>
      </w:r>
    </w:p>
    <w:p w14:paraId="3991E256" w14:textId="5CEE2A0B" w:rsidR="00CF15B1" w:rsidRDefault="00CF15B1" w:rsidP="00CF15B1">
      <w:r w:rsidRPr="003007CE">
        <w:rPr>
          <w:rStyle w:val="BodyTextChar"/>
        </w:rPr>
        <w:t>Your project can take place in parks,</w:t>
      </w:r>
      <w:r w:rsidR="00A23F41">
        <w:rPr>
          <w:rStyle w:val="BodyTextChar"/>
        </w:rPr>
        <w:t xml:space="preserve"> </w:t>
      </w:r>
      <w:proofErr w:type="gramStart"/>
      <w:r w:rsidRPr="003007CE">
        <w:rPr>
          <w:rStyle w:val="BodyTextChar"/>
        </w:rPr>
        <w:t>forests</w:t>
      </w:r>
      <w:proofErr w:type="gramEnd"/>
      <w:r w:rsidRPr="003007CE">
        <w:rPr>
          <w:rStyle w:val="BodyTextChar"/>
        </w:rPr>
        <w:t xml:space="preserve"> and reserves on Crown Land across the state of Victoria, both marine and terrestrial. </w:t>
      </w:r>
      <w:r w:rsidR="000578AE" w:rsidRPr="003007CE">
        <w:rPr>
          <w:rStyle w:val="BodyTextChar"/>
        </w:rPr>
        <w:t xml:space="preserve">Projects may also take place </w:t>
      </w:r>
      <w:proofErr w:type="gramStart"/>
      <w:r w:rsidR="000578AE" w:rsidRPr="003007CE">
        <w:rPr>
          <w:rStyle w:val="BodyTextChar"/>
        </w:rPr>
        <w:t>virtually, or</w:t>
      </w:r>
      <w:proofErr w:type="gramEnd"/>
      <w:r w:rsidR="00FF62BE">
        <w:rPr>
          <w:rStyle w:val="BodyTextChar"/>
        </w:rPr>
        <w:t xml:space="preserve"> be</w:t>
      </w:r>
      <w:r w:rsidR="000578AE" w:rsidRPr="003007CE">
        <w:rPr>
          <w:rStyle w:val="BodyTextChar"/>
        </w:rPr>
        <w:t xml:space="preserve"> a combination of both</w:t>
      </w:r>
      <w:r w:rsidR="000578AE">
        <w:t>.</w:t>
      </w:r>
      <w:r w:rsidR="00D3476E">
        <w:t xml:space="preserve"> </w:t>
      </w:r>
    </w:p>
    <w:p w14:paraId="218E0FB3" w14:textId="77777777" w:rsidR="00060BC4" w:rsidRDefault="00CF15B1" w:rsidP="00060BC4">
      <w:pPr>
        <w:pStyle w:val="Heading2"/>
      </w:pPr>
      <w:r>
        <w:t>How do I find out who I need to speak to about approval for my project?</w:t>
      </w:r>
    </w:p>
    <w:p w14:paraId="74880CA1" w14:textId="2120F684" w:rsidR="00060BC4" w:rsidRPr="00060BC4" w:rsidRDefault="00060BC4" w:rsidP="03EFA5C2">
      <w:pPr>
        <w:pStyle w:val="BodyText"/>
        <w:rPr>
          <w:b/>
          <w:bCs/>
          <w:noProof/>
          <w:color w:val="00ADDC" w:themeColor="text2"/>
          <w:spacing w:val="0"/>
          <w:sz w:val="26"/>
          <w:szCs w:val="26"/>
        </w:rPr>
      </w:pPr>
      <w:r>
        <w:t xml:space="preserve">If you are </w:t>
      </w:r>
      <w:proofErr w:type="gramStart"/>
      <w:r>
        <w:t>submitting an application</w:t>
      </w:r>
      <w:proofErr w:type="gramEnd"/>
      <w:r w:rsidR="00190840">
        <w:t xml:space="preserve"> which includes</w:t>
      </w:r>
      <w:r>
        <w:t xml:space="preserve"> any </w:t>
      </w:r>
      <w:r w:rsidR="002A0CE0">
        <w:t xml:space="preserve">activities </w:t>
      </w:r>
      <w:r>
        <w:t>on Crown Land, you need support from the land manager. In most cases this will be the Parks Victoria Area Chief Ranger</w:t>
      </w:r>
      <w:r w:rsidR="2EFD0158">
        <w:t xml:space="preserve"> or Department of Land, Water and Planning Officer</w:t>
      </w:r>
      <w:r>
        <w:t>. Where the project is in a jointly managed park, this must include support from the Traditional</w:t>
      </w:r>
      <w:r w:rsidR="001F4192" w:rsidRPr="03EFA5C2">
        <w:rPr>
          <w:b/>
          <w:bCs/>
        </w:rPr>
        <w:t xml:space="preserve"> </w:t>
      </w:r>
      <w:r>
        <w:t xml:space="preserve">Owner Corporation. You can find a list of jointly managed parks here: </w:t>
      </w:r>
      <w:hyperlink r:id="rId12">
        <w:r w:rsidR="003545F6" w:rsidRPr="03EFA5C2">
          <w:rPr>
            <w:rStyle w:val="Hyperlink"/>
          </w:rPr>
          <w:t>https://www.parks.vic.gov.au/managing-country-together</w:t>
        </w:r>
      </w:hyperlink>
      <w:r w:rsidR="003545F6" w:rsidRPr="03EFA5C2">
        <w:rPr>
          <w:b/>
          <w:bCs/>
        </w:rPr>
        <w:t xml:space="preserve"> </w:t>
      </w:r>
    </w:p>
    <w:p w14:paraId="6DF20F18" w14:textId="77777777" w:rsidR="00C53263" w:rsidRDefault="00C53263" w:rsidP="003007CE">
      <w:pPr>
        <w:pStyle w:val="BodyText"/>
      </w:pPr>
      <w:r w:rsidRPr="00C53263">
        <w:t xml:space="preserve">Approval can be shown in the way of a letter or email and uploaded in the supporting documents section of your application. </w:t>
      </w:r>
    </w:p>
    <w:p w14:paraId="3057B598" w14:textId="75D26C14" w:rsidR="00060BC4" w:rsidRDefault="00060BC4" w:rsidP="003007CE">
      <w:pPr>
        <w:pStyle w:val="BodyText"/>
        <w:rPr>
          <w:b/>
        </w:rPr>
      </w:pPr>
      <w:r w:rsidRPr="00060BC4">
        <w:t xml:space="preserve">If you are unsure how to contact your </w:t>
      </w:r>
      <w:r w:rsidR="00FD4BCB">
        <w:t>applicable land manager</w:t>
      </w:r>
      <w:r w:rsidRPr="00060BC4">
        <w:t xml:space="preserve">, please contact the Volunteering </w:t>
      </w:r>
      <w:r w:rsidR="001F4192" w:rsidRPr="003007CE">
        <w:rPr>
          <w:bCs/>
        </w:rPr>
        <w:t>for Nature</w:t>
      </w:r>
      <w:r w:rsidR="001F4192">
        <w:rPr>
          <w:b/>
        </w:rPr>
        <w:t xml:space="preserve"> </w:t>
      </w:r>
      <w:r w:rsidRPr="00060BC4">
        <w:t>Fund Team</w:t>
      </w:r>
      <w:r w:rsidRPr="006228F9">
        <w:t xml:space="preserve"> </w:t>
      </w:r>
      <w:r w:rsidR="001F4192" w:rsidRPr="006228F9">
        <w:t>t</w:t>
      </w:r>
      <w:r w:rsidRPr="006228F9">
        <w:t>o</w:t>
      </w:r>
      <w:r w:rsidRPr="00060BC4">
        <w:t xml:space="preserve"> connect you.</w:t>
      </w:r>
    </w:p>
    <w:p w14:paraId="5AD23915" w14:textId="18F955A7" w:rsidR="00CF15B1" w:rsidRDefault="00CF15B1" w:rsidP="00060BC4">
      <w:pPr>
        <w:pStyle w:val="Heading2"/>
      </w:pPr>
      <w:r>
        <w:t>Do I need Traditional Owner approval for my project?</w:t>
      </w:r>
    </w:p>
    <w:p w14:paraId="551EE08E" w14:textId="7EA73C7D" w:rsidR="00574AA9" w:rsidRDefault="00574AA9" w:rsidP="00574AA9">
      <w:pPr>
        <w:pStyle w:val="BodyText"/>
      </w:pPr>
      <w:r>
        <w:t xml:space="preserve">Parks Victoria works in partnership with Traditional Owners. Applicants are encouraged to look at Traditional Owner Country Plans where available and consider projects that align with Traditional Owner objectives. </w:t>
      </w:r>
    </w:p>
    <w:p w14:paraId="4804835D" w14:textId="3A78690B" w:rsidR="00013493" w:rsidRDefault="00CF15B1" w:rsidP="003007CE">
      <w:pPr>
        <w:pStyle w:val="BodyText"/>
      </w:pPr>
      <w:r>
        <w:lastRenderedPageBreak/>
        <w:t>You may need Traditional Owner approval prior to commencement of your project. If the project requires ground disturbance (</w:t>
      </w:r>
      <w:proofErr w:type="gramStart"/>
      <w:r>
        <w:t>e.g.</w:t>
      </w:r>
      <w:proofErr w:type="gramEnd"/>
      <w:r>
        <w:t xml:space="preserve"> tree planting) then a cultural heritage assessment may be required. </w:t>
      </w:r>
    </w:p>
    <w:p w14:paraId="1C210BEC" w14:textId="56DA5751" w:rsidR="00013493" w:rsidRDefault="00013493" w:rsidP="003007CE">
      <w:pPr>
        <w:pStyle w:val="BodyText"/>
      </w:pPr>
      <w:r>
        <w:t xml:space="preserve">Do not approach Traditional Owners </w:t>
      </w:r>
      <w:proofErr w:type="gramStart"/>
      <w:r>
        <w:t>directly, unless</w:t>
      </w:r>
      <w:proofErr w:type="gramEnd"/>
      <w:r>
        <w:t xml:space="preserve"> you have an existing partnership arrangement. Parks Victoria and Department of Environment, Land, Water and Planning will broker conversations between </w:t>
      </w:r>
      <w:r w:rsidR="00A96FE7">
        <w:t xml:space="preserve">applicants </w:t>
      </w:r>
      <w:r>
        <w:t>and Traditional Owners as appropriate. Contact the Youth Volunteering for Nature Fund Team to initiate engagement.</w:t>
      </w:r>
    </w:p>
    <w:p w14:paraId="277EC560" w14:textId="25FE1534" w:rsidR="00013493" w:rsidRDefault="00013493" w:rsidP="003007CE">
      <w:pPr>
        <w:pStyle w:val="BodyText"/>
      </w:pPr>
      <w:r>
        <w:t xml:space="preserve">For further details on </w:t>
      </w:r>
      <w:r w:rsidR="00CE047D">
        <w:t>this</w:t>
      </w:r>
      <w:r>
        <w:t xml:space="preserve"> topic please read </w:t>
      </w:r>
      <w:r w:rsidR="00CE047D">
        <w:t>the</w:t>
      </w:r>
      <w:r>
        <w:t xml:space="preserve"> Managing Country Together fact sheet. </w:t>
      </w:r>
    </w:p>
    <w:p w14:paraId="5BCF1B8A" w14:textId="77777777" w:rsidR="00CF15B1" w:rsidRPr="000122AE" w:rsidRDefault="00CF15B1" w:rsidP="00CF15B1">
      <w:pPr>
        <w:pStyle w:val="Heading2"/>
        <w:rPr>
          <w:rFonts w:eastAsia="Calibri"/>
        </w:rPr>
      </w:pPr>
      <w:r w:rsidRPr="000122AE">
        <w:rPr>
          <w:rFonts w:eastAsia="Calibri"/>
        </w:rPr>
        <w:t xml:space="preserve">How do I create my </w:t>
      </w:r>
      <w:r>
        <w:rPr>
          <w:rFonts w:eastAsia="Calibri"/>
        </w:rPr>
        <w:t xml:space="preserve">application </w:t>
      </w:r>
      <w:r w:rsidRPr="000122AE">
        <w:rPr>
          <w:rFonts w:eastAsia="Calibri"/>
        </w:rPr>
        <w:t>video?</w:t>
      </w:r>
    </w:p>
    <w:p w14:paraId="336054BA" w14:textId="4E2D5B9A" w:rsidR="00CF15B1" w:rsidRPr="00C52B3A" w:rsidRDefault="00CF15B1" w:rsidP="003007CE">
      <w:pPr>
        <w:pStyle w:val="BodyText"/>
        <w:rPr>
          <w:rFonts w:eastAsia="Calibri"/>
          <w:color w:val="auto"/>
        </w:rPr>
      </w:pPr>
      <w:r w:rsidRPr="03EFA5C2">
        <w:rPr>
          <w:rFonts w:eastAsia="Calibri"/>
          <w:color w:val="auto"/>
        </w:rPr>
        <w:t>You can film it on your phone or create it on a platform such as WeVideo. You don’t need to be a skilled film maker – it’s the content and message that are important, not the quality of the video.</w:t>
      </w:r>
    </w:p>
    <w:p w14:paraId="119F2403" w14:textId="77777777" w:rsidR="00CF15B1" w:rsidRPr="000122AE" w:rsidRDefault="00CF15B1" w:rsidP="00CF15B1">
      <w:pPr>
        <w:pStyle w:val="Heading2"/>
        <w:rPr>
          <w:rFonts w:eastAsia="Calibri"/>
        </w:rPr>
      </w:pPr>
      <w:r w:rsidRPr="000122AE">
        <w:rPr>
          <w:rFonts w:eastAsia="Calibri"/>
        </w:rPr>
        <w:t>What if I can’t make a video?</w:t>
      </w:r>
    </w:p>
    <w:p w14:paraId="213542A9" w14:textId="77777777" w:rsidR="00CF15B1" w:rsidRDefault="00CF15B1" w:rsidP="003007CE">
      <w:pPr>
        <w:pStyle w:val="BodyText"/>
        <w:rPr>
          <w:rFonts w:eastAsia="Calibri"/>
        </w:rPr>
      </w:pPr>
      <w:r>
        <w:rPr>
          <w:rFonts w:eastAsia="Calibri"/>
        </w:rPr>
        <w:t>That’s ok too! You can describe your idea in writing in the application form.</w:t>
      </w:r>
    </w:p>
    <w:p w14:paraId="5D57E323" w14:textId="77777777" w:rsidR="00CF15B1" w:rsidRDefault="00CF15B1" w:rsidP="00CF15B1">
      <w:pPr>
        <w:pStyle w:val="Heading2"/>
      </w:pPr>
      <w:r>
        <w:t>How many volunteers do I need to to join my project?</w:t>
      </w:r>
    </w:p>
    <w:p w14:paraId="3882E96C" w14:textId="24892B5D" w:rsidR="003007CE" w:rsidRDefault="00CF15B1" w:rsidP="007067D2">
      <w:pPr>
        <w:pStyle w:val="BodyText"/>
      </w:pPr>
      <w:r w:rsidRPr="007067D2">
        <w:rPr>
          <w:rStyle w:val="BodyTextChar"/>
        </w:rPr>
        <w:t>It is important that your project engages young people to volunteer for nature. As all projects are different there is no set number of volunteers that are required to be involved. Read the criteria carefully as you will need to explain how your project increases environmental volunteering</w:t>
      </w:r>
      <w:r w:rsidR="00674D96" w:rsidRPr="007067D2">
        <w:rPr>
          <w:rStyle w:val="BodyTextChar"/>
        </w:rPr>
        <w:t xml:space="preserve"> by young people</w:t>
      </w:r>
      <w:r w:rsidRPr="007067D2">
        <w:rPr>
          <w:rStyle w:val="BodyTextChar"/>
        </w:rPr>
        <w:t>. This may be</w:t>
      </w:r>
      <w:r>
        <w:t xml:space="preserve"> through large numbers of </w:t>
      </w:r>
      <w:proofErr w:type="gramStart"/>
      <w:r>
        <w:t>volunteers,</w:t>
      </w:r>
      <w:proofErr w:type="gramEnd"/>
      <w:r>
        <w:t xml:space="preserve"> however it could also be through increasing diversity or accessibility. </w:t>
      </w:r>
    </w:p>
    <w:p w14:paraId="0FB1A117" w14:textId="0B84244F" w:rsidR="00CF15B1" w:rsidRDefault="00CF15B1" w:rsidP="007067D2">
      <w:pPr>
        <w:pStyle w:val="BodyText"/>
      </w:pPr>
      <w:r>
        <w:t>The size and population of the region</w:t>
      </w:r>
      <w:r w:rsidR="003007CE">
        <w:t xml:space="preserve"> </w:t>
      </w:r>
      <w:r>
        <w:t xml:space="preserve">your project </w:t>
      </w:r>
      <w:proofErr w:type="gramStart"/>
      <w:r>
        <w:t>is located in</w:t>
      </w:r>
      <w:proofErr w:type="gramEnd"/>
      <w:r>
        <w:t xml:space="preserve"> will be taken into consideration</w:t>
      </w:r>
      <w:r w:rsidR="00674D96">
        <w:t xml:space="preserve"> during the assessment process</w:t>
      </w:r>
      <w:r>
        <w:t>.</w:t>
      </w:r>
    </w:p>
    <w:p w14:paraId="4A0A3764" w14:textId="7A5F4A6E" w:rsidR="00ED3C3D" w:rsidRDefault="00ED3C3D" w:rsidP="00ED3C3D">
      <w:pPr>
        <w:pStyle w:val="Heading2"/>
      </w:pPr>
      <w:r>
        <w:t>What is the definition of ‘</w:t>
      </w:r>
      <w:r w:rsidR="00422912">
        <w:t>innovative’?</w:t>
      </w:r>
    </w:p>
    <w:p w14:paraId="34B74F07" w14:textId="787D7C82" w:rsidR="00422912" w:rsidRPr="00635D59" w:rsidRDefault="00422912" w:rsidP="00422912">
      <w:pPr>
        <w:pStyle w:val="BodyText"/>
        <w:rPr>
          <w:sz w:val="22"/>
          <w:szCs w:val="20"/>
        </w:rPr>
      </w:pPr>
      <w:r>
        <w:rPr>
          <w:szCs w:val="20"/>
        </w:rPr>
        <w:t>When we assess whether a project is innovative</w:t>
      </w:r>
      <w:r w:rsidR="008F58C1">
        <w:rPr>
          <w:szCs w:val="20"/>
        </w:rPr>
        <w:t>,</w:t>
      </w:r>
      <w:r>
        <w:rPr>
          <w:szCs w:val="20"/>
        </w:rPr>
        <w:t xml:space="preserve"> we </w:t>
      </w:r>
      <w:r w:rsidR="00635D59">
        <w:rPr>
          <w:szCs w:val="20"/>
        </w:rPr>
        <w:t xml:space="preserve">are looking for projects that meet the definition </w:t>
      </w:r>
      <w:r w:rsidR="00635D59" w:rsidRPr="00635D59">
        <w:rPr>
          <w:i/>
          <w:iCs/>
          <w:szCs w:val="20"/>
        </w:rPr>
        <w:t>“</w:t>
      </w:r>
      <w:r w:rsidRPr="00635D59">
        <w:rPr>
          <w:i/>
          <w:iCs/>
          <w:szCs w:val="20"/>
        </w:rPr>
        <w:t xml:space="preserve">Something new </w:t>
      </w:r>
      <w:r w:rsidRPr="00635D59">
        <w:rPr>
          <w:i/>
          <w:iCs/>
          <w:szCs w:val="20"/>
        </w:rPr>
        <w:t>or different that creates value.</w:t>
      </w:r>
      <w:r w:rsidR="00635D59" w:rsidRPr="00635D59">
        <w:rPr>
          <w:i/>
          <w:iCs/>
          <w:szCs w:val="20"/>
        </w:rPr>
        <w:t>”</w:t>
      </w:r>
      <w:r w:rsidR="00635D59">
        <w:rPr>
          <w:szCs w:val="20"/>
        </w:rPr>
        <w:t>.</w:t>
      </w:r>
      <w:r w:rsidR="00C46548">
        <w:rPr>
          <w:szCs w:val="20"/>
        </w:rPr>
        <w:t xml:space="preserve"> See the assessment criteria in the funding guidelines for further details.</w:t>
      </w:r>
    </w:p>
    <w:p w14:paraId="5A9748D2" w14:textId="77777777" w:rsidR="00CF15B1" w:rsidRDefault="00CF15B1" w:rsidP="00CF15B1">
      <w:pPr>
        <w:pStyle w:val="Heading2"/>
      </w:pPr>
      <w:bookmarkStart w:id="2" w:name="_Toc51068851"/>
      <w:r>
        <w:t>When are outcomes announced?</w:t>
      </w:r>
      <w:bookmarkEnd w:id="2"/>
    </w:p>
    <w:p w14:paraId="78D1801F" w14:textId="0A8660FD" w:rsidR="00CF15B1" w:rsidRDefault="00CF15B1" w:rsidP="00CF15B1">
      <w:r w:rsidRPr="007067D2">
        <w:rPr>
          <w:rStyle w:val="BodyTextChar"/>
        </w:rPr>
        <w:t>Outcomes will be announced approximately 4 months after the</w:t>
      </w:r>
      <w:r w:rsidR="00CA1A17">
        <w:rPr>
          <w:rStyle w:val="BodyTextChar"/>
        </w:rPr>
        <w:t xml:space="preserve"> round</w:t>
      </w:r>
      <w:r w:rsidRPr="007067D2">
        <w:rPr>
          <w:rStyle w:val="BodyTextChar"/>
        </w:rPr>
        <w:t xml:space="preserve"> closing date</w:t>
      </w:r>
      <w:r>
        <w:t>.</w:t>
      </w:r>
    </w:p>
    <w:p w14:paraId="182D0B51" w14:textId="77777777" w:rsidR="00CF15B1" w:rsidRDefault="00CF15B1" w:rsidP="00CF15B1">
      <w:pPr>
        <w:pStyle w:val="Heading2"/>
      </w:pPr>
      <w:bookmarkStart w:id="3" w:name="_Toc51068852"/>
      <w:r>
        <w:t>Will I need to sign an Agreement?</w:t>
      </w:r>
      <w:bookmarkEnd w:id="3"/>
    </w:p>
    <w:p w14:paraId="1317E531" w14:textId="0669B06A" w:rsidR="00CF15B1" w:rsidRDefault="00CF15B1" w:rsidP="007067D2">
      <w:pPr>
        <w:pStyle w:val="BodyText"/>
      </w:pPr>
      <w:r>
        <w:t xml:space="preserve">Successful applicants will be required to enter into an agreement with Parks Victoria, outlining the requirements of both the </w:t>
      </w:r>
      <w:r w:rsidR="004B4447">
        <w:t>awardee</w:t>
      </w:r>
      <w:r>
        <w:t xml:space="preserve"> (you) and the </w:t>
      </w:r>
      <w:r w:rsidR="00D01E47">
        <w:t>award</w:t>
      </w:r>
      <w:r w:rsidR="00C71990">
        <w:t>e</w:t>
      </w:r>
      <w:r w:rsidR="00EE7B82">
        <w:t>r</w:t>
      </w:r>
      <w:r w:rsidR="00D01E47">
        <w:t xml:space="preserve"> </w:t>
      </w:r>
      <w:r>
        <w:t>(Parks Victoria).</w:t>
      </w:r>
    </w:p>
    <w:p w14:paraId="16C03636" w14:textId="21AA2487" w:rsidR="00CF15B1" w:rsidRPr="008362B3" w:rsidRDefault="004F231E" w:rsidP="007067D2">
      <w:pPr>
        <w:pStyle w:val="BodyText"/>
      </w:pPr>
      <w:r>
        <w:t xml:space="preserve">You will receive </w:t>
      </w:r>
      <w:r w:rsidR="003D07BC">
        <w:t>further information on this</w:t>
      </w:r>
      <w:r>
        <w:t xml:space="preserve"> </w:t>
      </w:r>
      <w:r w:rsidR="008A7CF6">
        <w:t>as a part of you</w:t>
      </w:r>
      <w:r w:rsidR="005E6A51">
        <w:t>r successful award pack.</w:t>
      </w:r>
      <w:r w:rsidR="00CF15B1">
        <w:t xml:space="preserve"> </w:t>
      </w:r>
    </w:p>
    <w:p w14:paraId="66EC6BF0" w14:textId="77777777" w:rsidR="00CF15B1" w:rsidRDefault="00CF15B1" w:rsidP="00CF15B1">
      <w:pPr>
        <w:pStyle w:val="Heading2"/>
      </w:pPr>
      <w:bookmarkStart w:id="4" w:name="_Toc37931631"/>
      <w:bookmarkStart w:id="5" w:name="_Toc51068853"/>
      <w:r>
        <w:t>When do the projects have to be completed by?</w:t>
      </w:r>
      <w:bookmarkEnd w:id="4"/>
      <w:bookmarkEnd w:id="5"/>
    </w:p>
    <w:p w14:paraId="16F5CA7B" w14:textId="50AECD2C" w:rsidR="00CF15B1" w:rsidRDefault="00CF15B1" w:rsidP="00CC634D">
      <w:pPr>
        <w:pStyle w:val="BodyText"/>
      </w:pPr>
      <w:r>
        <w:t xml:space="preserve">Successful applicants are required to complete their projects and submit </w:t>
      </w:r>
      <w:r w:rsidR="009D6ADA">
        <w:t>their end of project report</w:t>
      </w:r>
      <w:r>
        <w:t xml:space="preserve"> within 6 months from the deposit of funding from Parks Victoria.</w:t>
      </w:r>
    </w:p>
    <w:p w14:paraId="6E65808F" w14:textId="77777777" w:rsidR="00CF15B1" w:rsidRPr="001F2AA8" w:rsidRDefault="00CF15B1" w:rsidP="00CF15B1">
      <w:pPr>
        <w:pStyle w:val="Heading2"/>
        <w:rPr>
          <w:rStyle w:val="eop"/>
          <w:rFonts w:cs="Arial"/>
        </w:rPr>
      </w:pPr>
      <w:r w:rsidRPr="001F2AA8">
        <w:rPr>
          <w:rStyle w:val="eop"/>
          <w:rFonts w:cs="Arial"/>
        </w:rPr>
        <w:t>Will I need to report on my project outcomes?</w:t>
      </w:r>
    </w:p>
    <w:p w14:paraId="307EBB77" w14:textId="3FAADD36" w:rsidR="00CF15B1" w:rsidRPr="001F2AA8" w:rsidRDefault="00CF15B1" w:rsidP="00866786">
      <w:pPr>
        <w:pStyle w:val="BodyText"/>
        <w:rPr>
          <w:rStyle w:val="eop"/>
          <w:rFonts w:cs="Arial"/>
        </w:rPr>
      </w:pPr>
      <w:r w:rsidRPr="001F2AA8">
        <w:rPr>
          <w:rStyle w:val="eop"/>
          <w:rFonts w:cs="Arial"/>
        </w:rPr>
        <w:t xml:space="preserve">If your application is </w:t>
      </w:r>
      <w:proofErr w:type="gramStart"/>
      <w:r w:rsidRPr="001F2AA8">
        <w:rPr>
          <w:rStyle w:val="eop"/>
          <w:rFonts w:cs="Arial"/>
        </w:rPr>
        <w:t>successful</w:t>
      </w:r>
      <w:proofErr w:type="gramEnd"/>
      <w:r w:rsidRPr="001F2AA8">
        <w:rPr>
          <w:rStyle w:val="eop"/>
          <w:rFonts w:cs="Arial"/>
        </w:rPr>
        <w:t xml:space="preserve"> you will need to document your project with pictures and/or videos and share these with Parks Victoria.</w:t>
      </w:r>
    </w:p>
    <w:p w14:paraId="2966253E" w14:textId="0E181B68" w:rsidR="00CF15B1" w:rsidRDefault="00CF15B1" w:rsidP="007067D2">
      <w:pPr>
        <w:pStyle w:val="BodyText"/>
        <w:rPr>
          <w:rStyle w:val="eop"/>
          <w:rFonts w:cs="Arial"/>
        </w:rPr>
      </w:pPr>
      <w:r w:rsidRPr="001F2AA8">
        <w:rPr>
          <w:rStyle w:val="eop"/>
          <w:rFonts w:cs="Arial"/>
        </w:rPr>
        <w:t>You will also need to report your volunteering activities and events in the volunteer portal ParkConnect</w:t>
      </w:r>
      <w:r w:rsidR="003D07BC">
        <w:rPr>
          <w:rStyle w:val="eop"/>
          <w:rFonts w:cs="Arial"/>
        </w:rPr>
        <w:t xml:space="preserve"> and provide end of project reporting</w:t>
      </w:r>
      <w:r w:rsidRPr="001F2AA8">
        <w:rPr>
          <w:rStyle w:val="eop"/>
          <w:rFonts w:cs="Arial"/>
        </w:rPr>
        <w:t>.</w:t>
      </w:r>
    </w:p>
    <w:p w14:paraId="4EAF7FDC" w14:textId="391F07C0" w:rsidR="00CF15B1" w:rsidRDefault="00CF15B1" w:rsidP="007067D2">
      <w:pPr>
        <w:pStyle w:val="BodyText"/>
        <w:rPr>
          <w:rStyle w:val="eop"/>
          <w:rFonts w:cs="Arial"/>
        </w:rPr>
      </w:pPr>
      <w:r w:rsidRPr="001F2AA8">
        <w:rPr>
          <w:rStyle w:val="eop"/>
          <w:rFonts w:cs="Arial"/>
        </w:rPr>
        <w:t>At the final event you will share your experience and outcomes with the group.</w:t>
      </w:r>
    </w:p>
    <w:p w14:paraId="4F7C4DAC" w14:textId="77777777" w:rsidR="006267A9" w:rsidRDefault="006267A9" w:rsidP="006267A9">
      <w:pPr>
        <w:pStyle w:val="Heading2"/>
      </w:pPr>
      <w:r>
        <w:t>What is end of project reporting?</w:t>
      </w:r>
    </w:p>
    <w:p w14:paraId="6EBCA84E" w14:textId="77777777" w:rsidR="006267A9" w:rsidRDefault="006267A9" w:rsidP="006267A9">
      <w:pPr>
        <w:pStyle w:val="BodyText"/>
      </w:pPr>
      <w:r>
        <w:t xml:space="preserve">When concluding a project which involves funding, completing an end of project report will provide accurate reporting on the activities you completed and what you spent the funds on. This confirms that the money has been used for the purpose the awarded funding was provided </w:t>
      </w:r>
      <w:proofErr w:type="gramStart"/>
      <w:r>
        <w:t>for, and</w:t>
      </w:r>
      <w:proofErr w:type="gramEnd"/>
      <w:r>
        <w:t xml:space="preserve"> demonstrates that the terms in the Letter of Agreement have been met. </w:t>
      </w:r>
    </w:p>
    <w:p w14:paraId="7679269D" w14:textId="754DF44A" w:rsidR="006267A9" w:rsidRPr="00C27438" w:rsidRDefault="006267A9" w:rsidP="007067D2">
      <w:pPr>
        <w:pStyle w:val="BodyText"/>
      </w:pPr>
      <w:r>
        <w:lastRenderedPageBreak/>
        <w:t>Further information on how to complete a</w:t>
      </w:r>
      <w:r w:rsidR="00BF54AF">
        <w:t xml:space="preserve"> </w:t>
      </w:r>
      <w:r>
        <w:t>report will be provided to you in your award package if you are successful.</w:t>
      </w:r>
    </w:p>
    <w:p w14:paraId="3DC8E793" w14:textId="77777777" w:rsidR="00CF15B1" w:rsidRDefault="00CF15B1" w:rsidP="00CF15B1">
      <w:pPr>
        <w:pStyle w:val="Heading2"/>
      </w:pPr>
      <w:bookmarkStart w:id="6" w:name="_Toc37931642"/>
      <w:bookmarkStart w:id="7" w:name="_Toc51068867"/>
      <w:r>
        <w:t>Should I promote my project?</w:t>
      </w:r>
      <w:bookmarkEnd w:id="6"/>
      <w:bookmarkEnd w:id="7"/>
    </w:p>
    <w:p w14:paraId="5F68C545" w14:textId="3BD8C0C7" w:rsidR="00CF15B1" w:rsidRPr="006067ED" w:rsidRDefault="00CF15B1" w:rsidP="007067D2">
      <w:pPr>
        <w:pStyle w:val="BodyText"/>
      </w:pPr>
      <w:r>
        <w:t xml:space="preserve">Yes! We want you to spread the word about the great work you are doing. You can involve the public throughout and at the completion of your project. If successful, promotional guidelines will form part of the </w:t>
      </w:r>
      <w:r w:rsidR="00731E49">
        <w:t>Letter of Agreement</w:t>
      </w:r>
      <w:r>
        <w:t>.</w:t>
      </w:r>
    </w:p>
    <w:p w14:paraId="5164E439" w14:textId="77777777" w:rsidR="00CF15B1" w:rsidRDefault="00CF15B1" w:rsidP="00CF15B1">
      <w:pPr>
        <w:pStyle w:val="Heading2"/>
      </w:pPr>
      <w:r>
        <w:t>Will I need a Working with Children Check?</w:t>
      </w:r>
    </w:p>
    <w:p w14:paraId="269437B9" w14:textId="514E2D3F" w:rsidR="00CF15B1" w:rsidRDefault="00CF15B1" w:rsidP="007067D2">
      <w:pPr>
        <w:pStyle w:val="BodyText"/>
      </w:pPr>
      <w:r>
        <w:t xml:space="preserve">Yes. All Parks Victoria volunteers require a valid volunteer Working with Children Check. This is a simple, free process for volunteers. </w:t>
      </w:r>
      <w:r w:rsidR="00950C4C">
        <w:t>T</w:t>
      </w:r>
      <w:r>
        <w:t xml:space="preserve">o apply for a volunteer Working with Children Check </w:t>
      </w:r>
      <w:hyperlink r:id="rId13" w:history="1">
        <w:r w:rsidRPr="0039034A">
          <w:rPr>
            <w:rStyle w:val="Hyperlink"/>
          </w:rPr>
          <w:t>click here.</w:t>
        </w:r>
      </w:hyperlink>
    </w:p>
    <w:p w14:paraId="025EDD74" w14:textId="6A148F97" w:rsidR="008257E9" w:rsidRDefault="008257E9" w:rsidP="008257E9">
      <w:pPr>
        <w:pStyle w:val="Heading2"/>
      </w:pPr>
      <w:r>
        <w:t>Do I need insurance?</w:t>
      </w:r>
    </w:p>
    <w:p w14:paraId="12560A1B" w14:textId="12928581" w:rsidR="008257E9" w:rsidRPr="009178F7" w:rsidRDefault="008257E9" w:rsidP="007067D2">
      <w:pPr>
        <w:pStyle w:val="BodyText"/>
      </w:pPr>
      <w:r>
        <w:t xml:space="preserve">You will not need to take out public liability insurance for this fund. All volunteer activities on Parks Victoria </w:t>
      </w:r>
      <w:r w:rsidR="162F1A80">
        <w:t xml:space="preserve">and DELWP </w:t>
      </w:r>
      <w:r>
        <w:t xml:space="preserve">estate are </w:t>
      </w:r>
      <w:r w:rsidR="27A8E4EB">
        <w:t>eligible for</w:t>
      </w:r>
      <w:r>
        <w:t xml:space="preserve"> </w:t>
      </w:r>
      <w:r w:rsidR="069524BC">
        <w:t>Group Personal Accident</w:t>
      </w:r>
      <w:r>
        <w:t xml:space="preserve"> insurance. </w:t>
      </w:r>
      <w:r w:rsidR="1761B2D8">
        <w:t>Further insurance details will be included in successful applicant informa</w:t>
      </w:r>
      <w:r w:rsidR="00D47B52">
        <w:t>tio</w:t>
      </w:r>
      <w:r w:rsidR="1761B2D8">
        <w:t>n packs</w:t>
      </w:r>
      <w:r w:rsidR="00A55BF4">
        <w:t>.</w:t>
      </w:r>
    </w:p>
    <w:p w14:paraId="67639E7C" w14:textId="77777777" w:rsidR="003D340C" w:rsidRDefault="003D340C" w:rsidP="003D340C">
      <w:pPr>
        <w:pStyle w:val="BodyText"/>
      </w:pPr>
    </w:p>
    <w:p w14:paraId="5F23479A" w14:textId="77777777" w:rsidR="003D340C" w:rsidRDefault="003D340C" w:rsidP="00895E86">
      <w:pPr>
        <w:pStyle w:val="Heading1"/>
      </w:pPr>
      <w:r>
        <w:t>Tips and tricks</w:t>
      </w:r>
    </w:p>
    <w:p w14:paraId="04A2C4DE" w14:textId="1ECEFAEE" w:rsidR="00895E86" w:rsidRDefault="00895E86" w:rsidP="00895E86">
      <w:pPr>
        <w:pStyle w:val="Heading2"/>
      </w:pPr>
      <w:r>
        <w:t>Gather supporting documents</w:t>
      </w:r>
    </w:p>
    <w:p w14:paraId="3D0946BD" w14:textId="4F37E5EC" w:rsidR="00DE050F" w:rsidRDefault="00895E86" w:rsidP="00895E86">
      <w:pPr>
        <w:pStyle w:val="BodyText"/>
      </w:pPr>
      <w:r>
        <w:t xml:space="preserve">The application process requires you to </w:t>
      </w:r>
      <w:r w:rsidR="00DE050F">
        <w:t xml:space="preserve">confirm you have received land manager </w:t>
      </w:r>
      <w:r w:rsidR="00A03091">
        <w:t>support</w:t>
      </w:r>
      <w:r w:rsidR="00DE050F">
        <w:t xml:space="preserve"> (and Traditional Owner </w:t>
      </w:r>
      <w:r w:rsidR="00527946">
        <w:t xml:space="preserve">support </w:t>
      </w:r>
      <w:r w:rsidR="00DE050F">
        <w:t>for jointly managed land)</w:t>
      </w:r>
      <w:r>
        <w:t xml:space="preserve">. </w:t>
      </w:r>
      <w:r w:rsidR="00215EB7">
        <w:t>This is mandatory and can be provided by letter or email.</w:t>
      </w:r>
    </w:p>
    <w:p w14:paraId="37BB5093" w14:textId="7A2460C5" w:rsidR="001C3FF9" w:rsidRDefault="00AB07BE" w:rsidP="00895E86">
      <w:pPr>
        <w:pStyle w:val="BodyText"/>
      </w:pPr>
      <w:r>
        <w:t>You can also</w:t>
      </w:r>
      <w:r w:rsidR="001C3FF9">
        <w:t xml:space="preserve"> </w:t>
      </w:r>
      <w:r>
        <w:t xml:space="preserve">attach </w:t>
      </w:r>
      <w:r w:rsidR="001C3FF9">
        <w:t xml:space="preserve">additional supporting documentation </w:t>
      </w:r>
      <w:r w:rsidR="00755DFB">
        <w:t>to</w:t>
      </w:r>
      <w:r w:rsidR="001C3FF9">
        <w:t xml:space="preserve"> strengthen your application. </w:t>
      </w:r>
    </w:p>
    <w:p w14:paraId="79D88EA9" w14:textId="1BA39CCD" w:rsidR="00895E86" w:rsidRDefault="00895E86" w:rsidP="00895E86">
      <w:pPr>
        <w:pStyle w:val="BodyText"/>
      </w:pPr>
      <w:r>
        <w:t xml:space="preserve">Make sure you </w:t>
      </w:r>
      <w:r w:rsidR="000046F3">
        <w:t>a</w:t>
      </w:r>
      <w:r w:rsidR="00755DFB">
        <w:t xml:space="preserve">llow </w:t>
      </w:r>
      <w:r w:rsidR="00A10CA0">
        <w:t xml:space="preserve">the </w:t>
      </w:r>
      <w:r w:rsidR="00DE050F">
        <w:t>land manager</w:t>
      </w:r>
      <w:r w:rsidR="00A10CA0">
        <w:t xml:space="preserve"> </w:t>
      </w:r>
      <w:r w:rsidR="00C233EA">
        <w:t>plenty of time to review your request</w:t>
      </w:r>
      <w:r w:rsidR="00755DFB">
        <w:t xml:space="preserve"> and</w:t>
      </w:r>
      <w:r w:rsidR="00DB63AE">
        <w:t xml:space="preserve"> supply</w:t>
      </w:r>
      <w:r w:rsidR="00755DFB">
        <w:t xml:space="preserve"> </w:t>
      </w:r>
      <w:r w:rsidR="00A03091">
        <w:t>confirmation of support</w:t>
      </w:r>
      <w:r w:rsidR="00755DFB">
        <w:t xml:space="preserve"> before the closing date</w:t>
      </w:r>
      <w:r>
        <w:t>.</w:t>
      </w:r>
      <w:r w:rsidR="00C233EA">
        <w:t xml:space="preserve"> Land managers are often very busy so don’t leave this until the last minute!</w:t>
      </w:r>
      <w:r>
        <w:t xml:space="preserve"> Your application may be </w:t>
      </w:r>
      <w:r w:rsidR="00770F85">
        <w:t>deemed</w:t>
      </w:r>
      <w:r w:rsidR="00DD3B01">
        <w:t xml:space="preserve"> </w:t>
      </w:r>
      <w:r w:rsidR="00770F85">
        <w:t>in</w:t>
      </w:r>
      <w:r>
        <w:t>eligible or score poorly if</w:t>
      </w:r>
      <w:r w:rsidR="00C233EA">
        <w:t xml:space="preserve"> the</w:t>
      </w:r>
      <w:r>
        <w:t xml:space="preserve"> document</w:t>
      </w:r>
      <w:r w:rsidR="00C233EA">
        <w:t xml:space="preserve"> is</w:t>
      </w:r>
      <w:r>
        <w:t xml:space="preserve"> not provided.  </w:t>
      </w:r>
    </w:p>
    <w:p w14:paraId="677EC0CD" w14:textId="2119E7A6" w:rsidR="003D340C" w:rsidRDefault="003D340C" w:rsidP="003D340C">
      <w:pPr>
        <w:pStyle w:val="Heading2"/>
      </w:pPr>
      <w:r>
        <w:t>Be prepared</w:t>
      </w:r>
    </w:p>
    <w:p w14:paraId="04B75ADC" w14:textId="19B336E0" w:rsidR="003D340C" w:rsidRDefault="003D340C" w:rsidP="003D340C">
      <w:pPr>
        <w:pStyle w:val="BodyText"/>
      </w:pPr>
      <w:r>
        <w:t xml:space="preserve">Do not leave applications to the last minute. </w:t>
      </w:r>
      <w:r w:rsidR="0022330E" w:rsidRPr="0022330E">
        <w:t>Writing applications and creating videos can take longer than you expect</w:t>
      </w:r>
      <w:r w:rsidR="0022330E">
        <w:t xml:space="preserve"> so give yourself plenty of time</w:t>
      </w:r>
      <w:r w:rsidR="0022330E" w:rsidRPr="0022330E">
        <w:t>.</w:t>
      </w:r>
    </w:p>
    <w:p w14:paraId="092549FF" w14:textId="77777777" w:rsidR="003D340C" w:rsidRDefault="003D340C" w:rsidP="003D340C">
      <w:pPr>
        <w:pStyle w:val="Heading2"/>
      </w:pPr>
      <w:r>
        <w:t>Target your application</w:t>
      </w:r>
    </w:p>
    <w:p w14:paraId="35FC0E47" w14:textId="35712CF2" w:rsidR="003D340C" w:rsidRDefault="003D340C" w:rsidP="003D340C">
      <w:pPr>
        <w:pStyle w:val="BodyText"/>
      </w:pPr>
      <w:r>
        <w:t>Make sure your application tells the story from start to finish. Describe the background behind the project and any specific events or issues. Set the scene and link the project you are applying for with the fund’s objective.</w:t>
      </w:r>
    </w:p>
    <w:p w14:paraId="21BC9A3A" w14:textId="0B4CF19D" w:rsidR="003D340C" w:rsidRDefault="006B6EF6" w:rsidP="003D340C">
      <w:pPr>
        <w:pStyle w:val="BodyText"/>
      </w:pPr>
      <w:r>
        <w:t>Describe the activities and i</w:t>
      </w:r>
      <w:r w:rsidR="003D340C">
        <w:t xml:space="preserve">llustrate the benefits that will be achieved with the project. All applications will be assessed against the Assessment Criteria. Ensure that you address how your project will meet each of them clearly. </w:t>
      </w:r>
    </w:p>
    <w:p w14:paraId="5B757424" w14:textId="77777777" w:rsidR="003D340C" w:rsidRDefault="003D340C" w:rsidP="003D340C">
      <w:pPr>
        <w:pStyle w:val="Heading2"/>
      </w:pPr>
      <w:r>
        <w:t>Write a draft</w:t>
      </w:r>
    </w:p>
    <w:p w14:paraId="43F57773" w14:textId="418B0C82" w:rsidR="003D340C" w:rsidRDefault="003D340C" w:rsidP="003D340C">
      <w:pPr>
        <w:pStyle w:val="BodyText"/>
      </w:pPr>
      <w:r>
        <w:t>Type and save your application in a Word document before copying and pasting into the online application form.</w:t>
      </w:r>
      <w:r w:rsidR="007A34E0">
        <w:t xml:space="preserve"> You can </w:t>
      </w:r>
      <w:r w:rsidR="007A34E0" w:rsidRPr="009D6ADA">
        <w:t xml:space="preserve">use </w:t>
      </w:r>
      <w:r w:rsidR="009D6ADA" w:rsidRPr="009D6ADA">
        <w:t>the draft document provided on the application dashboard to</w:t>
      </w:r>
      <w:r w:rsidR="001869F9" w:rsidRPr="009D6ADA">
        <w:t xml:space="preserve"> do</w:t>
      </w:r>
      <w:r w:rsidR="001869F9">
        <w:t xml:space="preserve"> </w:t>
      </w:r>
      <w:proofErr w:type="gramStart"/>
      <w:r w:rsidR="001869F9">
        <w:t>so, or</w:t>
      </w:r>
      <w:proofErr w:type="gramEnd"/>
      <w:r w:rsidR="009D6ADA">
        <w:t xml:space="preserve"> create</w:t>
      </w:r>
      <w:r w:rsidR="001869F9">
        <w:t xml:space="preserve"> your own.</w:t>
      </w:r>
      <w:r>
        <w:t xml:space="preserve"> This reduces the risk of losing work due to internet connection issues and can also help with grammar and proof-reading.</w:t>
      </w:r>
    </w:p>
    <w:p w14:paraId="3AF43F9C" w14:textId="77777777" w:rsidR="003D340C" w:rsidRDefault="003D340C" w:rsidP="003D340C">
      <w:pPr>
        <w:pStyle w:val="Heading2"/>
      </w:pPr>
      <w:r>
        <w:t>Proof-read</w:t>
      </w:r>
    </w:p>
    <w:p w14:paraId="17BB1C8E" w14:textId="44072F7F" w:rsidR="00CF15B1" w:rsidRPr="001869F9" w:rsidRDefault="003D340C" w:rsidP="001869F9">
      <w:pPr>
        <w:pStyle w:val="BodyText"/>
      </w:pPr>
      <w:r>
        <w:t>When completing the application, use the features provided and save your application as you go. Once you have drafted your application, ask someone to proof-read (in Word) before submitting.</w:t>
      </w:r>
    </w:p>
    <w:p w14:paraId="6E3F0B6E" w14:textId="77777777" w:rsidR="00F4005A" w:rsidRDefault="00F4005A" w:rsidP="00F4005A">
      <w:pPr>
        <w:pStyle w:val="Heading2"/>
      </w:pPr>
      <w:r>
        <w:t>Other supporting documentation</w:t>
      </w:r>
    </w:p>
    <w:p w14:paraId="67F317A1" w14:textId="1BE03DED" w:rsidR="00FC17B5" w:rsidRDefault="00F4005A" w:rsidP="005C6404">
      <w:pPr>
        <w:pStyle w:val="BodyText"/>
      </w:pPr>
      <w:r>
        <w:t>Take advantage of the opportunity to provide supporting documentation and provide plans, photos</w:t>
      </w:r>
      <w:r w:rsidR="00F860E0">
        <w:t>, case studies (examples)</w:t>
      </w:r>
      <w:r>
        <w:t xml:space="preserve"> and letters of support from your community (community groups, local businesses, Rotary clubs, Progress Associations etc). Please keep documents to a maximum of seven only.</w:t>
      </w:r>
    </w:p>
    <w:p w14:paraId="2ED52678" w14:textId="77777777" w:rsidR="00981E05" w:rsidRDefault="00981E05" w:rsidP="003D340C">
      <w:pPr>
        <w:pStyle w:val="Heading2"/>
      </w:pPr>
    </w:p>
    <w:p w14:paraId="729E99BF" w14:textId="0FD6645E" w:rsidR="003D340C" w:rsidRDefault="003D340C" w:rsidP="003D340C">
      <w:pPr>
        <w:pStyle w:val="Heading2"/>
      </w:pPr>
      <w:r>
        <w:t>Extra writing tips</w:t>
      </w:r>
    </w:p>
    <w:p w14:paraId="497D20A8" w14:textId="77777777" w:rsidR="003D340C" w:rsidRDefault="003D340C" w:rsidP="001869F9">
      <w:pPr>
        <w:pStyle w:val="BodyText"/>
      </w:pPr>
      <w:r>
        <w:t xml:space="preserve">Good applications are those that use the following to support their project:    </w:t>
      </w:r>
    </w:p>
    <w:p w14:paraId="605AB900" w14:textId="77777777" w:rsidR="003D340C" w:rsidRDefault="003D340C" w:rsidP="001869F9">
      <w:pPr>
        <w:pStyle w:val="BodyText"/>
        <w:numPr>
          <w:ilvl w:val="0"/>
          <w:numId w:val="37"/>
        </w:numPr>
      </w:pPr>
      <w:r>
        <w:t>statistics (facts and figures)</w:t>
      </w:r>
    </w:p>
    <w:p w14:paraId="04254E82" w14:textId="77777777" w:rsidR="003D340C" w:rsidRDefault="002E3FF6" w:rsidP="001869F9">
      <w:pPr>
        <w:pStyle w:val="BodyText"/>
        <w:numPr>
          <w:ilvl w:val="0"/>
          <w:numId w:val="37"/>
        </w:numPr>
      </w:pPr>
      <w:hyperlink r:id="rId14">
        <w:r w:rsidR="003D340C" w:rsidRPr="03EFA5C2">
          <w:rPr>
            <w:rStyle w:val="Hyperlink"/>
          </w:rPr>
          <w:t>plain English</w:t>
        </w:r>
      </w:hyperlink>
      <w:r w:rsidR="003D340C">
        <w:t xml:space="preserve"> </w:t>
      </w:r>
    </w:p>
    <w:p w14:paraId="26418707" w14:textId="77777777" w:rsidR="003D340C" w:rsidRDefault="003D340C" w:rsidP="001869F9">
      <w:pPr>
        <w:pStyle w:val="BodyText"/>
        <w:numPr>
          <w:ilvl w:val="0"/>
          <w:numId w:val="37"/>
        </w:numPr>
      </w:pPr>
      <w:r>
        <w:t>passion, and</w:t>
      </w:r>
    </w:p>
    <w:p w14:paraId="7BBB2966" w14:textId="55EB2656" w:rsidR="003D340C" w:rsidRPr="00BB4B9F" w:rsidRDefault="003D340C" w:rsidP="00BB4B9F">
      <w:pPr>
        <w:pStyle w:val="BodyText"/>
        <w:numPr>
          <w:ilvl w:val="0"/>
          <w:numId w:val="37"/>
        </w:numPr>
      </w:pPr>
      <w:r>
        <w:t>spell-check.</w:t>
      </w:r>
    </w:p>
    <w:p w14:paraId="56302617" w14:textId="296FB1C5" w:rsidR="003D340C" w:rsidRDefault="003D340C" w:rsidP="00BB4B9F">
      <w:pPr>
        <w:pStyle w:val="Heading2"/>
      </w:pPr>
      <w:r>
        <w:t>C</w:t>
      </w:r>
      <w:r w:rsidR="00BB4B9F">
        <w:t>omplete the c</w:t>
      </w:r>
      <w:r>
        <w:t>hecklist</w:t>
      </w:r>
    </w:p>
    <w:p w14:paraId="103219E6" w14:textId="77777777" w:rsidR="003D340C" w:rsidRDefault="003D340C" w:rsidP="004862F8">
      <w:pPr>
        <w:pStyle w:val="BodyText"/>
      </w:pPr>
      <w:r>
        <w:t xml:space="preserve">Make sure you are ready to build your application by doing the following: </w:t>
      </w:r>
    </w:p>
    <w:p w14:paraId="6D18425A" w14:textId="77777777" w:rsidR="003D340C" w:rsidRPr="00570CC2" w:rsidRDefault="003D340C" w:rsidP="004862F8">
      <w:pPr>
        <w:pStyle w:val="BodyText"/>
        <w:numPr>
          <w:ilvl w:val="0"/>
          <w:numId w:val="38"/>
        </w:numPr>
        <w:rPr>
          <w:rStyle w:val="Heading3Char"/>
          <w:b w:val="0"/>
          <w:sz w:val="20"/>
          <w:szCs w:val="20"/>
        </w:rPr>
      </w:pPr>
      <w:r w:rsidRPr="03EFA5C2">
        <w:rPr>
          <w:rStyle w:val="Heading3Char"/>
          <w:sz w:val="20"/>
          <w:szCs w:val="20"/>
        </w:rPr>
        <w:t>Read and understand Funding Guidelines, Application Form and Assessment Criteria</w:t>
      </w:r>
    </w:p>
    <w:p w14:paraId="56B66091" w14:textId="3ED4EB5A" w:rsidR="003D340C" w:rsidRPr="00570CC2" w:rsidRDefault="003D340C" w:rsidP="004862F8">
      <w:pPr>
        <w:pStyle w:val="BodyText"/>
        <w:numPr>
          <w:ilvl w:val="0"/>
          <w:numId w:val="38"/>
        </w:numPr>
        <w:rPr>
          <w:szCs w:val="20"/>
        </w:rPr>
      </w:pPr>
      <w:r w:rsidRPr="03EFA5C2">
        <w:rPr>
          <w:rStyle w:val="Heading3Char"/>
          <w:sz w:val="20"/>
          <w:szCs w:val="20"/>
        </w:rPr>
        <w:t>Gather</w:t>
      </w:r>
      <w:r>
        <w:t xml:space="preserve"> all </w:t>
      </w:r>
      <w:r w:rsidR="004862F8">
        <w:t xml:space="preserve">mandatory and </w:t>
      </w:r>
      <w:r>
        <w:t>supporting documents</w:t>
      </w:r>
    </w:p>
    <w:p w14:paraId="2DA38DD8" w14:textId="77777777" w:rsidR="003D340C" w:rsidRPr="00570CC2" w:rsidRDefault="003D340C" w:rsidP="004862F8">
      <w:pPr>
        <w:pStyle w:val="BodyText"/>
        <w:numPr>
          <w:ilvl w:val="0"/>
          <w:numId w:val="38"/>
        </w:numPr>
        <w:rPr>
          <w:szCs w:val="20"/>
        </w:rPr>
      </w:pPr>
      <w:r w:rsidRPr="03EFA5C2">
        <w:rPr>
          <w:rStyle w:val="Heading3Char"/>
          <w:sz w:val="20"/>
          <w:szCs w:val="20"/>
        </w:rPr>
        <w:t>Plan</w:t>
      </w:r>
      <w:r>
        <w:t xml:space="preserve"> out your application</w:t>
      </w:r>
    </w:p>
    <w:p w14:paraId="768551E9" w14:textId="77777777" w:rsidR="003D340C" w:rsidRPr="00570CC2" w:rsidRDefault="003D340C" w:rsidP="004862F8">
      <w:pPr>
        <w:pStyle w:val="BodyText"/>
        <w:numPr>
          <w:ilvl w:val="0"/>
          <w:numId w:val="38"/>
        </w:numPr>
        <w:rPr>
          <w:szCs w:val="20"/>
        </w:rPr>
      </w:pPr>
      <w:r w:rsidRPr="03EFA5C2">
        <w:rPr>
          <w:rStyle w:val="Heading3Char"/>
          <w:sz w:val="20"/>
          <w:szCs w:val="20"/>
        </w:rPr>
        <w:t>Target</w:t>
      </w:r>
      <w:r>
        <w:t xml:space="preserve"> your response</w:t>
      </w:r>
    </w:p>
    <w:p w14:paraId="73A44B8E" w14:textId="34B77385" w:rsidR="003D340C" w:rsidRPr="00570CC2" w:rsidRDefault="003D340C" w:rsidP="004862F8">
      <w:pPr>
        <w:pStyle w:val="BodyText"/>
        <w:numPr>
          <w:ilvl w:val="0"/>
          <w:numId w:val="38"/>
        </w:numPr>
        <w:rPr>
          <w:szCs w:val="20"/>
        </w:rPr>
      </w:pPr>
      <w:r w:rsidRPr="03EFA5C2">
        <w:rPr>
          <w:rStyle w:val="Heading3Char"/>
          <w:sz w:val="20"/>
          <w:szCs w:val="20"/>
        </w:rPr>
        <w:t>Use</w:t>
      </w:r>
      <w:r>
        <w:t xml:space="preserve"> writing tips</w:t>
      </w:r>
    </w:p>
    <w:p w14:paraId="7CD77B4C" w14:textId="77777777" w:rsidR="00D9654E" w:rsidRDefault="00D9654E" w:rsidP="00BB4B9F">
      <w:pPr>
        <w:pStyle w:val="ListBullet3"/>
        <w:numPr>
          <w:ilvl w:val="0"/>
          <w:numId w:val="0"/>
        </w:numPr>
        <w:rPr>
          <w:rFonts w:cs="Arial"/>
        </w:rPr>
      </w:pPr>
    </w:p>
    <w:p w14:paraId="00F386CB" w14:textId="77777777" w:rsidR="003D340C" w:rsidRDefault="003D340C" w:rsidP="003D340C">
      <w:pPr>
        <w:widowControl w:val="0"/>
        <w:jc w:val="both"/>
        <w:rPr>
          <w:rFonts w:cs="Arial"/>
        </w:rPr>
      </w:pPr>
    </w:p>
    <w:p w14:paraId="1986C522" w14:textId="77777777" w:rsidR="003D340C" w:rsidRDefault="003D340C" w:rsidP="00BB4B9F">
      <w:pPr>
        <w:pStyle w:val="Heading2"/>
      </w:pPr>
      <w:r>
        <w:t>Useful resources</w:t>
      </w:r>
    </w:p>
    <w:p w14:paraId="62456358" w14:textId="77777777" w:rsidR="003D340C" w:rsidRDefault="003D340C" w:rsidP="003D340C">
      <w:pPr>
        <w:pStyle w:val="BodyText"/>
        <w:rPr>
          <w:rFonts w:cs="Arial"/>
        </w:rPr>
      </w:pPr>
      <w:r>
        <w:rPr>
          <w:rFonts w:cs="Arial"/>
        </w:rPr>
        <w:t xml:space="preserve">There are many resources to help you build the best application possible. </w:t>
      </w:r>
      <w:r>
        <w:t>There is also a lot of public information about grant writing and applications. If using resources outside of those provided by Parks Victoria, it is recommended to use Australian sources for greater relevance.</w:t>
      </w:r>
    </w:p>
    <w:p w14:paraId="1B0122F1" w14:textId="77777777" w:rsidR="003D340C" w:rsidRDefault="003D340C" w:rsidP="003D340C">
      <w:pPr>
        <w:pStyle w:val="BodyText"/>
      </w:pPr>
      <w:r>
        <w:t> </w:t>
      </w:r>
    </w:p>
    <w:p w14:paraId="00DCBE9A" w14:textId="77777777" w:rsidR="00981E05" w:rsidRDefault="00981E05" w:rsidP="003D340C">
      <w:pPr>
        <w:pStyle w:val="BodyText"/>
      </w:pPr>
    </w:p>
    <w:p w14:paraId="2D6023DE" w14:textId="77777777" w:rsidR="00981E05" w:rsidRDefault="00981E05" w:rsidP="003D340C">
      <w:pPr>
        <w:pStyle w:val="BodyText"/>
      </w:pPr>
    </w:p>
    <w:p w14:paraId="081EBB40" w14:textId="77777777" w:rsidR="00981E05" w:rsidRDefault="00981E05" w:rsidP="003D340C">
      <w:pPr>
        <w:pStyle w:val="BodyText"/>
      </w:pPr>
    </w:p>
    <w:p w14:paraId="15A62C01" w14:textId="77777777" w:rsidR="003D340C" w:rsidRDefault="003D340C" w:rsidP="00BB4B9F">
      <w:pPr>
        <w:pStyle w:val="Heading1"/>
        <w:rPr>
          <w:rFonts w:cs="Arial"/>
        </w:rPr>
      </w:pPr>
      <w:r>
        <w:t>Legal accountability</w:t>
      </w:r>
    </w:p>
    <w:p w14:paraId="22F2DB89" w14:textId="5ECD0BB9" w:rsidR="003D340C" w:rsidRPr="00FC3125" w:rsidRDefault="003D340C" w:rsidP="003D340C">
      <w:pPr>
        <w:pStyle w:val="BodyText"/>
        <w:rPr>
          <w:szCs w:val="20"/>
        </w:rPr>
      </w:pPr>
      <w:r w:rsidRPr="00FC3125">
        <w:rPr>
          <w:szCs w:val="20"/>
        </w:rPr>
        <w:t xml:space="preserve">Parks Victoria is </w:t>
      </w:r>
      <w:r w:rsidRPr="00FC3125">
        <w:rPr>
          <w:rStyle w:val="Heading3Char"/>
          <w:sz w:val="20"/>
          <w:szCs w:val="20"/>
        </w:rPr>
        <w:t>legally responsible</w:t>
      </w:r>
      <w:r w:rsidRPr="00FC3125">
        <w:rPr>
          <w:szCs w:val="20"/>
        </w:rPr>
        <w:t xml:space="preserve"> to properly account for public money.  This responsibility includes accounting for any funds </w:t>
      </w:r>
      <w:r w:rsidR="00ED1DC5" w:rsidRPr="00FC3125">
        <w:rPr>
          <w:szCs w:val="20"/>
        </w:rPr>
        <w:t>awarded</w:t>
      </w:r>
      <w:r w:rsidRPr="00FC3125">
        <w:rPr>
          <w:szCs w:val="20"/>
        </w:rPr>
        <w:t xml:space="preserve"> to </w:t>
      </w:r>
      <w:r w:rsidR="00ED1DC5" w:rsidRPr="00FC3125">
        <w:rPr>
          <w:szCs w:val="20"/>
        </w:rPr>
        <w:t>individuals</w:t>
      </w:r>
      <w:r w:rsidRPr="00FC3125">
        <w:rPr>
          <w:szCs w:val="20"/>
        </w:rPr>
        <w:t xml:space="preserve"> through Parks Victoria, under any funding program. By accepting funds from Parks Victoria, </w:t>
      </w:r>
      <w:r w:rsidR="00B91349" w:rsidRPr="00FC3125">
        <w:rPr>
          <w:szCs w:val="20"/>
        </w:rPr>
        <w:t>you</w:t>
      </w:r>
      <w:r w:rsidRPr="00FC3125">
        <w:rPr>
          <w:szCs w:val="20"/>
        </w:rPr>
        <w:t xml:space="preserve"> also become </w:t>
      </w:r>
      <w:r w:rsidRPr="00FC3125">
        <w:rPr>
          <w:rStyle w:val="Heading3Char"/>
          <w:sz w:val="20"/>
          <w:szCs w:val="20"/>
        </w:rPr>
        <w:t xml:space="preserve">legally accountable </w:t>
      </w:r>
      <w:r w:rsidRPr="00FC3125">
        <w:rPr>
          <w:szCs w:val="20"/>
        </w:rPr>
        <w:t>to ensure that the public money is properly spent.</w:t>
      </w:r>
    </w:p>
    <w:p w14:paraId="59DCE0F3" w14:textId="77777777" w:rsidR="003D340C" w:rsidRDefault="003D340C" w:rsidP="003D340C">
      <w:pPr>
        <w:pStyle w:val="BodyText"/>
      </w:pPr>
      <w:r>
        <w:t> </w:t>
      </w:r>
    </w:p>
    <w:p w14:paraId="092E4D03" w14:textId="77777777" w:rsidR="005C6404" w:rsidRDefault="005C6404" w:rsidP="005C6404">
      <w:pPr>
        <w:pStyle w:val="Heading1"/>
      </w:pPr>
      <w:r>
        <w:t>Contact the Youth Volunteering for Nature fund team</w:t>
      </w:r>
    </w:p>
    <w:p w14:paraId="19FA77AF" w14:textId="18C35122" w:rsidR="00FC3125" w:rsidRDefault="005C6404" w:rsidP="005C6404">
      <w:pPr>
        <w:pStyle w:val="BodyText"/>
      </w:pPr>
      <w:r>
        <w:t xml:space="preserve">Parks Victoria and Department of Environment, </w:t>
      </w:r>
      <w:r w:rsidR="00540576">
        <w:t xml:space="preserve">Land, </w:t>
      </w:r>
      <w:proofErr w:type="gramStart"/>
      <w:r w:rsidR="00FC3125">
        <w:t>Water</w:t>
      </w:r>
      <w:r w:rsidR="00540576">
        <w:t xml:space="preserve"> </w:t>
      </w:r>
      <w:r w:rsidR="00FC3125">
        <w:t xml:space="preserve"> </w:t>
      </w:r>
      <w:r>
        <w:t>and</w:t>
      </w:r>
      <w:proofErr w:type="gramEnd"/>
      <w:r>
        <w:t xml:space="preserve"> Planning (DE</w:t>
      </w:r>
      <w:r w:rsidR="00540576">
        <w:t>L</w:t>
      </w:r>
      <w:r w:rsidR="005257D7">
        <w:t>W</w:t>
      </w:r>
      <w:r>
        <w:t xml:space="preserve">P) are here to help. We can support you to check that your project aligns with the objectives and give you helpful hints. There is a central customer service phone number (13 1963) which you can contact and request to speak with the project </w:t>
      </w:r>
      <w:proofErr w:type="gramStart"/>
      <w:r>
        <w:t>officer, or</w:t>
      </w:r>
      <w:proofErr w:type="gramEnd"/>
      <w:r>
        <w:t xml:space="preserve"> email them at </w:t>
      </w:r>
      <w:hyperlink r:id="rId15" w:history="1">
        <w:r w:rsidRPr="00F674D5">
          <w:rPr>
            <w:rStyle w:val="Hyperlink"/>
          </w:rPr>
          <w:t>volunteer@parks.vic.gov.au</w:t>
        </w:r>
      </w:hyperlink>
      <w:r>
        <w:t xml:space="preserve">. </w:t>
      </w:r>
    </w:p>
    <w:p w14:paraId="504D257C" w14:textId="180C372F" w:rsidR="005C6404" w:rsidRDefault="005C6404" w:rsidP="005C6404">
      <w:pPr>
        <w:pStyle w:val="BodyText"/>
      </w:pPr>
      <w:r>
        <w:t>Regional staff or land managers can also assist. If you are already in contact with local Parks Victoria or DE</w:t>
      </w:r>
      <w:r w:rsidR="00540576">
        <w:t>L</w:t>
      </w:r>
      <w:r w:rsidR="00FC3125">
        <w:t>W</w:t>
      </w:r>
      <w:r>
        <w:t>P staff, you can contact them directly to discuss your application.</w:t>
      </w:r>
    </w:p>
    <w:p w14:paraId="44DA33F5" w14:textId="77777777" w:rsidR="00CA0515" w:rsidRPr="003D340C" w:rsidRDefault="00CA0515" w:rsidP="003D340C"/>
    <w:sectPr w:rsidR="00CA0515" w:rsidRPr="003D340C" w:rsidSect="003D340C">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567" w:right="851" w:bottom="1531" w:left="851" w:header="397" w:footer="53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B12EE" w14:textId="77777777" w:rsidR="002E3FF6" w:rsidRDefault="002E3FF6" w:rsidP="00CE604F">
      <w:r>
        <w:separator/>
      </w:r>
    </w:p>
    <w:p w14:paraId="10D21BDD" w14:textId="77777777" w:rsidR="002E3FF6" w:rsidRDefault="002E3FF6" w:rsidP="00CE604F"/>
    <w:p w14:paraId="6783BA3C" w14:textId="77777777" w:rsidR="002E3FF6" w:rsidRDefault="002E3FF6" w:rsidP="00CE604F"/>
    <w:p w14:paraId="438C7E8A" w14:textId="77777777" w:rsidR="002E3FF6" w:rsidRDefault="002E3FF6" w:rsidP="00CE604F"/>
  </w:endnote>
  <w:endnote w:type="continuationSeparator" w:id="0">
    <w:p w14:paraId="376B3C5A" w14:textId="77777777" w:rsidR="002E3FF6" w:rsidRDefault="002E3FF6" w:rsidP="00CE604F">
      <w:r>
        <w:continuationSeparator/>
      </w:r>
    </w:p>
    <w:p w14:paraId="27F70C5B" w14:textId="77777777" w:rsidR="002E3FF6" w:rsidRDefault="002E3FF6" w:rsidP="00CE604F"/>
    <w:p w14:paraId="4BA1D9B9" w14:textId="77777777" w:rsidR="002E3FF6" w:rsidRDefault="002E3FF6" w:rsidP="00CE604F"/>
    <w:p w14:paraId="1B2A5FCE" w14:textId="77777777" w:rsidR="002E3FF6" w:rsidRDefault="002E3FF6" w:rsidP="00CE604F"/>
  </w:endnote>
  <w:endnote w:type="continuationNotice" w:id="1">
    <w:p w14:paraId="73A39A52" w14:textId="77777777" w:rsidR="002E3FF6" w:rsidRDefault="002E3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6E4DFC-1D8C-456B-BB3B-25AFD1F965B1}"/>
    <w:embedBold r:id="rId2" w:fontKey="{CF8996C6-2E01-4316-8675-2314AC59F70A}"/>
    <w:embedItalic r:id="rId3" w:fontKey="{4F8F9FCD-BD15-4D59-9494-F49A8B931A4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メイリオ"/>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8602" w14:textId="74AB3974" w:rsidR="006A080A" w:rsidRDefault="006A080A">
    <w:pPr>
      <w:pStyle w:val="Footer"/>
    </w:pPr>
    <w:r>
      <w:rPr>
        <w:noProof/>
      </w:rPr>
      <mc:AlternateContent>
        <mc:Choice Requires="wps">
          <w:drawing>
            <wp:anchor distT="0" distB="0" distL="0" distR="0" simplePos="0" relativeHeight="251663367" behindDoc="0" locked="0" layoutInCell="1" allowOverlap="1" wp14:anchorId="67C81E16" wp14:editId="0275C02A">
              <wp:simplePos x="635" y="635"/>
              <wp:positionH relativeFrom="column">
                <wp:align>center</wp:align>
              </wp:positionH>
              <wp:positionV relativeFrom="paragraph">
                <wp:posOffset>635</wp:posOffset>
              </wp:positionV>
              <wp:extent cx="443865" cy="443865"/>
              <wp:effectExtent l="0" t="0" r="15875" b="6985"/>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F50C77" w14:textId="0AEBE3F6" w:rsidR="006A080A" w:rsidRPr="006A080A" w:rsidRDefault="006A080A">
                          <w:pPr>
                            <w:rPr>
                              <w:rFonts w:ascii="Calibri" w:eastAsia="Calibri" w:hAnsi="Calibri" w:cs="Calibri"/>
                              <w:color w:val="000000"/>
                              <w:sz w:val="36"/>
                              <w:szCs w:val="36"/>
                            </w:rPr>
                          </w:pPr>
                          <w:r w:rsidRPr="006A080A">
                            <w:rPr>
                              <w:rFonts w:ascii="Calibri" w:eastAsia="Calibri" w:hAnsi="Calibri" w:cs="Calibri"/>
                              <w:color w:val="000000"/>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C81E16" id="_x0000_t202" coordsize="21600,21600" o:spt="202" path="m,l,21600r21600,l21600,xe">
              <v:stroke joinstyle="miter"/>
              <v:path gradientshapeok="t" o:connecttype="rect"/>
            </v:shapetype>
            <v:shape id="Text Box 5" o:spid="_x0000_s1029" type="#_x0000_t202" alt="OFFICIAL" style="position:absolute;margin-left:0;margin-top:.05pt;width:34.95pt;height:34.95pt;z-index:25166336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Mb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JJAUxsjAgAATQQAAA4AAAAAAAAAAAAAAAAALgIAAGRycy9lMm9Eb2MueG1sUEsBAi0A&#10;FAAGAAgAAAAhAISw0yjWAAAAAwEAAA8AAAAAAAAAAAAAAAAAfQQAAGRycy9kb3ducmV2LnhtbFBL&#10;BQYAAAAABAAEAPMAAACABQAAAAA=&#10;" filled="f" stroked="f">
              <v:textbox style="mso-fit-shape-to-text:t" inset="0,0,0,0">
                <w:txbxContent>
                  <w:p w14:paraId="23F50C77" w14:textId="0AEBE3F6" w:rsidR="006A080A" w:rsidRPr="006A080A" w:rsidRDefault="006A080A">
                    <w:pPr>
                      <w:rPr>
                        <w:rFonts w:ascii="Calibri" w:eastAsia="Calibri" w:hAnsi="Calibri" w:cs="Calibri"/>
                        <w:color w:val="000000"/>
                        <w:sz w:val="36"/>
                        <w:szCs w:val="36"/>
                      </w:rPr>
                    </w:pPr>
                    <w:r w:rsidRPr="006A080A">
                      <w:rPr>
                        <w:rFonts w:ascii="Calibri" w:eastAsia="Calibri" w:hAnsi="Calibri" w:cs="Calibri"/>
                        <w:color w:val="000000"/>
                        <w:sz w:val="36"/>
                        <w:szCs w:val="36"/>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675503"/>
      <w:docPartObj>
        <w:docPartGallery w:val="Page Numbers (Bottom of Page)"/>
        <w:docPartUnique/>
      </w:docPartObj>
    </w:sdtPr>
    <w:sdtEndPr>
      <w:rPr>
        <w:noProof/>
      </w:rPr>
    </w:sdtEndPr>
    <w:sdtContent>
      <w:p w14:paraId="083D7345" w14:textId="7E84D14C" w:rsidR="00B22939" w:rsidRDefault="00B229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8EF9DC" w14:textId="5F5B3474" w:rsidR="00952FDC" w:rsidRDefault="00952FDC" w:rsidP="00200913">
    <w:pPr>
      <w:pStyle w:val="Footer"/>
      <w:tabs>
        <w:tab w:val="left" w:pos="2113"/>
      </w:tabs>
      <w:ind w:left="-14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8E05" w14:textId="50C23531"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57F7171">
          <wp:simplePos x="0" y="0"/>
          <wp:positionH relativeFrom="margin">
            <wp:posOffset>0</wp:posOffset>
          </wp:positionH>
          <wp:positionV relativeFrom="paragraph">
            <wp:posOffset>-219075</wp:posOffset>
          </wp:positionV>
          <wp:extent cx="1497330" cy="479425"/>
          <wp:effectExtent l="0" t="0" r="7620" b="0"/>
          <wp:wrapNone/>
          <wp:docPr id="420" name="Graphic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r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936A6" w14:textId="77777777" w:rsidR="002E3FF6" w:rsidRDefault="002E3FF6" w:rsidP="00CE604F">
      <w:r>
        <w:separator/>
      </w:r>
    </w:p>
    <w:p w14:paraId="3CA27092" w14:textId="77777777" w:rsidR="002E3FF6" w:rsidRDefault="002E3FF6" w:rsidP="00CE604F"/>
    <w:p w14:paraId="3EC56B07" w14:textId="77777777" w:rsidR="002E3FF6" w:rsidRDefault="002E3FF6" w:rsidP="00CE604F"/>
    <w:p w14:paraId="36A7CB27" w14:textId="77777777" w:rsidR="002E3FF6" w:rsidRDefault="002E3FF6" w:rsidP="00CE604F"/>
  </w:footnote>
  <w:footnote w:type="continuationSeparator" w:id="0">
    <w:p w14:paraId="7593BA66" w14:textId="77777777" w:rsidR="002E3FF6" w:rsidRDefault="002E3FF6" w:rsidP="00CE604F">
      <w:r>
        <w:continuationSeparator/>
      </w:r>
    </w:p>
    <w:p w14:paraId="3F62C621" w14:textId="77777777" w:rsidR="002E3FF6" w:rsidRDefault="002E3FF6" w:rsidP="00CE604F"/>
    <w:p w14:paraId="4B57A931" w14:textId="77777777" w:rsidR="002E3FF6" w:rsidRDefault="002E3FF6" w:rsidP="00CE604F"/>
    <w:p w14:paraId="7D02A865" w14:textId="77777777" w:rsidR="002E3FF6" w:rsidRDefault="002E3FF6" w:rsidP="00CE604F"/>
  </w:footnote>
  <w:footnote w:type="continuationNotice" w:id="1">
    <w:p w14:paraId="159FEFCE" w14:textId="77777777" w:rsidR="002E3FF6" w:rsidRDefault="002E3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67F0" w14:textId="267DD0E5" w:rsidR="006A080A" w:rsidRDefault="006A080A">
    <w:pPr>
      <w:pStyle w:val="Header"/>
    </w:pPr>
    <w:r>
      <w:rPr>
        <w:noProof/>
      </w:rPr>
      <mc:AlternateContent>
        <mc:Choice Requires="wps">
          <w:drawing>
            <wp:anchor distT="0" distB="0" distL="0" distR="0" simplePos="0" relativeHeight="251660295" behindDoc="0" locked="0" layoutInCell="1" allowOverlap="1" wp14:anchorId="43C3968A" wp14:editId="1F9A0749">
              <wp:simplePos x="635" y="635"/>
              <wp:positionH relativeFrom="column">
                <wp:align>center</wp:align>
              </wp:positionH>
              <wp:positionV relativeFrom="paragraph">
                <wp:posOffset>635</wp:posOffset>
              </wp:positionV>
              <wp:extent cx="443865" cy="443865"/>
              <wp:effectExtent l="0" t="0" r="15875" b="698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99002" w14:textId="3C66839B" w:rsidR="006A080A" w:rsidRPr="006A080A" w:rsidRDefault="006A080A">
                          <w:pPr>
                            <w:rPr>
                              <w:rFonts w:ascii="Calibri" w:eastAsia="Calibri" w:hAnsi="Calibri" w:cs="Calibri"/>
                              <w:color w:val="000000"/>
                              <w:sz w:val="36"/>
                              <w:szCs w:val="36"/>
                            </w:rPr>
                          </w:pPr>
                          <w:r w:rsidRPr="006A080A">
                            <w:rPr>
                              <w:rFonts w:ascii="Calibri" w:eastAsia="Calibri" w:hAnsi="Calibri" w:cs="Calibri"/>
                              <w:color w:val="000000"/>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C3968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6029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54899002" w14:textId="3C66839B" w:rsidR="006A080A" w:rsidRPr="006A080A" w:rsidRDefault="006A080A">
                    <w:pPr>
                      <w:rPr>
                        <w:rFonts w:ascii="Calibri" w:eastAsia="Calibri" w:hAnsi="Calibri" w:cs="Calibri"/>
                        <w:color w:val="000000"/>
                        <w:sz w:val="36"/>
                        <w:szCs w:val="36"/>
                      </w:rPr>
                    </w:pPr>
                    <w:r w:rsidRPr="006A080A">
                      <w:rPr>
                        <w:rFonts w:ascii="Calibri" w:eastAsia="Calibri" w:hAnsi="Calibri" w:cs="Calibri"/>
                        <w:color w:val="000000"/>
                        <w:sz w:val="36"/>
                        <w:szCs w:val="36"/>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7513" w14:textId="3512DE70" w:rsidR="00D5683F" w:rsidRDefault="006A080A" w:rsidP="00267953">
    <w:pPr>
      <w:pStyle w:val="REPORT"/>
      <w:ind w:left="0"/>
    </w:pPr>
    <w:r>
      <w:rPr>
        <w:lang w:val="en-AU" w:eastAsia="en-AU"/>
      </w:rPr>
      <mc:AlternateContent>
        <mc:Choice Requires="wps">
          <w:drawing>
            <wp:anchor distT="0" distB="0" distL="0" distR="0" simplePos="0" relativeHeight="251661319" behindDoc="0" locked="0" layoutInCell="1" allowOverlap="1" wp14:anchorId="2FEC4C46" wp14:editId="09E0E1B9">
              <wp:simplePos x="635" y="635"/>
              <wp:positionH relativeFrom="column">
                <wp:align>center</wp:align>
              </wp:positionH>
              <wp:positionV relativeFrom="paragraph">
                <wp:posOffset>635</wp:posOffset>
              </wp:positionV>
              <wp:extent cx="443865" cy="443865"/>
              <wp:effectExtent l="0" t="0" r="15875" b="698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A0C861" w14:textId="0445911A" w:rsidR="006A080A" w:rsidRPr="006A080A" w:rsidRDefault="006A080A">
                          <w:pPr>
                            <w:rPr>
                              <w:rFonts w:ascii="Calibri" w:eastAsia="Calibri" w:hAnsi="Calibri" w:cs="Calibri"/>
                              <w:color w:val="000000"/>
                              <w:sz w:val="36"/>
                              <w:szCs w:val="36"/>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EC4C46" id="_x0000_t202" coordsize="21600,21600" o:spt="202" path="m,l,21600r21600,l21600,xe">
              <v:stroke joinstyle="miter"/>
              <v:path gradientshapeok="t" o:connecttype="rect"/>
            </v:shapetype>
            <v:shape id="Text Box 3" o:spid="_x0000_s1027" type="#_x0000_t202" alt="OFFICIAL" style="position:absolute;margin-left:0;margin-top:.05pt;width:34.95pt;height:34.95pt;z-index:25166131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p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MbBr90f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FZ8SkjAgAATQQAAA4AAAAAAAAAAAAAAAAALgIAAGRycy9lMm9Eb2MueG1sUEsBAi0A&#10;FAAGAAgAAAAhAISw0yjWAAAAAwEAAA8AAAAAAAAAAAAAAAAAfQQAAGRycy9kb3ducmV2LnhtbFBL&#10;BQYAAAAABAAEAPMAAACABQAAAAA=&#10;" filled="f" stroked="f">
              <v:textbox style="mso-fit-shape-to-text:t" inset="0,0,0,0">
                <w:txbxContent>
                  <w:p w14:paraId="1EA0C861" w14:textId="0445911A" w:rsidR="006A080A" w:rsidRPr="006A080A" w:rsidRDefault="006A080A">
                    <w:pPr>
                      <w:rPr>
                        <w:rFonts w:ascii="Calibri" w:eastAsia="Calibri" w:hAnsi="Calibri" w:cs="Calibri"/>
                        <w:color w:val="000000"/>
                        <w:sz w:val="36"/>
                        <w:szCs w:val="36"/>
                      </w:rPr>
                    </w:pPr>
                  </w:p>
                </w:txbxContent>
              </v:textbox>
              <w10:wrap type="square"/>
            </v:shape>
          </w:pict>
        </mc:Fallback>
      </mc:AlternateContent>
    </w:r>
    <w:r w:rsidR="007B25D7">
      <w:rPr>
        <w:lang w:val="en-AU" w:eastAsia="en-AU"/>
      </w:rPr>
      <mc:AlternateContent>
        <mc:Choice Requires="wps">
          <w:drawing>
            <wp:anchor distT="45720" distB="45720" distL="114300" distR="114300" simplePos="0" relativeHeight="251658241" behindDoc="0" locked="0" layoutInCell="1" allowOverlap="1" wp14:anchorId="1B7DD4C6" wp14:editId="4ACF1502">
              <wp:simplePos x="0" y="0"/>
              <wp:positionH relativeFrom="margin">
                <wp:posOffset>4313382</wp:posOffset>
              </wp:positionH>
              <wp:positionV relativeFrom="paragraph">
                <wp:posOffset>2385810</wp:posOffset>
              </wp:positionV>
              <wp:extent cx="2360930"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3BFF9F" w14:textId="79D65964" w:rsidR="00E262F4" w:rsidRDefault="00E262F4" w:rsidP="00E262F4">
                          <w:pPr>
                            <w:jc w:val="right"/>
                          </w:pPr>
                          <w:r w:rsidRPr="007320B1">
                            <w:rPr>
                              <w:b/>
                            </w:rPr>
                            <w:t>Factsheet</w:t>
                          </w:r>
                          <w:r>
                            <w:t xml:space="preserve"> </w:t>
                          </w:r>
                          <w:r w:rsidR="00BC5A83">
                            <w:t>1</w:t>
                          </w:r>
                          <w:r>
                            <w:t xml:space="preserve"> of </w:t>
                          </w:r>
                          <w:r w:rsidR="007B25D7">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7DD4C6" id="_x0000_s1028" type="#_x0000_t202" style="position:absolute;margin-left:339.65pt;margin-top:187.85pt;width:185.9pt;height:110.6pt;z-index:25165824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" stroked="f">
              <v:textbox style="mso-fit-shape-to-text:t">
                <w:txbxContent>
                  <w:p w14:paraId="093BFF9F" w14:textId="79D65964" w:rsidR="00E262F4" w:rsidRDefault="00E262F4" w:rsidP="00E262F4">
                    <w:pPr>
                      <w:jc w:val="right"/>
                    </w:pPr>
                    <w:r w:rsidRPr="007320B1">
                      <w:rPr>
                        <w:b/>
                      </w:rPr>
                      <w:t>Factsheet</w:t>
                    </w:r>
                    <w:r>
                      <w:t xml:space="preserve"> </w:t>
                    </w:r>
                    <w:r w:rsidR="00BC5A83">
                      <w:t>1</w:t>
                    </w:r>
                    <w:r>
                      <w:t xml:space="preserve"> of </w:t>
                    </w:r>
                    <w:r w:rsidR="007B25D7">
                      <w:t>3</w:t>
                    </w:r>
                  </w:p>
                </w:txbxContent>
              </v:textbox>
              <w10:wrap anchorx="margin"/>
            </v:shape>
          </w:pict>
        </mc:Fallback>
      </mc:AlternateContent>
    </w:r>
    <w:r w:rsidR="00D06F71">
      <w:rPr>
        <w:lang w:val="en-AU" w:eastAsia="en-AU"/>
      </w:rPr>
      <w:drawing>
        <wp:anchor distT="0" distB="0" distL="114300" distR="114300" simplePos="0" relativeHeight="251658240" behindDoc="1" locked="0" layoutInCell="1" allowOverlap="1" wp14:anchorId="74D1A213" wp14:editId="41BD2DA9">
          <wp:simplePos x="0" y="0"/>
          <wp:positionH relativeFrom="column">
            <wp:posOffset>-523875</wp:posOffset>
          </wp:positionH>
          <wp:positionV relativeFrom="paragraph">
            <wp:posOffset>-252095</wp:posOffset>
          </wp:positionV>
          <wp:extent cx="7538085" cy="2600325"/>
          <wp:effectExtent l="0" t="0" r="5715" b="9525"/>
          <wp:wrapTight wrapText="bothSides">
            <wp:wrapPolygon edited="0">
              <wp:start x="0" y="0"/>
              <wp:lineTo x="0" y="21521"/>
              <wp:lineTo x="21562" y="21521"/>
              <wp:lineTo x="21562"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stretch>
                    <a:fillRect/>
                  </a:stretch>
                </pic:blipFill>
                <pic:spPr bwMode="auto">
                  <a:xfrm>
                    <a:off x="0" y="0"/>
                    <a:ext cx="7538085"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761B" w14:textId="65CB9882" w:rsidR="00267953" w:rsidRPr="00116D1A" w:rsidRDefault="006A080A" w:rsidP="00267953">
    <w:pPr>
      <w:pStyle w:val="REPORT"/>
      <w:ind w:left="0"/>
    </w:pPr>
    <w:r>
      <w:rPr>
        <w:lang w:val="en-AU" w:eastAsia="en-AU"/>
      </w:rPr>
      <mc:AlternateContent>
        <mc:Choice Requires="wps">
          <w:drawing>
            <wp:anchor distT="0" distB="0" distL="0" distR="0" simplePos="0" relativeHeight="251659271" behindDoc="0" locked="0" layoutInCell="1" allowOverlap="1" wp14:anchorId="4EA6B0BB" wp14:editId="551C4D06">
              <wp:simplePos x="542109" y="254726"/>
              <wp:positionH relativeFrom="column">
                <wp:align>center</wp:align>
              </wp:positionH>
              <wp:positionV relativeFrom="paragraph">
                <wp:posOffset>635</wp:posOffset>
              </wp:positionV>
              <wp:extent cx="443865" cy="443865"/>
              <wp:effectExtent l="0" t="0" r="15875" b="698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8B6586" w14:textId="7FFD3754" w:rsidR="006A080A" w:rsidRPr="006A080A" w:rsidRDefault="006A080A">
                          <w:pPr>
                            <w:rPr>
                              <w:rFonts w:ascii="Calibri" w:eastAsia="Calibri" w:hAnsi="Calibri" w:cs="Calibri"/>
                              <w:color w:val="000000"/>
                              <w:sz w:val="36"/>
                              <w:szCs w:val="36"/>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A6B0BB" id="_x0000_t202" coordsize="21600,21600" o:spt="202" path="m,l,21600r21600,l21600,xe">
              <v:stroke joinstyle="miter"/>
              <v:path gradientshapeok="t" o:connecttype="rect"/>
            </v:shapetype>
            <v:shape id="Text Box 1" o:spid="_x0000_s1030" type="#_x0000_t202" alt="OFFICIAL" style="position:absolute;margin-left:0;margin-top:.05pt;width:34.95pt;height:34.95pt;z-index:25165927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OS1KvSUCAABNBAAADgAAAAAAAAAAAAAAAAAuAgAAZHJzL2Uyb0RvYy54bWxQSwEC&#10;LQAUAAYACAAAACEAhLDTKNYAAAADAQAADwAAAAAAAAAAAAAAAAB/BAAAZHJzL2Rvd25yZXYueG1s&#10;UEsFBgAAAAAEAAQA8wAAAIIFAAAAAA==&#10;" filled="f" stroked="f">
              <v:textbox style="mso-fit-shape-to-text:t" inset="0,0,0,0">
                <w:txbxContent>
                  <w:p w14:paraId="308B6586" w14:textId="7FFD3754" w:rsidR="006A080A" w:rsidRPr="006A080A" w:rsidRDefault="006A080A">
                    <w:pPr>
                      <w:rPr>
                        <w:rFonts w:ascii="Calibri" w:eastAsia="Calibri" w:hAnsi="Calibri" w:cs="Calibri"/>
                        <w:color w:val="000000"/>
                        <w:sz w:val="36"/>
                        <w:szCs w:val="36"/>
                      </w:rPr>
                    </w:pPr>
                  </w:p>
                </w:txbxContent>
              </v:textbox>
              <w10:wrap type="square"/>
            </v:shape>
          </w:pict>
        </mc:Fallback>
      </mc:AlternateContent>
    </w:r>
    <w:r w:rsidR="009D6ADA">
      <w:rPr>
        <w:lang w:val="en-AU" w:eastAsia="en-AU"/>
      </w:rPr>
      <w:drawing>
        <wp:anchor distT="0" distB="0" distL="114300" distR="114300" simplePos="0" relativeHeight="251658242" behindDoc="1" locked="0" layoutInCell="1" allowOverlap="1" wp14:anchorId="1AF338BD" wp14:editId="32622C66">
          <wp:simplePos x="0" y="0"/>
          <wp:positionH relativeFrom="page">
            <wp:align>right</wp:align>
          </wp:positionH>
          <wp:positionV relativeFrom="paragraph">
            <wp:posOffset>-252095</wp:posOffset>
          </wp:positionV>
          <wp:extent cx="7564120" cy="2608580"/>
          <wp:effectExtent l="0" t="0" r="0" b="1270"/>
          <wp:wrapTight wrapText="bothSides">
            <wp:wrapPolygon edited="0">
              <wp:start x="0" y="0"/>
              <wp:lineTo x="0" y="21453"/>
              <wp:lineTo x="21542" y="21453"/>
              <wp:lineTo x="21542"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
                  <a:stretch>
                    <a:fillRect/>
                  </a:stretch>
                </pic:blipFill>
                <pic:spPr>
                  <a:xfrm>
                    <a:off x="0" y="0"/>
                    <a:ext cx="7564120" cy="2608580"/>
                  </a:xfrm>
                  <a:prstGeom prst="rect">
                    <a:avLst/>
                  </a:prstGeom>
                </pic:spPr>
              </pic:pic>
            </a:graphicData>
          </a:graphic>
          <wp14:sizeRelH relativeFrom="page">
            <wp14:pctWidth>0</wp14:pctWidth>
          </wp14:sizeRelH>
          <wp14:sizeRelV relativeFrom="page">
            <wp14:pctHeight>0</wp14:pctHeight>
          </wp14:sizeRelV>
        </wp:anchor>
      </w:drawing>
    </w:r>
    <w:r w:rsidR="004B1DDA">
      <w:rPr>
        <w:lang w:val="en-AU" w:eastAsia="en-AU"/>
      </w:rPr>
      <mc:AlternateContent>
        <mc:Choice Requires="wps">
          <w:drawing>
            <wp:anchor distT="45720" distB="45720" distL="114300" distR="114300" simplePos="0" relativeHeight="251658243" behindDoc="0" locked="0" layoutInCell="1" allowOverlap="1" wp14:anchorId="28293F7C" wp14:editId="6AA97D44">
              <wp:simplePos x="0" y="0"/>
              <wp:positionH relativeFrom="margin">
                <wp:posOffset>4345305</wp:posOffset>
              </wp:positionH>
              <wp:positionV relativeFrom="paragraph">
                <wp:posOffset>2487988</wp:posOffset>
              </wp:positionV>
              <wp:extent cx="2360930" cy="140462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6C2AE" w14:textId="4FB4BAF6" w:rsidR="00267953" w:rsidRDefault="00267953" w:rsidP="00267953">
                          <w:pPr>
                            <w:jc w:val="right"/>
                          </w:pPr>
                          <w:r w:rsidRPr="007320B1">
                            <w:rPr>
                              <w:b/>
                            </w:rPr>
                            <w:t>Factsheet</w:t>
                          </w:r>
                          <w:r>
                            <w:t xml:space="preserve"> </w:t>
                          </w:r>
                          <w:r w:rsidR="00BC5A83">
                            <w:t>1</w:t>
                          </w:r>
                          <w:r>
                            <w:t xml:space="preserve"> of </w:t>
                          </w:r>
                          <w:r w:rsidR="001858D3">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93F7C" id="_x0000_s1031" type="#_x0000_t202" style="position:absolute;margin-left:342.15pt;margin-top:195.9pt;width:185.9pt;height:110.6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wy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" stroked="f">
              <v:textbox style="mso-fit-shape-to-text:t">
                <w:txbxContent>
                  <w:p w14:paraId="65D6C2AE" w14:textId="4FB4BAF6" w:rsidR="00267953" w:rsidRDefault="00267953" w:rsidP="00267953">
                    <w:pPr>
                      <w:jc w:val="right"/>
                    </w:pPr>
                    <w:r w:rsidRPr="007320B1">
                      <w:rPr>
                        <w:b/>
                      </w:rPr>
                      <w:t>Factsheet</w:t>
                    </w:r>
                    <w:r>
                      <w:t xml:space="preserve"> </w:t>
                    </w:r>
                    <w:r w:rsidR="00BC5A83">
                      <w:t>1</w:t>
                    </w:r>
                    <w:r>
                      <w:t xml:space="preserve"> of </w:t>
                    </w:r>
                    <w:r w:rsidR="001858D3">
                      <w:t>3</w:t>
                    </w:r>
                  </w:p>
                </w:txbxContent>
              </v:textbox>
              <w10:wrap type="square" anchorx="margin"/>
            </v:shape>
          </w:pict>
        </mc:Fallback>
      </mc:AlternateContent>
    </w:r>
    <w:r w:rsidR="00267953">
      <w:t>Victoria’s Great Outdoors</w:t>
    </w:r>
  </w:p>
  <w:p w14:paraId="027AF567" w14:textId="792D922F" w:rsidR="00267953" w:rsidRDefault="004B1DDA" w:rsidP="00267953">
    <w:pPr>
      <w:pStyle w:val="ReportsTitle"/>
      <w:ind w:left="0"/>
    </w:pPr>
    <w:r>
      <w:t>FAQ</w:t>
    </w:r>
    <w:r w:rsidR="008652B9">
      <w:t>’s, Tips and Tricks</w:t>
    </w:r>
  </w:p>
  <w:p w14:paraId="4225332E" w14:textId="2F645599" w:rsidR="00267953" w:rsidRPr="000866DD" w:rsidRDefault="00267953" w:rsidP="00267953">
    <w:pPr>
      <w:pStyle w:val="ReportsTitle"/>
      <w:spacing w:after="0"/>
      <w:ind w:left="0"/>
      <w:rPr>
        <w:b w:val="0"/>
        <w:color w:val="66AC47"/>
        <w:sz w:val="26"/>
        <w:szCs w:val="26"/>
      </w:rPr>
    </w:pPr>
    <w:r w:rsidRPr="007A206A">
      <w:rPr>
        <w:b w:val="0"/>
        <w:color w:val="66AC47"/>
        <w:sz w:val="26"/>
        <w:szCs w:val="26"/>
      </w:rPr>
      <w:t xml:space="preserve">This Fact Sheet will </w:t>
    </w:r>
    <w:r w:rsidR="008652B9">
      <w:rPr>
        <w:b w:val="0"/>
        <w:color w:val="66AC47"/>
        <w:sz w:val="26"/>
        <w:szCs w:val="26"/>
      </w:rPr>
      <w:t>answer frequently asked questions and provide tips and tricks on</w:t>
    </w:r>
    <w:r w:rsidRPr="007A206A">
      <w:rPr>
        <w:b w:val="0"/>
        <w:color w:val="66AC47"/>
        <w:sz w:val="26"/>
        <w:szCs w:val="26"/>
      </w:rPr>
      <w:t xml:space="preserve"> how to </w:t>
    </w:r>
    <w:r w:rsidR="003D340C" w:rsidRPr="003D340C">
      <w:rPr>
        <w:b w:val="0"/>
        <w:color w:val="66AC47"/>
        <w:sz w:val="26"/>
        <w:szCs w:val="26"/>
      </w:rPr>
      <w:t xml:space="preserve">plan and build your application to the </w:t>
    </w:r>
    <w:r w:rsidR="008652B9">
      <w:rPr>
        <w:b w:val="0"/>
        <w:color w:val="66AC47"/>
        <w:sz w:val="26"/>
        <w:szCs w:val="26"/>
      </w:rPr>
      <w:t>Youth Volunteering for Nature</w:t>
    </w:r>
    <w:r w:rsidR="003D340C" w:rsidRPr="003D340C">
      <w:rPr>
        <w:b w:val="0"/>
        <w:color w:val="66AC47"/>
        <w:sz w:val="26"/>
        <w:szCs w:val="26"/>
      </w:rPr>
      <w:t xml:space="preserve"> Fund.</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133167C"/>
    <w:multiLevelType w:val="hybridMultilevel"/>
    <w:tmpl w:val="862A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5"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1"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5"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3A53CD"/>
    <w:multiLevelType w:val="multilevel"/>
    <w:tmpl w:val="1230FE44"/>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hint="default"/>
        <w:color w:val="39464E" w:themeColor="text1"/>
      </w:rPr>
    </w:lvl>
    <w:lvl w:ilvl="2">
      <w:start w:val="1"/>
      <w:numFmt w:val="bullet"/>
      <w:pStyle w:val="ListBullet3"/>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7"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28"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5D43D2"/>
    <w:multiLevelType w:val="hybridMultilevel"/>
    <w:tmpl w:val="3A507B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2"/>
  </w:num>
  <w:num w:numId="3">
    <w:abstractNumId w:val="30"/>
  </w:num>
  <w:num w:numId="4">
    <w:abstractNumId w:val="19"/>
  </w:num>
  <w:num w:numId="5">
    <w:abstractNumId w:val="10"/>
  </w:num>
  <w:num w:numId="6">
    <w:abstractNumId w:val="22"/>
  </w:num>
  <w:num w:numId="7">
    <w:abstractNumId w:val="3"/>
  </w:num>
  <w:num w:numId="8">
    <w:abstractNumId w:val="9"/>
  </w:num>
  <w:num w:numId="9">
    <w:abstractNumId w:val="8"/>
  </w:num>
  <w:num w:numId="10">
    <w:abstractNumId w:val="2"/>
  </w:num>
  <w:num w:numId="11">
    <w:abstractNumId w:val="14"/>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21"/>
  </w:num>
  <w:num w:numId="27">
    <w:abstractNumId w:val="28"/>
  </w:num>
  <w:num w:numId="28">
    <w:abstractNumId w:val="15"/>
  </w:num>
  <w:num w:numId="29">
    <w:abstractNumId w:val="25"/>
  </w:num>
  <w:num w:numId="30">
    <w:abstractNumId w:val="26"/>
  </w:num>
  <w:num w:numId="31">
    <w:abstractNumId w:val="17"/>
  </w:num>
  <w:num w:numId="32">
    <w:abstractNumId w:val="11"/>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6"/>
  </w:num>
  <w:num w:numId="3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T3ewEZgBYHyPltDVi0n6TXC9cs/HCW7qKOlWfby6V/PaOVFiyi34JqeHfH6gQqExo8yr4dM5n7Rvd6uXQoCB5A==" w:salt="nbNmM0R6D5eJEozuyljNOA=="/>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3E07"/>
    <w:rsid w:val="000046F3"/>
    <w:rsid w:val="0000578C"/>
    <w:rsid w:val="00006755"/>
    <w:rsid w:val="00010362"/>
    <w:rsid w:val="00010BDD"/>
    <w:rsid w:val="00012493"/>
    <w:rsid w:val="00012DF1"/>
    <w:rsid w:val="00013493"/>
    <w:rsid w:val="0001406C"/>
    <w:rsid w:val="00014D35"/>
    <w:rsid w:val="00015395"/>
    <w:rsid w:val="00015489"/>
    <w:rsid w:val="000167DD"/>
    <w:rsid w:val="00016B7F"/>
    <w:rsid w:val="00017A11"/>
    <w:rsid w:val="00021629"/>
    <w:rsid w:val="000222A6"/>
    <w:rsid w:val="000340A9"/>
    <w:rsid w:val="00034260"/>
    <w:rsid w:val="00035765"/>
    <w:rsid w:val="00040D9C"/>
    <w:rsid w:val="00041675"/>
    <w:rsid w:val="00043991"/>
    <w:rsid w:val="00047E46"/>
    <w:rsid w:val="00051849"/>
    <w:rsid w:val="00051D77"/>
    <w:rsid w:val="0005469F"/>
    <w:rsid w:val="00056673"/>
    <w:rsid w:val="000578AE"/>
    <w:rsid w:val="00060BC4"/>
    <w:rsid w:val="0006495D"/>
    <w:rsid w:val="00072C00"/>
    <w:rsid w:val="00074004"/>
    <w:rsid w:val="000749E6"/>
    <w:rsid w:val="000766FD"/>
    <w:rsid w:val="000767E6"/>
    <w:rsid w:val="00080B9E"/>
    <w:rsid w:val="0008298C"/>
    <w:rsid w:val="000830C8"/>
    <w:rsid w:val="00083FB9"/>
    <w:rsid w:val="000846FE"/>
    <w:rsid w:val="000847B6"/>
    <w:rsid w:val="00084C6A"/>
    <w:rsid w:val="000873E7"/>
    <w:rsid w:val="00090A2C"/>
    <w:rsid w:val="0009290E"/>
    <w:rsid w:val="0009559C"/>
    <w:rsid w:val="00095E19"/>
    <w:rsid w:val="00097CCC"/>
    <w:rsid w:val="000A0633"/>
    <w:rsid w:val="000A1329"/>
    <w:rsid w:val="000A1CD9"/>
    <w:rsid w:val="000A73E8"/>
    <w:rsid w:val="000B5463"/>
    <w:rsid w:val="000C1F11"/>
    <w:rsid w:val="000C2502"/>
    <w:rsid w:val="000C3240"/>
    <w:rsid w:val="000C380D"/>
    <w:rsid w:val="000C48E4"/>
    <w:rsid w:val="000C4D0E"/>
    <w:rsid w:val="000C6BA9"/>
    <w:rsid w:val="000C7DD4"/>
    <w:rsid w:val="000C7F45"/>
    <w:rsid w:val="000D6EA5"/>
    <w:rsid w:val="000E22A7"/>
    <w:rsid w:val="000E288A"/>
    <w:rsid w:val="000E3D0E"/>
    <w:rsid w:val="000E43A8"/>
    <w:rsid w:val="000E46A7"/>
    <w:rsid w:val="000E528D"/>
    <w:rsid w:val="000F3212"/>
    <w:rsid w:val="000F3CFD"/>
    <w:rsid w:val="000F52FE"/>
    <w:rsid w:val="000F5D11"/>
    <w:rsid w:val="000F71C6"/>
    <w:rsid w:val="001010B3"/>
    <w:rsid w:val="00102516"/>
    <w:rsid w:val="00103137"/>
    <w:rsid w:val="00104560"/>
    <w:rsid w:val="0010465E"/>
    <w:rsid w:val="001048FB"/>
    <w:rsid w:val="00106497"/>
    <w:rsid w:val="00107494"/>
    <w:rsid w:val="001118B6"/>
    <w:rsid w:val="00114534"/>
    <w:rsid w:val="0011699E"/>
    <w:rsid w:val="00121968"/>
    <w:rsid w:val="0012356D"/>
    <w:rsid w:val="0012378F"/>
    <w:rsid w:val="001237C3"/>
    <w:rsid w:val="00123CA9"/>
    <w:rsid w:val="00125FC3"/>
    <w:rsid w:val="00126586"/>
    <w:rsid w:val="0013072D"/>
    <w:rsid w:val="001359F2"/>
    <w:rsid w:val="0013729F"/>
    <w:rsid w:val="00143678"/>
    <w:rsid w:val="0015135C"/>
    <w:rsid w:val="00152D85"/>
    <w:rsid w:val="00153248"/>
    <w:rsid w:val="001535E3"/>
    <w:rsid w:val="001546E5"/>
    <w:rsid w:val="0015593C"/>
    <w:rsid w:val="00160B41"/>
    <w:rsid w:val="001635C8"/>
    <w:rsid w:val="001639DD"/>
    <w:rsid w:val="0016414D"/>
    <w:rsid w:val="00170C6E"/>
    <w:rsid w:val="00171B11"/>
    <w:rsid w:val="00175DCF"/>
    <w:rsid w:val="00175EF8"/>
    <w:rsid w:val="001772F9"/>
    <w:rsid w:val="00180127"/>
    <w:rsid w:val="00181105"/>
    <w:rsid w:val="00182ADF"/>
    <w:rsid w:val="00183607"/>
    <w:rsid w:val="001858D3"/>
    <w:rsid w:val="001864B5"/>
    <w:rsid w:val="001869F9"/>
    <w:rsid w:val="00190840"/>
    <w:rsid w:val="00191177"/>
    <w:rsid w:val="001930C2"/>
    <w:rsid w:val="0019445B"/>
    <w:rsid w:val="001946CF"/>
    <w:rsid w:val="00194A12"/>
    <w:rsid w:val="001950EC"/>
    <w:rsid w:val="00196728"/>
    <w:rsid w:val="001A3E10"/>
    <w:rsid w:val="001A51D7"/>
    <w:rsid w:val="001A7EF9"/>
    <w:rsid w:val="001B0978"/>
    <w:rsid w:val="001B0E1A"/>
    <w:rsid w:val="001B1BE4"/>
    <w:rsid w:val="001B3939"/>
    <w:rsid w:val="001B3E71"/>
    <w:rsid w:val="001B547E"/>
    <w:rsid w:val="001C1060"/>
    <w:rsid w:val="001C2E55"/>
    <w:rsid w:val="001C3FF9"/>
    <w:rsid w:val="001C5632"/>
    <w:rsid w:val="001C6741"/>
    <w:rsid w:val="001C6AC8"/>
    <w:rsid w:val="001C6D0A"/>
    <w:rsid w:val="001D5927"/>
    <w:rsid w:val="001E444C"/>
    <w:rsid w:val="001E5696"/>
    <w:rsid w:val="001E6FB2"/>
    <w:rsid w:val="001F09FA"/>
    <w:rsid w:val="001F139B"/>
    <w:rsid w:val="001F4192"/>
    <w:rsid w:val="001F427B"/>
    <w:rsid w:val="001F5141"/>
    <w:rsid w:val="001F69A0"/>
    <w:rsid w:val="001F7F0E"/>
    <w:rsid w:val="00200913"/>
    <w:rsid w:val="00200B68"/>
    <w:rsid w:val="0020175D"/>
    <w:rsid w:val="002060BC"/>
    <w:rsid w:val="00206A5B"/>
    <w:rsid w:val="00210D17"/>
    <w:rsid w:val="00214DB3"/>
    <w:rsid w:val="002150F8"/>
    <w:rsid w:val="00215EB7"/>
    <w:rsid w:val="00215F5E"/>
    <w:rsid w:val="00217331"/>
    <w:rsid w:val="00220CCC"/>
    <w:rsid w:val="00221F39"/>
    <w:rsid w:val="0022330E"/>
    <w:rsid w:val="00225408"/>
    <w:rsid w:val="00225624"/>
    <w:rsid w:val="00225730"/>
    <w:rsid w:val="00230509"/>
    <w:rsid w:val="00230CF5"/>
    <w:rsid w:val="0023267E"/>
    <w:rsid w:val="002367F9"/>
    <w:rsid w:val="00236DD8"/>
    <w:rsid w:val="00240500"/>
    <w:rsid w:val="002417C3"/>
    <w:rsid w:val="00242BF7"/>
    <w:rsid w:val="002435F7"/>
    <w:rsid w:val="00247506"/>
    <w:rsid w:val="00250A74"/>
    <w:rsid w:val="00250D31"/>
    <w:rsid w:val="002520A7"/>
    <w:rsid w:val="00254CEA"/>
    <w:rsid w:val="00260B9B"/>
    <w:rsid w:val="0026276F"/>
    <w:rsid w:val="00267953"/>
    <w:rsid w:val="00271490"/>
    <w:rsid w:val="00271541"/>
    <w:rsid w:val="0027230C"/>
    <w:rsid w:val="002727D0"/>
    <w:rsid w:val="002728A6"/>
    <w:rsid w:val="0027362F"/>
    <w:rsid w:val="00275B0E"/>
    <w:rsid w:val="0027603E"/>
    <w:rsid w:val="00283330"/>
    <w:rsid w:val="00284A44"/>
    <w:rsid w:val="002862A5"/>
    <w:rsid w:val="002900A6"/>
    <w:rsid w:val="002914EA"/>
    <w:rsid w:val="00291E9E"/>
    <w:rsid w:val="002922E2"/>
    <w:rsid w:val="00294C2E"/>
    <w:rsid w:val="002A0CE0"/>
    <w:rsid w:val="002A1698"/>
    <w:rsid w:val="002A29EE"/>
    <w:rsid w:val="002A5025"/>
    <w:rsid w:val="002A5F38"/>
    <w:rsid w:val="002B0EA6"/>
    <w:rsid w:val="002B3442"/>
    <w:rsid w:val="002B6DAB"/>
    <w:rsid w:val="002C3604"/>
    <w:rsid w:val="002C3D86"/>
    <w:rsid w:val="002C720A"/>
    <w:rsid w:val="002D1533"/>
    <w:rsid w:val="002D2753"/>
    <w:rsid w:val="002D627C"/>
    <w:rsid w:val="002E0047"/>
    <w:rsid w:val="002E0EFD"/>
    <w:rsid w:val="002E1732"/>
    <w:rsid w:val="002E2D7B"/>
    <w:rsid w:val="002E3FF6"/>
    <w:rsid w:val="002E5242"/>
    <w:rsid w:val="002E6B08"/>
    <w:rsid w:val="002E6C52"/>
    <w:rsid w:val="002E7772"/>
    <w:rsid w:val="002F61B9"/>
    <w:rsid w:val="002F74FB"/>
    <w:rsid w:val="003007A4"/>
    <w:rsid w:val="003007CE"/>
    <w:rsid w:val="00301749"/>
    <w:rsid w:val="00303247"/>
    <w:rsid w:val="00305C44"/>
    <w:rsid w:val="00306DBF"/>
    <w:rsid w:val="00306FD8"/>
    <w:rsid w:val="00307A5C"/>
    <w:rsid w:val="00307C95"/>
    <w:rsid w:val="00312DB3"/>
    <w:rsid w:val="003162EE"/>
    <w:rsid w:val="0031759E"/>
    <w:rsid w:val="00322184"/>
    <w:rsid w:val="0032261C"/>
    <w:rsid w:val="003272D4"/>
    <w:rsid w:val="00327346"/>
    <w:rsid w:val="0033295D"/>
    <w:rsid w:val="00333E30"/>
    <w:rsid w:val="003357C3"/>
    <w:rsid w:val="003421D3"/>
    <w:rsid w:val="00343AB0"/>
    <w:rsid w:val="00343F6C"/>
    <w:rsid w:val="0035090C"/>
    <w:rsid w:val="003530AD"/>
    <w:rsid w:val="0035444B"/>
    <w:rsid w:val="003545F6"/>
    <w:rsid w:val="00355B4C"/>
    <w:rsid w:val="00363D19"/>
    <w:rsid w:val="00366F31"/>
    <w:rsid w:val="00367A0C"/>
    <w:rsid w:val="00367D28"/>
    <w:rsid w:val="003712FA"/>
    <w:rsid w:val="0037157C"/>
    <w:rsid w:val="00373652"/>
    <w:rsid w:val="00374B6A"/>
    <w:rsid w:val="00382F6A"/>
    <w:rsid w:val="00386225"/>
    <w:rsid w:val="00387C3E"/>
    <w:rsid w:val="0039034A"/>
    <w:rsid w:val="003908E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07BC"/>
    <w:rsid w:val="003D1C5E"/>
    <w:rsid w:val="003D282E"/>
    <w:rsid w:val="003D340C"/>
    <w:rsid w:val="003D48DA"/>
    <w:rsid w:val="003D720C"/>
    <w:rsid w:val="003D7756"/>
    <w:rsid w:val="003E0005"/>
    <w:rsid w:val="003E1E96"/>
    <w:rsid w:val="003E4573"/>
    <w:rsid w:val="003E4D2E"/>
    <w:rsid w:val="003F017A"/>
    <w:rsid w:val="003F3636"/>
    <w:rsid w:val="004004EE"/>
    <w:rsid w:val="00400EF0"/>
    <w:rsid w:val="00402678"/>
    <w:rsid w:val="004041EF"/>
    <w:rsid w:val="00406D37"/>
    <w:rsid w:val="00406F2C"/>
    <w:rsid w:val="0041053A"/>
    <w:rsid w:val="00411F2C"/>
    <w:rsid w:val="0041214E"/>
    <w:rsid w:val="00414A3A"/>
    <w:rsid w:val="00420D3C"/>
    <w:rsid w:val="0042172C"/>
    <w:rsid w:val="00422912"/>
    <w:rsid w:val="00423980"/>
    <w:rsid w:val="00426496"/>
    <w:rsid w:val="004340CE"/>
    <w:rsid w:val="00434819"/>
    <w:rsid w:val="0043497D"/>
    <w:rsid w:val="00434B8C"/>
    <w:rsid w:val="004356D3"/>
    <w:rsid w:val="004360F5"/>
    <w:rsid w:val="00436650"/>
    <w:rsid w:val="00444C5F"/>
    <w:rsid w:val="004470FA"/>
    <w:rsid w:val="00447B04"/>
    <w:rsid w:val="00447DD9"/>
    <w:rsid w:val="004505C6"/>
    <w:rsid w:val="00452172"/>
    <w:rsid w:val="00455083"/>
    <w:rsid w:val="00456338"/>
    <w:rsid w:val="004568F3"/>
    <w:rsid w:val="00462820"/>
    <w:rsid w:val="00462C3F"/>
    <w:rsid w:val="00466A5F"/>
    <w:rsid w:val="00475C67"/>
    <w:rsid w:val="00477ECE"/>
    <w:rsid w:val="0048228D"/>
    <w:rsid w:val="0048346E"/>
    <w:rsid w:val="00483610"/>
    <w:rsid w:val="0048361E"/>
    <w:rsid w:val="00484C6E"/>
    <w:rsid w:val="004853D9"/>
    <w:rsid w:val="004862F8"/>
    <w:rsid w:val="0048747B"/>
    <w:rsid w:val="00487805"/>
    <w:rsid w:val="00490898"/>
    <w:rsid w:val="0049166C"/>
    <w:rsid w:val="00491B09"/>
    <w:rsid w:val="00492344"/>
    <w:rsid w:val="0049315B"/>
    <w:rsid w:val="00493691"/>
    <w:rsid w:val="00494757"/>
    <w:rsid w:val="00495432"/>
    <w:rsid w:val="00497F2F"/>
    <w:rsid w:val="004A1855"/>
    <w:rsid w:val="004A1ADD"/>
    <w:rsid w:val="004A25DC"/>
    <w:rsid w:val="004A3D27"/>
    <w:rsid w:val="004A4345"/>
    <w:rsid w:val="004A4AE1"/>
    <w:rsid w:val="004A78A7"/>
    <w:rsid w:val="004B1102"/>
    <w:rsid w:val="004B1974"/>
    <w:rsid w:val="004B1DDA"/>
    <w:rsid w:val="004B4447"/>
    <w:rsid w:val="004B4813"/>
    <w:rsid w:val="004B497A"/>
    <w:rsid w:val="004B6313"/>
    <w:rsid w:val="004C34A2"/>
    <w:rsid w:val="004C4BE7"/>
    <w:rsid w:val="004C5421"/>
    <w:rsid w:val="004D13DC"/>
    <w:rsid w:val="004D2A66"/>
    <w:rsid w:val="004D392B"/>
    <w:rsid w:val="004D6456"/>
    <w:rsid w:val="004E0DF1"/>
    <w:rsid w:val="004E1E84"/>
    <w:rsid w:val="004E2250"/>
    <w:rsid w:val="004E3128"/>
    <w:rsid w:val="004E3189"/>
    <w:rsid w:val="004E48FA"/>
    <w:rsid w:val="004E57CE"/>
    <w:rsid w:val="004E735A"/>
    <w:rsid w:val="004F0A91"/>
    <w:rsid w:val="004F231E"/>
    <w:rsid w:val="004F43F0"/>
    <w:rsid w:val="004F46FF"/>
    <w:rsid w:val="004F52AC"/>
    <w:rsid w:val="004F7F10"/>
    <w:rsid w:val="00504F5A"/>
    <w:rsid w:val="005103C3"/>
    <w:rsid w:val="005129D9"/>
    <w:rsid w:val="00512BC7"/>
    <w:rsid w:val="0051345A"/>
    <w:rsid w:val="005158D6"/>
    <w:rsid w:val="00516A4F"/>
    <w:rsid w:val="00517C2F"/>
    <w:rsid w:val="00520D86"/>
    <w:rsid w:val="005236B9"/>
    <w:rsid w:val="00523A60"/>
    <w:rsid w:val="005257D7"/>
    <w:rsid w:val="0052749C"/>
    <w:rsid w:val="00527946"/>
    <w:rsid w:val="00531BEE"/>
    <w:rsid w:val="00534B0A"/>
    <w:rsid w:val="00535197"/>
    <w:rsid w:val="005353AA"/>
    <w:rsid w:val="005360F4"/>
    <w:rsid w:val="00540576"/>
    <w:rsid w:val="00547628"/>
    <w:rsid w:val="00552ED1"/>
    <w:rsid w:val="00554725"/>
    <w:rsid w:val="00555916"/>
    <w:rsid w:val="005562F1"/>
    <w:rsid w:val="00557B84"/>
    <w:rsid w:val="005601C6"/>
    <w:rsid w:val="00560279"/>
    <w:rsid w:val="00561046"/>
    <w:rsid w:val="00561C65"/>
    <w:rsid w:val="00563121"/>
    <w:rsid w:val="00567EFD"/>
    <w:rsid w:val="005701C5"/>
    <w:rsid w:val="005703BB"/>
    <w:rsid w:val="00570CC2"/>
    <w:rsid w:val="00574AA9"/>
    <w:rsid w:val="00575B9B"/>
    <w:rsid w:val="0057740B"/>
    <w:rsid w:val="00585605"/>
    <w:rsid w:val="00585D85"/>
    <w:rsid w:val="005932EE"/>
    <w:rsid w:val="00593CCD"/>
    <w:rsid w:val="00595475"/>
    <w:rsid w:val="00595895"/>
    <w:rsid w:val="005A216C"/>
    <w:rsid w:val="005A4832"/>
    <w:rsid w:val="005A6118"/>
    <w:rsid w:val="005B374E"/>
    <w:rsid w:val="005B4482"/>
    <w:rsid w:val="005B5A08"/>
    <w:rsid w:val="005B7F2F"/>
    <w:rsid w:val="005C11CA"/>
    <w:rsid w:val="005C428F"/>
    <w:rsid w:val="005C4F03"/>
    <w:rsid w:val="005C623D"/>
    <w:rsid w:val="005C6404"/>
    <w:rsid w:val="005D35B0"/>
    <w:rsid w:val="005D47B0"/>
    <w:rsid w:val="005D4B4A"/>
    <w:rsid w:val="005D6BB6"/>
    <w:rsid w:val="005D7BE1"/>
    <w:rsid w:val="005E271E"/>
    <w:rsid w:val="005E2F8C"/>
    <w:rsid w:val="005E5955"/>
    <w:rsid w:val="005E6A51"/>
    <w:rsid w:val="005F15D8"/>
    <w:rsid w:val="005F5076"/>
    <w:rsid w:val="005F5558"/>
    <w:rsid w:val="005F5864"/>
    <w:rsid w:val="006003AA"/>
    <w:rsid w:val="00601E38"/>
    <w:rsid w:val="0060737B"/>
    <w:rsid w:val="00607FD8"/>
    <w:rsid w:val="006127B7"/>
    <w:rsid w:val="0061505F"/>
    <w:rsid w:val="00616323"/>
    <w:rsid w:val="0061751B"/>
    <w:rsid w:val="006228F9"/>
    <w:rsid w:val="0062297D"/>
    <w:rsid w:val="00623A3C"/>
    <w:rsid w:val="006251CD"/>
    <w:rsid w:val="006267A9"/>
    <w:rsid w:val="0063381C"/>
    <w:rsid w:val="006338FE"/>
    <w:rsid w:val="00634604"/>
    <w:rsid w:val="00635D59"/>
    <w:rsid w:val="00635D78"/>
    <w:rsid w:val="006406CA"/>
    <w:rsid w:val="006414C9"/>
    <w:rsid w:val="006445AB"/>
    <w:rsid w:val="00645D96"/>
    <w:rsid w:val="00655128"/>
    <w:rsid w:val="0065589F"/>
    <w:rsid w:val="00657298"/>
    <w:rsid w:val="006608C0"/>
    <w:rsid w:val="00661B0F"/>
    <w:rsid w:val="0066226A"/>
    <w:rsid w:val="00662A9F"/>
    <w:rsid w:val="00662EC6"/>
    <w:rsid w:val="0066462A"/>
    <w:rsid w:val="00666794"/>
    <w:rsid w:val="00667A60"/>
    <w:rsid w:val="006701B7"/>
    <w:rsid w:val="00670507"/>
    <w:rsid w:val="006746AF"/>
    <w:rsid w:val="00674C7F"/>
    <w:rsid w:val="00674D96"/>
    <w:rsid w:val="00674EBE"/>
    <w:rsid w:val="00676B87"/>
    <w:rsid w:val="00677EE0"/>
    <w:rsid w:val="006801FD"/>
    <w:rsid w:val="00680DFB"/>
    <w:rsid w:val="00682B3B"/>
    <w:rsid w:val="00683F45"/>
    <w:rsid w:val="0068456E"/>
    <w:rsid w:val="00684D62"/>
    <w:rsid w:val="006856FC"/>
    <w:rsid w:val="00685AED"/>
    <w:rsid w:val="0068799E"/>
    <w:rsid w:val="00690875"/>
    <w:rsid w:val="00692792"/>
    <w:rsid w:val="00692DF6"/>
    <w:rsid w:val="00694FA5"/>
    <w:rsid w:val="006A0287"/>
    <w:rsid w:val="006A080A"/>
    <w:rsid w:val="006A1C58"/>
    <w:rsid w:val="006A2BF7"/>
    <w:rsid w:val="006A36AE"/>
    <w:rsid w:val="006A75D3"/>
    <w:rsid w:val="006B0D42"/>
    <w:rsid w:val="006B1794"/>
    <w:rsid w:val="006B5921"/>
    <w:rsid w:val="006B5B56"/>
    <w:rsid w:val="006B6EF6"/>
    <w:rsid w:val="006B7A58"/>
    <w:rsid w:val="006C1199"/>
    <w:rsid w:val="006C2AB4"/>
    <w:rsid w:val="006C3D2F"/>
    <w:rsid w:val="006C4544"/>
    <w:rsid w:val="006C596B"/>
    <w:rsid w:val="006C5E28"/>
    <w:rsid w:val="006C5F7C"/>
    <w:rsid w:val="006C682D"/>
    <w:rsid w:val="006C7468"/>
    <w:rsid w:val="006D39B9"/>
    <w:rsid w:val="006D466E"/>
    <w:rsid w:val="006E3C63"/>
    <w:rsid w:val="006E58AA"/>
    <w:rsid w:val="006E5F53"/>
    <w:rsid w:val="006E6E31"/>
    <w:rsid w:val="006F0469"/>
    <w:rsid w:val="006F176C"/>
    <w:rsid w:val="006F2C20"/>
    <w:rsid w:val="007003CF"/>
    <w:rsid w:val="007015E6"/>
    <w:rsid w:val="00701A83"/>
    <w:rsid w:val="00702575"/>
    <w:rsid w:val="00703498"/>
    <w:rsid w:val="00705479"/>
    <w:rsid w:val="00705838"/>
    <w:rsid w:val="007067D2"/>
    <w:rsid w:val="0070694E"/>
    <w:rsid w:val="00706BE0"/>
    <w:rsid w:val="0070752F"/>
    <w:rsid w:val="00710616"/>
    <w:rsid w:val="00712E1C"/>
    <w:rsid w:val="007138D6"/>
    <w:rsid w:val="00716590"/>
    <w:rsid w:val="00717673"/>
    <w:rsid w:val="007228DD"/>
    <w:rsid w:val="00724269"/>
    <w:rsid w:val="0072550C"/>
    <w:rsid w:val="00730BC4"/>
    <w:rsid w:val="00731E49"/>
    <w:rsid w:val="007332E0"/>
    <w:rsid w:val="00735058"/>
    <w:rsid w:val="00742416"/>
    <w:rsid w:val="00743140"/>
    <w:rsid w:val="0074494F"/>
    <w:rsid w:val="00746CAB"/>
    <w:rsid w:val="00747C8F"/>
    <w:rsid w:val="00753ABB"/>
    <w:rsid w:val="00754905"/>
    <w:rsid w:val="00754988"/>
    <w:rsid w:val="00755310"/>
    <w:rsid w:val="00755DFB"/>
    <w:rsid w:val="00757122"/>
    <w:rsid w:val="0076058A"/>
    <w:rsid w:val="007641F5"/>
    <w:rsid w:val="0076581F"/>
    <w:rsid w:val="00765E2C"/>
    <w:rsid w:val="00770F85"/>
    <w:rsid w:val="00773F6E"/>
    <w:rsid w:val="007742C5"/>
    <w:rsid w:val="0077461F"/>
    <w:rsid w:val="00774933"/>
    <w:rsid w:val="007749C9"/>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206A"/>
    <w:rsid w:val="007A34E0"/>
    <w:rsid w:val="007A4249"/>
    <w:rsid w:val="007A4A19"/>
    <w:rsid w:val="007A6094"/>
    <w:rsid w:val="007A7DD9"/>
    <w:rsid w:val="007A7FBD"/>
    <w:rsid w:val="007B12C6"/>
    <w:rsid w:val="007B25D7"/>
    <w:rsid w:val="007B4003"/>
    <w:rsid w:val="007C00D2"/>
    <w:rsid w:val="007C0A4C"/>
    <w:rsid w:val="007C17A9"/>
    <w:rsid w:val="007C1EB3"/>
    <w:rsid w:val="007C2366"/>
    <w:rsid w:val="007C421E"/>
    <w:rsid w:val="007C5426"/>
    <w:rsid w:val="007C5AF5"/>
    <w:rsid w:val="007C5D2E"/>
    <w:rsid w:val="007C785B"/>
    <w:rsid w:val="007D144D"/>
    <w:rsid w:val="007D3C70"/>
    <w:rsid w:val="007D5180"/>
    <w:rsid w:val="007D5312"/>
    <w:rsid w:val="007E0193"/>
    <w:rsid w:val="007E23B9"/>
    <w:rsid w:val="007E34EA"/>
    <w:rsid w:val="007E3E22"/>
    <w:rsid w:val="007E5441"/>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257E9"/>
    <w:rsid w:val="00830EAA"/>
    <w:rsid w:val="0083162B"/>
    <w:rsid w:val="00833D55"/>
    <w:rsid w:val="00834FCF"/>
    <w:rsid w:val="00841D8C"/>
    <w:rsid w:val="008421CA"/>
    <w:rsid w:val="008428C4"/>
    <w:rsid w:val="008429D4"/>
    <w:rsid w:val="00845DC7"/>
    <w:rsid w:val="00847D90"/>
    <w:rsid w:val="0085325E"/>
    <w:rsid w:val="00854CEA"/>
    <w:rsid w:val="0086092B"/>
    <w:rsid w:val="008616F3"/>
    <w:rsid w:val="00862661"/>
    <w:rsid w:val="00864646"/>
    <w:rsid w:val="00864767"/>
    <w:rsid w:val="008652B9"/>
    <w:rsid w:val="008653B8"/>
    <w:rsid w:val="00866786"/>
    <w:rsid w:val="0087344F"/>
    <w:rsid w:val="008773FB"/>
    <w:rsid w:val="0088155B"/>
    <w:rsid w:val="008832AA"/>
    <w:rsid w:val="008910A3"/>
    <w:rsid w:val="008916F3"/>
    <w:rsid w:val="00891931"/>
    <w:rsid w:val="00891D08"/>
    <w:rsid w:val="008922C6"/>
    <w:rsid w:val="00895E86"/>
    <w:rsid w:val="008A34FE"/>
    <w:rsid w:val="008A70CA"/>
    <w:rsid w:val="008A741D"/>
    <w:rsid w:val="008A7CF6"/>
    <w:rsid w:val="008B12C3"/>
    <w:rsid w:val="008B1448"/>
    <w:rsid w:val="008B20BD"/>
    <w:rsid w:val="008B2A9A"/>
    <w:rsid w:val="008C1285"/>
    <w:rsid w:val="008C21E4"/>
    <w:rsid w:val="008D02AF"/>
    <w:rsid w:val="008D1218"/>
    <w:rsid w:val="008D1B1C"/>
    <w:rsid w:val="008D5F8A"/>
    <w:rsid w:val="008E13E8"/>
    <w:rsid w:val="008E17AF"/>
    <w:rsid w:val="008E31E1"/>
    <w:rsid w:val="008E426C"/>
    <w:rsid w:val="008F01C7"/>
    <w:rsid w:val="008F2438"/>
    <w:rsid w:val="008F3B94"/>
    <w:rsid w:val="008F48DC"/>
    <w:rsid w:val="008F5002"/>
    <w:rsid w:val="008F58C1"/>
    <w:rsid w:val="008F6661"/>
    <w:rsid w:val="009025B1"/>
    <w:rsid w:val="00903687"/>
    <w:rsid w:val="00910D31"/>
    <w:rsid w:val="009115AB"/>
    <w:rsid w:val="00912336"/>
    <w:rsid w:val="009137EC"/>
    <w:rsid w:val="00922F59"/>
    <w:rsid w:val="0092321B"/>
    <w:rsid w:val="00925702"/>
    <w:rsid w:val="009273E1"/>
    <w:rsid w:val="00930869"/>
    <w:rsid w:val="00930989"/>
    <w:rsid w:val="0093235E"/>
    <w:rsid w:val="00933FEB"/>
    <w:rsid w:val="00937703"/>
    <w:rsid w:val="0093771A"/>
    <w:rsid w:val="0094605E"/>
    <w:rsid w:val="009465EA"/>
    <w:rsid w:val="00950C4C"/>
    <w:rsid w:val="00951C8F"/>
    <w:rsid w:val="00952FDC"/>
    <w:rsid w:val="00953ABE"/>
    <w:rsid w:val="0095456F"/>
    <w:rsid w:val="00954C94"/>
    <w:rsid w:val="00961518"/>
    <w:rsid w:val="00963ABA"/>
    <w:rsid w:val="00964009"/>
    <w:rsid w:val="00970733"/>
    <w:rsid w:val="00971677"/>
    <w:rsid w:val="00972889"/>
    <w:rsid w:val="00973A6E"/>
    <w:rsid w:val="00977CCE"/>
    <w:rsid w:val="00981121"/>
    <w:rsid w:val="00981378"/>
    <w:rsid w:val="00981E05"/>
    <w:rsid w:val="0098415F"/>
    <w:rsid w:val="009841A8"/>
    <w:rsid w:val="009846B7"/>
    <w:rsid w:val="00984A8A"/>
    <w:rsid w:val="00985D88"/>
    <w:rsid w:val="0098606A"/>
    <w:rsid w:val="00986C85"/>
    <w:rsid w:val="00987D2D"/>
    <w:rsid w:val="00991388"/>
    <w:rsid w:val="00992367"/>
    <w:rsid w:val="00994CB7"/>
    <w:rsid w:val="00995A1B"/>
    <w:rsid w:val="009976E0"/>
    <w:rsid w:val="009A1491"/>
    <w:rsid w:val="009A2615"/>
    <w:rsid w:val="009A2FBA"/>
    <w:rsid w:val="009A38C0"/>
    <w:rsid w:val="009A3DA5"/>
    <w:rsid w:val="009A490D"/>
    <w:rsid w:val="009A6E5C"/>
    <w:rsid w:val="009B1195"/>
    <w:rsid w:val="009B5D92"/>
    <w:rsid w:val="009B6F54"/>
    <w:rsid w:val="009B7546"/>
    <w:rsid w:val="009C02F2"/>
    <w:rsid w:val="009C0645"/>
    <w:rsid w:val="009C2B99"/>
    <w:rsid w:val="009C328C"/>
    <w:rsid w:val="009C4604"/>
    <w:rsid w:val="009C4AD3"/>
    <w:rsid w:val="009C4EC7"/>
    <w:rsid w:val="009C5C32"/>
    <w:rsid w:val="009C6725"/>
    <w:rsid w:val="009D6278"/>
    <w:rsid w:val="009D6ADA"/>
    <w:rsid w:val="009D6BF9"/>
    <w:rsid w:val="009D75A4"/>
    <w:rsid w:val="009E0153"/>
    <w:rsid w:val="009E3888"/>
    <w:rsid w:val="009E4906"/>
    <w:rsid w:val="009F0BB1"/>
    <w:rsid w:val="009F25EE"/>
    <w:rsid w:val="009F3C22"/>
    <w:rsid w:val="009F44CD"/>
    <w:rsid w:val="00A01D7D"/>
    <w:rsid w:val="00A02A49"/>
    <w:rsid w:val="00A02F5D"/>
    <w:rsid w:val="00A03091"/>
    <w:rsid w:val="00A1031B"/>
    <w:rsid w:val="00A10CA0"/>
    <w:rsid w:val="00A12C87"/>
    <w:rsid w:val="00A15D80"/>
    <w:rsid w:val="00A15EF9"/>
    <w:rsid w:val="00A17099"/>
    <w:rsid w:val="00A17488"/>
    <w:rsid w:val="00A208D2"/>
    <w:rsid w:val="00A23F41"/>
    <w:rsid w:val="00A243D3"/>
    <w:rsid w:val="00A24C55"/>
    <w:rsid w:val="00A26D88"/>
    <w:rsid w:val="00A27EBF"/>
    <w:rsid w:val="00A33B33"/>
    <w:rsid w:val="00A360DA"/>
    <w:rsid w:val="00A36D72"/>
    <w:rsid w:val="00A377BC"/>
    <w:rsid w:val="00A37C70"/>
    <w:rsid w:val="00A40ABA"/>
    <w:rsid w:val="00A41F86"/>
    <w:rsid w:val="00A4340C"/>
    <w:rsid w:val="00A458D6"/>
    <w:rsid w:val="00A4776F"/>
    <w:rsid w:val="00A47AB7"/>
    <w:rsid w:val="00A529E9"/>
    <w:rsid w:val="00A52CA4"/>
    <w:rsid w:val="00A54310"/>
    <w:rsid w:val="00A55BF4"/>
    <w:rsid w:val="00A561AB"/>
    <w:rsid w:val="00A6092E"/>
    <w:rsid w:val="00A60F26"/>
    <w:rsid w:val="00A610C8"/>
    <w:rsid w:val="00A61E23"/>
    <w:rsid w:val="00A65351"/>
    <w:rsid w:val="00A70E2F"/>
    <w:rsid w:val="00A723CC"/>
    <w:rsid w:val="00A75C29"/>
    <w:rsid w:val="00A776BC"/>
    <w:rsid w:val="00A82110"/>
    <w:rsid w:val="00A82BB2"/>
    <w:rsid w:val="00A83926"/>
    <w:rsid w:val="00A855D3"/>
    <w:rsid w:val="00A857B0"/>
    <w:rsid w:val="00A86569"/>
    <w:rsid w:val="00A86D03"/>
    <w:rsid w:val="00A934FD"/>
    <w:rsid w:val="00A93988"/>
    <w:rsid w:val="00A93C0B"/>
    <w:rsid w:val="00A96FE7"/>
    <w:rsid w:val="00A9700D"/>
    <w:rsid w:val="00A97124"/>
    <w:rsid w:val="00A97505"/>
    <w:rsid w:val="00AA09BD"/>
    <w:rsid w:val="00AA105A"/>
    <w:rsid w:val="00AA1450"/>
    <w:rsid w:val="00AA4D48"/>
    <w:rsid w:val="00AA4F11"/>
    <w:rsid w:val="00AA4F4B"/>
    <w:rsid w:val="00AA751F"/>
    <w:rsid w:val="00AA76C0"/>
    <w:rsid w:val="00AA7E6D"/>
    <w:rsid w:val="00AB07BE"/>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AF4655"/>
    <w:rsid w:val="00AF47B0"/>
    <w:rsid w:val="00B01587"/>
    <w:rsid w:val="00B03C9D"/>
    <w:rsid w:val="00B04B3F"/>
    <w:rsid w:val="00B04F66"/>
    <w:rsid w:val="00B0682A"/>
    <w:rsid w:val="00B118A3"/>
    <w:rsid w:val="00B13373"/>
    <w:rsid w:val="00B14039"/>
    <w:rsid w:val="00B14589"/>
    <w:rsid w:val="00B15409"/>
    <w:rsid w:val="00B21E43"/>
    <w:rsid w:val="00B21E88"/>
    <w:rsid w:val="00B21F67"/>
    <w:rsid w:val="00B21F6A"/>
    <w:rsid w:val="00B22939"/>
    <w:rsid w:val="00B235BB"/>
    <w:rsid w:val="00B24DEA"/>
    <w:rsid w:val="00B268BF"/>
    <w:rsid w:val="00B30718"/>
    <w:rsid w:val="00B32E22"/>
    <w:rsid w:val="00B338CC"/>
    <w:rsid w:val="00B33EFC"/>
    <w:rsid w:val="00B3449B"/>
    <w:rsid w:val="00B426E5"/>
    <w:rsid w:val="00B4516E"/>
    <w:rsid w:val="00B47952"/>
    <w:rsid w:val="00B504FC"/>
    <w:rsid w:val="00B50EB7"/>
    <w:rsid w:val="00B5340E"/>
    <w:rsid w:val="00B5359B"/>
    <w:rsid w:val="00B55FBF"/>
    <w:rsid w:val="00B60F65"/>
    <w:rsid w:val="00B67069"/>
    <w:rsid w:val="00B67D19"/>
    <w:rsid w:val="00B70D36"/>
    <w:rsid w:val="00B72E76"/>
    <w:rsid w:val="00B7301C"/>
    <w:rsid w:val="00B734A1"/>
    <w:rsid w:val="00B765DB"/>
    <w:rsid w:val="00B77FDD"/>
    <w:rsid w:val="00B82FD1"/>
    <w:rsid w:val="00B8521A"/>
    <w:rsid w:val="00B85B84"/>
    <w:rsid w:val="00B861A7"/>
    <w:rsid w:val="00B86D96"/>
    <w:rsid w:val="00B8796A"/>
    <w:rsid w:val="00B91349"/>
    <w:rsid w:val="00B94E19"/>
    <w:rsid w:val="00B95649"/>
    <w:rsid w:val="00B9575B"/>
    <w:rsid w:val="00B97711"/>
    <w:rsid w:val="00BA0A5C"/>
    <w:rsid w:val="00BA1870"/>
    <w:rsid w:val="00BA30DB"/>
    <w:rsid w:val="00BA3AD2"/>
    <w:rsid w:val="00BA52B0"/>
    <w:rsid w:val="00BA540D"/>
    <w:rsid w:val="00BB08E0"/>
    <w:rsid w:val="00BB105F"/>
    <w:rsid w:val="00BB17CB"/>
    <w:rsid w:val="00BB1ADB"/>
    <w:rsid w:val="00BB4393"/>
    <w:rsid w:val="00BB4B9F"/>
    <w:rsid w:val="00BC023F"/>
    <w:rsid w:val="00BC0DA3"/>
    <w:rsid w:val="00BC2C8F"/>
    <w:rsid w:val="00BC5A83"/>
    <w:rsid w:val="00BD0CAB"/>
    <w:rsid w:val="00BD1985"/>
    <w:rsid w:val="00BD1CAD"/>
    <w:rsid w:val="00BD2821"/>
    <w:rsid w:val="00BD3108"/>
    <w:rsid w:val="00BD63DA"/>
    <w:rsid w:val="00BD68C7"/>
    <w:rsid w:val="00BE1CD2"/>
    <w:rsid w:val="00BE4D38"/>
    <w:rsid w:val="00BE6CDD"/>
    <w:rsid w:val="00BF034D"/>
    <w:rsid w:val="00BF3A65"/>
    <w:rsid w:val="00BF3F49"/>
    <w:rsid w:val="00BF54AF"/>
    <w:rsid w:val="00C01874"/>
    <w:rsid w:val="00C04A64"/>
    <w:rsid w:val="00C04F80"/>
    <w:rsid w:val="00C05C35"/>
    <w:rsid w:val="00C07297"/>
    <w:rsid w:val="00C10346"/>
    <w:rsid w:val="00C15396"/>
    <w:rsid w:val="00C1594A"/>
    <w:rsid w:val="00C162F8"/>
    <w:rsid w:val="00C21CDF"/>
    <w:rsid w:val="00C21EBD"/>
    <w:rsid w:val="00C223F7"/>
    <w:rsid w:val="00C233EA"/>
    <w:rsid w:val="00C25111"/>
    <w:rsid w:val="00C303C2"/>
    <w:rsid w:val="00C3198F"/>
    <w:rsid w:val="00C32328"/>
    <w:rsid w:val="00C34ACD"/>
    <w:rsid w:val="00C34DD9"/>
    <w:rsid w:val="00C34EFE"/>
    <w:rsid w:val="00C379A4"/>
    <w:rsid w:val="00C4055A"/>
    <w:rsid w:val="00C40FE4"/>
    <w:rsid w:val="00C424D2"/>
    <w:rsid w:val="00C45B75"/>
    <w:rsid w:val="00C46548"/>
    <w:rsid w:val="00C46957"/>
    <w:rsid w:val="00C5027F"/>
    <w:rsid w:val="00C513DF"/>
    <w:rsid w:val="00C52B3A"/>
    <w:rsid w:val="00C53263"/>
    <w:rsid w:val="00C559D8"/>
    <w:rsid w:val="00C609EC"/>
    <w:rsid w:val="00C61FEE"/>
    <w:rsid w:val="00C6312A"/>
    <w:rsid w:val="00C66413"/>
    <w:rsid w:val="00C71990"/>
    <w:rsid w:val="00C7283D"/>
    <w:rsid w:val="00C73186"/>
    <w:rsid w:val="00C73448"/>
    <w:rsid w:val="00C73616"/>
    <w:rsid w:val="00C7497D"/>
    <w:rsid w:val="00C76782"/>
    <w:rsid w:val="00C7698C"/>
    <w:rsid w:val="00C807A8"/>
    <w:rsid w:val="00C815F2"/>
    <w:rsid w:val="00C851C0"/>
    <w:rsid w:val="00C85B0C"/>
    <w:rsid w:val="00C85B6B"/>
    <w:rsid w:val="00C86E4D"/>
    <w:rsid w:val="00C877ED"/>
    <w:rsid w:val="00C9089B"/>
    <w:rsid w:val="00C911BB"/>
    <w:rsid w:val="00C94E8A"/>
    <w:rsid w:val="00C95F1F"/>
    <w:rsid w:val="00CA0515"/>
    <w:rsid w:val="00CA1A17"/>
    <w:rsid w:val="00CA3449"/>
    <w:rsid w:val="00CA34C7"/>
    <w:rsid w:val="00CA4CDF"/>
    <w:rsid w:val="00CA58BB"/>
    <w:rsid w:val="00CA7121"/>
    <w:rsid w:val="00CA7859"/>
    <w:rsid w:val="00CB1160"/>
    <w:rsid w:val="00CB6F87"/>
    <w:rsid w:val="00CC3035"/>
    <w:rsid w:val="00CC3849"/>
    <w:rsid w:val="00CC634D"/>
    <w:rsid w:val="00CC7D02"/>
    <w:rsid w:val="00CD0774"/>
    <w:rsid w:val="00CD0D0F"/>
    <w:rsid w:val="00CD1770"/>
    <w:rsid w:val="00CD17EC"/>
    <w:rsid w:val="00CD3B61"/>
    <w:rsid w:val="00CD4B89"/>
    <w:rsid w:val="00CE047D"/>
    <w:rsid w:val="00CE0BDC"/>
    <w:rsid w:val="00CE1D0E"/>
    <w:rsid w:val="00CE2F73"/>
    <w:rsid w:val="00CE5AD6"/>
    <w:rsid w:val="00CE604F"/>
    <w:rsid w:val="00CE6A98"/>
    <w:rsid w:val="00CE6C8C"/>
    <w:rsid w:val="00CE6ECD"/>
    <w:rsid w:val="00CF0500"/>
    <w:rsid w:val="00CF15B1"/>
    <w:rsid w:val="00CF2B50"/>
    <w:rsid w:val="00CF54C2"/>
    <w:rsid w:val="00D00E37"/>
    <w:rsid w:val="00D01E47"/>
    <w:rsid w:val="00D02339"/>
    <w:rsid w:val="00D034A7"/>
    <w:rsid w:val="00D04820"/>
    <w:rsid w:val="00D055BD"/>
    <w:rsid w:val="00D06AD4"/>
    <w:rsid w:val="00D06F71"/>
    <w:rsid w:val="00D107A3"/>
    <w:rsid w:val="00D10B3F"/>
    <w:rsid w:val="00D11265"/>
    <w:rsid w:val="00D16727"/>
    <w:rsid w:val="00D17B78"/>
    <w:rsid w:val="00D20815"/>
    <w:rsid w:val="00D216C0"/>
    <w:rsid w:val="00D24945"/>
    <w:rsid w:val="00D26389"/>
    <w:rsid w:val="00D30873"/>
    <w:rsid w:val="00D31B26"/>
    <w:rsid w:val="00D3476E"/>
    <w:rsid w:val="00D3496D"/>
    <w:rsid w:val="00D3557F"/>
    <w:rsid w:val="00D35A04"/>
    <w:rsid w:val="00D375FC"/>
    <w:rsid w:val="00D37654"/>
    <w:rsid w:val="00D4312E"/>
    <w:rsid w:val="00D444DE"/>
    <w:rsid w:val="00D46BB0"/>
    <w:rsid w:val="00D47B52"/>
    <w:rsid w:val="00D50DF7"/>
    <w:rsid w:val="00D52229"/>
    <w:rsid w:val="00D52465"/>
    <w:rsid w:val="00D54210"/>
    <w:rsid w:val="00D54B20"/>
    <w:rsid w:val="00D5683F"/>
    <w:rsid w:val="00D5777E"/>
    <w:rsid w:val="00D61625"/>
    <w:rsid w:val="00D64540"/>
    <w:rsid w:val="00D6642E"/>
    <w:rsid w:val="00D67B00"/>
    <w:rsid w:val="00D72DB9"/>
    <w:rsid w:val="00D75696"/>
    <w:rsid w:val="00D7569B"/>
    <w:rsid w:val="00D75E65"/>
    <w:rsid w:val="00D84846"/>
    <w:rsid w:val="00D84C48"/>
    <w:rsid w:val="00D85970"/>
    <w:rsid w:val="00D8653F"/>
    <w:rsid w:val="00D90123"/>
    <w:rsid w:val="00D914F2"/>
    <w:rsid w:val="00D918DE"/>
    <w:rsid w:val="00D91CAC"/>
    <w:rsid w:val="00D93B10"/>
    <w:rsid w:val="00D94981"/>
    <w:rsid w:val="00D9654E"/>
    <w:rsid w:val="00D966E6"/>
    <w:rsid w:val="00D9794F"/>
    <w:rsid w:val="00DA1546"/>
    <w:rsid w:val="00DA1C99"/>
    <w:rsid w:val="00DA5145"/>
    <w:rsid w:val="00DA7F7A"/>
    <w:rsid w:val="00DB0119"/>
    <w:rsid w:val="00DB03DC"/>
    <w:rsid w:val="00DB045A"/>
    <w:rsid w:val="00DB0BF3"/>
    <w:rsid w:val="00DB2401"/>
    <w:rsid w:val="00DB329F"/>
    <w:rsid w:val="00DB3DB4"/>
    <w:rsid w:val="00DB47B3"/>
    <w:rsid w:val="00DB5D80"/>
    <w:rsid w:val="00DB6164"/>
    <w:rsid w:val="00DB63AE"/>
    <w:rsid w:val="00DB63C0"/>
    <w:rsid w:val="00DB6D0A"/>
    <w:rsid w:val="00DC4E36"/>
    <w:rsid w:val="00DC6238"/>
    <w:rsid w:val="00DC6E85"/>
    <w:rsid w:val="00DC7FF7"/>
    <w:rsid w:val="00DD27FD"/>
    <w:rsid w:val="00DD3B01"/>
    <w:rsid w:val="00DD3BA3"/>
    <w:rsid w:val="00DD5283"/>
    <w:rsid w:val="00DD5FD9"/>
    <w:rsid w:val="00DD765B"/>
    <w:rsid w:val="00DE00F3"/>
    <w:rsid w:val="00DE0466"/>
    <w:rsid w:val="00DE050F"/>
    <w:rsid w:val="00DE0904"/>
    <w:rsid w:val="00DE20AE"/>
    <w:rsid w:val="00DE671C"/>
    <w:rsid w:val="00DF1357"/>
    <w:rsid w:val="00DF43C8"/>
    <w:rsid w:val="00DF4A0C"/>
    <w:rsid w:val="00DF5673"/>
    <w:rsid w:val="00DF57D0"/>
    <w:rsid w:val="00DF5912"/>
    <w:rsid w:val="00DF59B9"/>
    <w:rsid w:val="00DF63CB"/>
    <w:rsid w:val="00DF669F"/>
    <w:rsid w:val="00E02381"/>
    <w:rsid w:val="00E04263"/>
    <w:rsid w:val="00E1112D"/>
    <w:rsid w:val="00E1321D"/>
    <w:rsid w:val="00E1361A"/>
    <w:rsid w:val="00E20F8F"/>
    <w:rsid w:val="00E23E90"/>
    <w:rsid w:val="00E262F4"/>
    <w:rsid w:val="00E26469"/>
    <w:rsid w:val="00E269CB"/>
    <w:rsid w:val="00E26BAA"/>
    <w:rsid w:val="00E279A7"/>
    <w:rsid w:val="00E30C03"/>
    <w:rsid w:val="00E32337"/>
    <w:rsid w:val="00E33C5A"/>
    <w:rsid w:val="00E33E22"/>
    <w:rsid w:val="00E3775C"/>
    <w:rsid w:val="00E4067B"/>
    <w:rsid w:val="00E412BB"/>
    <w:rsid w:val="00E43AC1"/>
    <w:rsid w:val="00E46C48"/>
    <w:rsid w:val="00E51F76"/>
    <w:rsid w:val="00E52EEE"/>
    <w:rsid w:val="00E52F1C"/>
    <w:rsid w:val="00E57078"/>
    <w:rsid w:val="00E64FA8"/>
    <w:rsid w:val="00E66958"/>
    <w:rsid w:val="00E75FD9"/>
    <w:rsid w:val="00E7768B"/>
    <w:rsid w:val="00E8179E"/>
    <w:rsid w:val="00E85B22"/>
    <w:rsid w:val="00E85DB2"/>
    <w:rsid w:val="00E87112"/>
    <w:rsid w:val="00E87ABC"/>
    <w:rsid w:val="00E95F23"/>
    <w:rsid w:val="00E96967"/>
    <w:rsid w:val="00E96E92"/>
    <w:rsid w:val="00E9705A"/>
    <w:rsid w:val="00E971F4"/>
    <w:rsid w:val="00EA0A9A"/>
    <w:rsid w:val="00EA1085"/>
    <w:rsid w:val="00EA18C8"/>
    <w:rsid w:val="00EA40AC"/>
    <w:rsid w:val="00EA4296"/>
    <w:rsid w:val="00EA7AFB"/>
    <w:rsid w:val="00EB082E"/>
    <w:rsid w:val="00EB134B"/>
    <w:rsid w:val="00EB2379"/>
    <w:rsid w:val="00EB2E60"/>
    <w:rsid w:val="00EB2FB0"/>
    <w:rsid w:val="00EB4577"/>
    <w:rsid w:val="00EB5C70"/>
    <w:rsid w:val="00EB7109"/>
    <w:rsid w:val="00EB7290"/>
    <w:rsid w:val="00EB7C75"/>
    <w:rsid w:val="00EC1D8C"/>
    <w:rsid w:val="00EC5194"/>
    <w:rsid w:val="00EC64FC"/>
    <w:rsid w:val="00ED04A7"/>
    <w:rsid w:val="00ED14CD"/>
    <w:rsid w:val="00ED1DC5"/>
    <w:rsid w:val="00ED3C3D"/>
    <w:rsid w:val="00ED47A9"/>
    <w:rsid w:val="00ED48B0"/>
    <w:rsid w:val="00EE7207"/>
    <w:rsid w:val="00EE7B82"/>
    <w:rsid w:val="00EF0243"/>
    <w:rsid w:val="00EF12E8"/>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10C8"/>
    <w:rsid w:val="00F12C44"/>
    <w:rsid w:val="00F139C1"/>
    <w:rsid w:val="00F14500"/>
    <w:rsid w:val="00F17DE0"/>
    <w:rsid w:val="00F21594"/>
    <w:rsid w:val="00F219C5"/>
    <w:rsid w:val="00F232F4"/>
    <w:rsid w:val="00F24ADA"/>
    <w:rsid w:val="00F27C6F"/>
    <w:rsid w:val="00F32305"/>
    <w:rsid w:val="00F33B65"/>
    <w:rsid w:val="00F344F5"/>
    <w:rsid w:val="00F36970"/>
    <w:rsid w:val="00F4005A"/>
    <w:rsid w:val="00F42058"/>
    <w:rsid w:val="00F4217A"/>
    <w:rsid w:val="00F51B2F"/>
    <w:rsid w:val="00F51D02"/>
    <w:rsid w:val="00F53D12"/>
    <w:rsid w:val="00F53EC4"/>
    <w:rsid w:val="00F60A8F"/>
    <w:rsid w:val="00F60C5D"/>
    <w:rsid w:val="00F60DB9"/>
    <w:rsid w:val="00F63F27"/>
    <w:rsid w:val="00F65C1E"/>
    <w:rsid w:val="00F65F0D"/>
    <w:rsid w:val="00F70426"/>
    <w:rsid w:val="00F70BDD"/>
    <w:rsid w:val="00F731A4"/>
    <w:rsid w:val="00F73366"/>
    <w:rsid w:val="00F74686"/>
    <w:rsid w:val="00F757B1"/>
    <w:rsid w:val="00F773E8"/>
    <w:rsid w:val="00F77F71"/>
    <w:rsid w:val="00F80344"/>
    <w:rsid w:val="00F8171D"/>
    <w:rsid w:val="00F85E5B"/>
    <w:rsid w:val="00F860E0"/>
    <w:rsid w:val="00F9166C"/>
    <w:rsid w:val="00F91B9F"/>
    <w:rsid w:val="00F926CF"/>
    <w:rsid w:val="00F938C2"/>
    <w:rsid w:val="00F93C8D"/>
    <w:rsid w:val="00F942E8"/>
    <w:rsid w:val="00F947F4"/>
    <w:rsid w:val="00F95EC1"/>
    <w:rsid w:val="00F9686A"/>
    <w:rsid w:val="00FA3EEC"/>
    <w:rsid w:val="00FA4834"/>
    <w:rsid w:val="00FA68CB"/>
    <w:rsid w:val="00FA77C1"/>
    <w:rsid w:val="00FB175A"/>
    <w:rsid w:val="00FB61A9"/>
    <w:rsid w:val="00FB68A0"/>
    <w:rsid w:val="00FC17B5"/>
    <w:rsid w:val="00FC2C2D"/>
    <w:rsid w:val="00FC3125"/>
    <w:rsid w:val="00FC4BBB"/>
    <w:rsid w:val="00FD1ED4"/>
    <w:rsid w:val="00FD2407"/>
    <w:rsid w:val="00FD306A"/>
    <w:rsid w:val="00FD36D9"/>
    <w:rsid w:val="00FD36F5"/>
    <w:rsid w:val="00FD4651"/>
    <w:rsid w:val="00FD4BCB"/>
    <w:rsid w:val="00FD57F5"/>
    <w:rsid w:val="00FD7B6B"/>
    <w:rsid w:val="00FD7DC7"/>
    <w:rsid w:val="00FD7E58"/>
    <w:rsid w:val="00FE0A31"/>
    <w:rsid w:val="00FE0DB5"/>
    <w:rsid w:val="00FE1E37"/>
    <w:rsid w:val="00FE3EEB"/>
    <w:rsid w:val="00FE446D"/>
    <w:rsid w:val="00FE5699"/>
    <w:rsid w:val="00FE697B"/>
    <w:rsid w:val="00FF23FF"/>
    <w:rsid w:val="00FF62BE"/>
    <w:rsid w:val="00FF75E9"/>
    <w:rsid w:val="0224DFA1"/>
    <w:rsid w:val="02A57FA3"/>
    <w:rsid w:val="03EFA5C2"/>
    <w:rsid w:val="03F6BEEB"/>
    <w:rsid w:val="04B3ECA6"/>
    <w:rsid w:val="069524BC"/>
    <w:rsid w:val="06E862FD"/>
    <w:rsid w:val="07123536"/>
    <w:rsid w:val="0906AD0E"/>
    <w:rsid w:val="09D5C3B1"/>
    <w:rsid w:val="0EE2B268"/>
    <w:rsid w:val="0F274A9F"/>
    <w:rsid w:val="0F6A1589"/>
    <w:rsid w:val="14F2376C"/>
    <w:rsid w:val="162F1A80"/>
    <w:rsid w:val="170DAA45"/>
    <w:rsid w:val="1761B2D8"/>
    <w:rsid w:val="1A19E842"/>
    <w:rsid w:val="1DB10C88"/>
    <w:rsid w:val="1FDDEE04"/>
    <w:rsid w:val="218057A5"/>
    <w:rsid w:val="21FCBBD7"/>
    <w:rsid w:val="222436BF"/>
    <w:rsid w:val="22E0BCDF"/>
    <w:rsid w:val="231ECD45"/>
    <w:rsid w:val="24E7F9B4"/>
    <w:rsid w:val="269E4FF1"/>
    <w:rsid w:val="26D84C56"/>
    <w:rsid w:val="2778D1E0"/>
    <w:rsid w:val="27A8E4EB"/>
    <w:rsid w:val="286A9B9A"/>
    <w:rsid w:val="29290EDE"/>
    <w:rsid w:val="29C14336"/>
    <w:rsid w:val="2AE1B193"/>
    <w:rsid w:val="2BA10D6C"/>
    <w:rsid w:val="2DFE0C27"/>
    <w:rsid w:val="2EFD0158"/>
    <w:rsid w:val="2F7A762F"/>
    <w:rsid w:val="2FA5CC93"/>
    <w:rsid w:val="335FF455"/>
    <w:rsid w:val="393D8069"/>
    <w:rsid w:val="3CB050FE"/>
    <w:rsid w:val="3E0B2592"/>
    <w:rsid w:val="4128CAFE"/>
    <w:rsid w:val="4616CFAF"/>
    <w:rsid w:val="473C9AD0"/>
    <w:rsid w:val="47BE1998"/>
    <w:rsid w:val="490647E9"/>
    <w:rsid w:val="49C1A650"/>
    <w:rsid w:val="4CA85538"/>
    <w:rsid w:val="4E16D523"/>
    <w:rsid w:val="4ED34867"/>
    <w:rsid w:val="4F0B1CE0"/>
    <w:rsid w:val="500521D2"/>
    <w:rsid w:val="5192F57F"/>
    <w:rsid w:val="5715974D"/>
    <w:rsid w:val="57F22B1C"/>
    <w:rsid w:val="5894A801"/>
    <w:rsid w:val="593A8C3E"/>
    <w:rsid w:val="5BDCFD85"/>
    <w:rsid w:val="5C08BC92"/>
    <w:rsid w:val="5CB13822"/>
    <w:rsid w:val="5CBB5B51"/>
    <w:rsid w:val="5FB026B6"/>
    <w:rsid w:val="628D99A3"/>
    <w:rsid w:val="62EF1A70"/>
    <w:rsid w:val="64C72D07"/>
    <w:rsid w:val="65128837"/>
    <w:rsid w:val="6523EA92"/>
    <w:rsid w:val="65511AE5"/>
    <w:rsid w:val="66B17574"/>
    <w:rsid w:val="6814FA66"/>
    <w:rsid w:val="68EB08D8"/>
    <w:rsid w:val="6C07B138"/>
    <w:rsid w:val="6CDBA1EA"/>
    <w:rsid w:val="6DBA4C16"/>
    <w:rsid w:val="6E50228E"/>
    <w:rsid w:val="704A9C62"/>
    <w:rsid w:val="70B62DC4"/>
    <w:rsid w:val="72B7F834"/>
    <w:rsid w:val="784707E9"/>
    <w:rsid w:val="7C966210"/>
    <w:rsid w:val="7D8E133F"/>
    <w:rsid w:val="7E556C55"/>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C34C74"/>
  <w15:docId w15:val="{F475E724-F280-4911-9A57-3B8B931F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uiPriority w:val="99"/>
    <w:semiHidden/>
    <w:unhideWhenUsed/>
    <w:rsid w:val="008219FB"/>
    <w:rPr>
      <w:sz w:val="16"/>
      <w:szCs w:val="16"/>
    </w:rPr>
  </w:style>
  <w:style w:type="paragraph" w:styleId="CommentText">
    <w:name w:val="annotation text"/>
    <w:basedOn w:val="Normal"/>
    <w:link w:val="CommentTextChar"/>
    <w:uiPriority w:val="99"/>
    <w:unhideWhenUsed/>
    <w:rsid w:val="008219FB"/>
    <w:rPr>
      <w:sz w:val="20"/>
      <w:szCs w:val="20"/>
    </w:rPr>
  </w:style>
  <w:style w:type="character" w:customStyle="1" w:styleId="CommentTextChar">
    <w:name w:val="Comment Text Char"/>
    <w:basedOn w:val="DefaultParagraphFont"/>
    <w:link w:val="CommentText"/>
    <w:uiPriority w:val="99"/>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 w:type="character" w:styleId="UnresolvedMention">
    <w:name w:val="Unresolved Mention"/>
    <w:basedOn w:val="DefaultParagraphFont"/>
    <w:uiPriority w:val="99"/>
    <w:semiHidden/>
    <w:unhideWhenUsed/>
    <w:rsid w:val="00517C2F"/>
    <w:rPr>
      <w:color w:val="605E5C"/>
      <w:shd w:val="clear" w:color="auto" w:fill="E1DFDD"/>
    </w:rPr>
  </w:style>
  <w:style w:type="character" w:styleId="FollowedHyperlink">
    <w:name w:val="FollowedHyperlink"/>
    <w:basedOn w:val="DefaultParagraphFont"/>
    <w:semiHidden/>
    <w:unhideWhenUsed/>
    <w:rsid w:val="001869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37029406">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36186847">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 w:id="1611621656">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sChild>
    </w:div>
    <w:div w:id="943460998">
      <w:bodyDiv w:val="1"/>
      <w:marLeft w:val="0"/>
      <w:marRight w:val="0"/>
      <w:marTop w:val="0"/>
      <w:marBottom w:val="0"/>
      <w:divBdr>
        <w:top w:val="none" w:sz="0" w:space="0" w:color="auto"/>
        <w:left w:val="none" w:sz="0" w:space="0" w:color="auto"/>
        <w:bottom w:val="none" w:sz="0" w:space="0" w:color="auto"/>
        <w:right w:val="none" w:sz="0" w:space="0" w:color="auto"/>
      </w:divBdr>
      <w:divsChild>
        <w:div w:id="611130662">
          <w:marLeft w:val="0"/>
          <w:marRight w:val="0"/>
          <w:marTop w:val="0"/>
          <w:marBottom w:val="0"/>
          <w:divBdr>
            <w:top w:val="none" w:sz="0" w:space="0" w:color="auto"/>
            <w:left w:val="none" w:sz="0" w:space="0" w:color="auto"/>
            <w:bottom w:val="none" w:sz="0" w:space="0" w:color="auto"/>
            <w:right w:val="none" w:sz="0" w:space="0" w:color="auto"/>
          </w:divBdr>
        </w:div>
        <w:div w:id="1699159420">
          <w:marLeft w:val="0"/>
          <w:marRight w:val="0"/>
          <w:marTop w:val="0"/>
          <w:marBottom w:val="0"/>
          <w:divBdr>
            <w:top w:val="none" w:sz="0" w:space="0" w:color="auto"/>
            <w:left w:val="none" w:sz="0" w:space="0" w:color="auto"/>
            <w:bottom w:val="none" w:sz="0" w:space="0" w:color="auto"/>
            <w:right w:val="none" w:sz="0" w:space="0" w:color="auto"/>
          </w:divBdr>
        </w:div>
      </w:divsChild>
    </w:div>
    <w:div w:id="1222252838">
      <w:bodyDiv w:val="1"/>
      <w:marLeft w:val="0"/>
      <w:marRight w:val="0"/>
      <w:marTop w:val="0"/>
      <w:marBottom w:val="0"/>
      <w:divBdr>
        <w:top w:val="none" w:sz="0" w:space="0" w:color="auto"/>
        <w:left w:val="none" w:sz="0" w:space="0" w:color="auto"/>
        <w:bottom w:val="none" w:sz="0" w:space="0" w:color="auto"/>
        <w:right w:val="none" w:sz="0" w:space="0" w:color="auto"/>
      </w:divBdr>
      <w:divsChild>
        <w:div w:id="43801527">
          <w:marLeft w:val="0"/>
          <w:marRight w:val="0"/>
          <w:marTop w:val="0"/>
          <w:marBottom w:val="0"/>
          <w:divBdr>
            <w:top w:val="none" w:sz="0" w:space="0" w:color="auto"/>
            <w:left w:val="none" w:sz="0" w:space="0" w:color="auto"/>
            <w:bottom w:val="none" w:sz="0" w:space="0" w:color="auto"/>
            <w:right w:val="none" w:sz="0" w:space="0" w:color="auto"/>
          </w:divBdr>
        </w:div>
        <w:div w:id="370158318">
          <w:marLeft w:val="0"/>
          <w:marRight w:val="0"/>
          <w:marTop w:val="0"/>
          <w:marBottom w:val="0"/>
          <w:divBdr>
            <w:top w:val="none" w:sz="0" w:space="0" w:color="auto"/>
            <w:left w:val="none" w:sz="0" w:space="0" w:color="auto"/>
            <w:bottom w:val="none" w:sz="0" w:space="0" w:color="auto"/>
            <w:right w:val="none" w:sz="0" w:space="0" w:color="auto"/>
          </w:divBdr>
        </w:div>
        <w:div w:id="595526568">
          <w:marLeft w:val="0"/>
          <w:marRight w:val="0"/>
          <w:marTop w:val="0"/>
          <w:marBottom w:val="0"/>
          <w:divBdr>
            <w:top w:val="none" w:sz="0" w:space="0" w:color="auto"/>
            <w:left w:val="none" w:sz="0" w:space="0" w:color="auto"/>
            <w:bottom w:val="none" w:sz="0" w:space="0" w:color="auto"/>
            <w:right w:val="none" w:sz="0" w:space="0" w:color="auto"/>
          </w:divBdr>
        </w:div>
        <w:div w:id="745999544">
          <w:marLeft w:val="0"/>
          <w:marRight w:val="0"/>
          <w:marTop w:val="0"/>
          <w:marBottom w:val="0"/>
          <w:divBdr>
            <w:top w:val="none" w:sz="0" w:space="0" w:color="auto"/>
            <w:left w:val="none" w:sz="0" w:space="0" w:color="auto"/>
            <w:bottom w:val="none" w:sz="0" w:space="0" w:color="auto"/>
            <w:right w:val="none" w:sz="0" w:space="0" w:color="auto"/>
          </w:divBdr>
        </w:div>
        <w:div w:id="1268003076">
          <w:marLeft w:val="0"/>
          <w:marRight w:val="0"/>
          <w:marTop w:val="0"/>
          <w:marBottom w:val="0"/>
          <w:divBdr>
            <w:top w:val="none" w:sz="0" w:space="0" w:color="auto"/>
            <w:left w:val="none" w:sz="0" w:space="0" w:color="auto"/>
            <w:bottom w:val="none" w:sz="0" w:space="0" w:color="auto"/>
            <w:right w:val="none" w:sz="0" w:space="0" w:color="auto"/>
          </w:divBdr>
        </w:div>
        <w:div w:id="1439334122">
          <w:marLeft w:val="0"/>
          <w:marRight w:val="0"/>
          <w:marTop w:val="0"/>
          <w:marBottom w:val="0"/>
          <w:divBdr>
            <w:top w:val="none" w:sz="0" w:space="0" w:color="auto"/>
            <w:left w:val="none" w:sz="0" w:space="0" w:color="auto"/>
            <w:bottom w:val="none" w:sz="0" w:space="0" w:color="auto"/>
            <w:right w:val="none" w:sz="0" w:space="0" w:color="auto"/>
          </w:divBdr>
        </w:div>
        <w:div w:id="1693528274">
          <w:marLeft w:val="0"/>
          <w:marRight w:val="0"/>
          <w:marTop w:val="0"/>
          <w:marBottom w:val="0"/>
          <w:divBdr>
            <w:top w:val="none" w:sz="0" w:space="0" w:color="auto"/>
            <w:left w:val="none" w:sz="0" w:space="0" w:color="auto"/>
            <w:bottom w:val="none" w:sz="0" w:space="0" w:color="auto"/>
            <w:right w:val="none" w:sz="0" w:space="0" w:color="auto"/>
          </w:divBdr>
        </w:div>
        <w:div w:id="1900633350">
          <w:marLeft w:val="0"/>
          <w:marRight w:val="0"/>
          <w:marTop w:val="0"/>
          <w:marBottom w:val="0"/>
          <w:divBdr>
            <w:top w:val="none" w:sz="0" w:space="0" w:color="auto"/>
            <w:left w:val="none" w:sz="0" w:space="0" w:color="auto"/>
            <w:bottom w:val="none" w:sz="0" w:space="0" w:color="auto"/>
            <w:right w:val="none" w:sz="0" w:space="0" w:color="auto"/>
          </w:divBdr>
        </w:div>
        <w:div w:id="1963686339">
          <w:marLeft w:val="0"/>
          <w:marRight w:val="0"/>
          <w:marTop w:val="0"/>
          <w:marBottom w:val="0"/>
          <w:divBdr>
            <w:top w:val="none" w:sz="0" w:space="0" w:color="auto"/>
            <w:left w:val="none" w:sz="0" w:space="0" w:color="auto"/>
            <w:bottom w:val="none" w:sz="0" w:space="0" w:color="auto"/>
            <w:right w:val="none" w:sz="0" w:space="0" w:color="auto"/>
          </w:divBdr>
        </w:div>
        <w:div w:id="2085451642">
          <w:marLeft w:val="0"/>
          <w:marRight w:val="0"/>
          <w:marTop w:val="0"/>
          <w:marBottom w:val="0"/>
          <w:divBdr>
            <w:top w:val="none" w:sz="0" w:space="0" w:color="auto"/>
            <w:left w:val="none" w:sz="0" w:space="0" w:color="auto"/>
            <w:bottom w:val="none" w:sz="0" w:space="0" w:color="auto"/>
            <w:right w:val="none" w:sz="0" w:space="0" w:color="auto"/>
          </w:divBdr>
        </w:div>
        <w:div w:id="2091191764">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539390965">
      <w:bodyDiv w:val="1"/>
      <w:marLeft w:val="0"/>
      <w:marRight w:val="0"/>
      <w:marTop w:val="0"/>
      <w:marBottom w:val="0"/>
      <w:divBdr>
        <w:top w:val="none" w:sz="0" w:space="0" w:color="auto"/>
        <w:left w:val="none" w:sz="0" w:space="0" w:color="auto"/>
        <w:bottom w:val="none" w:sz="0" w:space="0" w:color="auto"/>
        <w:right w:val="none" w:sz="0" w:space="0" w:color="auto"/>
      </w:divBdr>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509291873">
          <w:marLeft w:val="0"/>
          <w:marRight w:val="0"/>
          <w:marTop w:val="0"/>
          <w:marBottom w:val="0"/>
          <w:divBdr>
            <w:top w:val="none" w:sz="0" w:space="0" w:color="auto"/>
            <w:left w:val="none" w:sz="0" w:space="0" w:color="auto"/>
            <w:bottom w:val="none" w:sz="0" w:space="0" w:color="auto"/>
            <w:right w:val="none" w:sz="0" w:space="0" w:color="auto"/>
          </w:divBdr>
        </w:div>
        <w:div w:id="1061320958">
          <w:marLeft w:val="0"/>
          <w:marRight w:val="0"/>
          <w:marTop w:val="0"/>
          <w:marBottom w:val="0"/>
          <w:divBdr>
            <w:top w:val="none" w:sz="0" w:space="0" w:color="auto"/>
            <w:left w:val="none" w:sz="0" w:space="0" w:color="auto"/>
            <w:bottom w:val="none" w:sz="0" w:space="0" w:color="auto"/>
            <w:right w:val="none" w:sz="0" w:space="0" w:color="auto"/>
          </w:divBdr>
        </w:div>
      </w:divsChild>
    </w:div>
    <w:div w:id="1962033385">
      <w:bodyDiv w:val="1"/>
      <w:marLeft w:val="0"/>
      <w:marRight w:val="0"/>
      <w:marTop w:val="0"/>
      <w:marBottom w:val="0"/>
      <w:divBdr>
        <w:top w:val="none" w:sz="0" w:space="0" w:color="auto"/>
        <w:left w:val="none" w:sz="0" w:space="0" w:color="auto"/>
        <w:bottom w:val="none" w:sz="0" w:space="0" w:color="auto"/>
        <w:right w:val="none" w:sz="0" w:space="0" w:color="auto"/>
      </w:divBdr>
      <w:divsChild>
        <w:div w:id="16540381">
          <w:marLeft w:val="0"/>
          <w:marRight w:val="0"/>
          <w:marTop w:val="0"/>
          <w:marBottom w:val="0"/>
          <w:divBdr>
            <w:top w:val="none" w:sz="0" w:space="0" w:color="auto"/>
            <w:left w:val="none" w:sz="0" w:space="0" w:color="auto"/>
            <w:bottom w:val="none" w:sz="0" w:space="0" w:color="auto"/>
            <w:right w:val="none" w:sz="0" w:space="0" w:color="auto"/>
          </w:divBdr>
        </w:div>
        <w:div w:id="252402376">
          <w:marLeft w:val="0"/>
          <w:marRight w:val="0"/>
          <w:marTop w:val="0"/>
          <w:marBottom w:val="0"/>
          <w:divBdr>
            <w:top w:val="none" w:sz="0" w:space="0" w:color="auto"/>
            <w:left w:val="none" w:sz="0" w:space="0" w:color="auto"/>
            <w:bottom w:val="none" w:sz="0" w:space="0" w:color="auto"/>
            <w:right w:val="none" w:sz="0" w:space="0" w:color="auto"/>
          </w:divBdr>
        </w:div>
        <w:div w:id="359816656">
          <w:marLeft w:val="0"/>
          <w:marRight w:val="0"/>
          <w:marTop w:val="0"/>
          <w:marBottom w:val="0"/>
          <w:divBdr>
            <w:top w:val="none" w:sz="0" w:space="0" w:color="auto"/>
            <w:left w:val="none" w:sz="0" w:space="0" w:color="auto"/>
            <w:bottom w:val="none" w:sz="0" w:space="0" w:color="auto"/>
            <w:right w:val="none" w:sz="0" w:space="0" w:color="auto"/>
          </w:divBdr>
        </w:div>
        <w:div w:id="403339703">
          <w:marLeft w:val="0"/>
          <w:marRight w:val="0"/>
          <w:marTop w:val="0"/>
          <w:marBottom w:val="0"/>
          <w:divBdr>
            <w:top w:val="none" w:sz="0" w:space="0" w:color="auto"/>
            <w:left w:val="none" w:sz="0" w:space="0" w:color="auto"/>
            <w:bottom w:val="none" w:sz="0" w:space="0" w:color="auto"/>
            <w:right w:val="none" w:sz="0" w:space="0" w:color="auto"/>
          </w:divBdr>
        </w:div>
        <w:div w:id="540821536">
          <w:marLeft w:val="0"/>
          <w:marRight w:val="0"/>
          <w:marTop w:val="0"/>
          <w:marBottom w:val="0"/>
          <w:divBdr>
            <w:top w:val="none" w:sz="0" w:space="0" w:color="auto"/>
            <w:left w:val="none" w:sz="0" w:space="0" w:color="auto"/>
            <w:bottom w:val="none" w:sz="0" w:space="0" w:color="auto"/>
            <w:right w:val="none" w:sz="0" w:space="0" w:color="auto"/>
          </w:divBdr>
        </w:div>
        <w:div w:id="634943636">
          <w:marLeft w:val="0"/>
          <w:marRight w:val="0"/>
          <w:marTop w:val="0"/>
          <w:marBottom w:val="0"/>
          <w:divBdr>
            <w:top w:val="none" w:sz="0" w:space="0" w:color="auto"/>
            <w:left w:val="none" w:sz="0" w:space="0" w:color="auto"/>
            <w:bottom w:val="none" w:sz="0" w:space="0" w:color="auto"/>
            <w:right w:val="none" w:sz="0" w:space="0" w:color="auto"/>
          </w:divBdr>
        </w:div>
        <w:div w:id="642076932">
          <w:marLeft w:val="0"/>
          <w:marRight w:val="0"/>
          <w:marTop w:val="0"/>
          <w:marBottom w:val="0"/>
          <w:divBdr>
            <w:top w:val="none" w:sz="0" w:space="0" w:color="auto"/>
            <w:left w:val="none" w:sz="0" w:space="0" w:color="auto"/>
            <w:bottom w:val="none" w:sz="0" w:space="0" w:color="auto"/>
            <w:right w:val="none" w:sz="0" w:space="0" w:color="auto"/>
          </w:divBdr>
        </w:div>
        <w:div w:id="717172216">
          <w:marLeft w:val="0"/>
          <w:marRight w:val="0"/>
          <w:marTop w:val="0"/>
          <w:marBottom w:val="0"/>
          <w:divBdr>
            <w:top w:val="none" w:sz="0" w:space="0" w:color="auto"/>
            <w:left w:val="none" w:sz="0" w:space="0" w:color="auto"/>
            <w:bottom w:val="none" w:sz="0" w:space="0" w:color="auto"/>
            <w:right w:val="none" w:sz="0" w:space="0" w:color="auto"/>
          </w:divBdr>
        </w:div>
        <w:div w:id="1091390332">
          <w:marLeft w:val="0"/>
          <w:marRight w:val="0"/>
          <w:marTop w:val="0"/>
          <w:marBottom w:val="0"/>
          <w:divBdr>
            <w:top w:val="none" w:sz="0" w:space="0" w:color="auto"/>
            <w:left w:val="none" w:sz="0" w:space="0" w:color="auto"/>
            <w:bottom w:val="none" w:sz="0" w:space="0" w:color="auto"/>
            <w:right w:val="none" w:sz="0" w:space="0" w:color="auto"/>
          </w:divBdr>
        </w:div>
        <w:div w:id="1339888131">
          <w:marLeft w:val="0"/>
          <w:marRight w:val="0"/>
          <w:marTop w:val="0"/>
          <w:marBottom w:val="0"/>
          <w:divBdr>
            <w:top w:val="none" w:sz="0" w:space="0" w:color="auto"/>
            <w:left w:val="none" w:sz="0" w:space="0" w:color="auto"/>
            <w:bottom w:val="none" w:sz="0" w:space="0" w:color="auto"/>
            <w:right w:val="none" w:sz="0" w:space="0" w:color="auto"/>
          </w:divBdr>
        </w:div>
        <w:div w:id="1682851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rkingwithchildren.vic.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parks.vic.gov.au/managing-country-togethe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ks.vic.gov.au/get-into-nature/volunteering/volunteering-innovation-fund" TargetMode="External"/><Relationship Id="rId5" Type="http://schemas.openxmlformats.org/officeDocument/2006/relationships/numbering" Target="numbering.xml"/><Relationship Id="rId15" Type="http://schemas.openxmlformats.org/officeDocument/2006/relationships/hyperlink" Target="mailto:volunteer@parks.vic.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writing-plain-english"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5" ma:contentTypeDescription="Create a new document." ma:contentTypeScope="" ma:versionID="129931eae61a5eb678e23792c7a3f769">
  <xsd:schema xmlns:xsd="http://www.w3.org/2001/XMLSchema" xmlns:xs="http://www.w3.org/2001/XMLSchema" xmlns:p="http://schemas.microsoft.com/office/2006/metadata/properties" xmlns:ns2="53630367-d947-46b5-974a-7f7dfc81e697" xmlns:ns3="c6008a89-7cc0-498a-8afe-8c229c5b45b0" xmlns:ns4="1cb9ac70-08b3-4417-82d2-d688686f87e7" targetNamespace="http://schemas.microsoft.com/office/2006/metadata/properties" ma:root="true" ma:fieldsID="f97a034e7af4ad12e930e751509f8d05" ns2:_="" ns3:_="" ns4:_="">
    <xsd:import namespace="53630367-d947-46b5-974a-7f7dfc81e697"/>
    <xsd:import namespace="c6008a89-7cc0-498a-8afe-8c229c5b45b0"/>
    <xsd:import namespace="1cb9ac70-08b3-4417-82d2-d688686f87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7e4092-29cd-4287-a7c3-2e6e8e0a61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ac70f0-b962-486a-9b59-cf5364166d6d}" ma:internalName="TaxCatchAll" ma:showField="CatchAllData" ma:web="c6008a89-7cc0-498a-8afe-8c229c5b45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SharingLinks.722a92b1-9c78-4d19-b258-f2e9476b70cc.OrganizationEdit.08dfe37e-beee-46c5-ac8e-662c508d0c49</DisplayName>
        <AccountId>72</AccountId>
        <AccountType/>
      </UserInfo>
      <UserInfo>
        <DisplayName>SharingLinks.664cecc3-1738-4cf0-9548-5e19c29274ed.OrganizationEdit.6724dd30-3f5a-4c29-93f7-9084ed2c2485</DisplayName>
        <AccountId>73</AccountId>
        <AccountType/>
      </UserInfo>
      <UserInfo>
        <DisplayName>Elise R Snell (DELWP)</DisplayName>
        <AccountId>37</AccountId>
        <AccountType/>
      </UserInfo>
      <UserInfo>
        <DisplayName>Mark Knower</DisplayName>
        <AccountId>74</AccountId>
        <AccountType/>
      </UserInfo>
      <UserInfo>
        <DisplayName>SharingLinks.3db365bf-bc6a-46e3-851e-c07851389caa.OrganizationEdit.f84743ef-ba36-4d7a-91dd-10c4df95248b</DisplayName>
        <AccountId>75</AccountId>
        <AccountType/>
      </UserInfo>
      <UserInfo>
        <DisplayName>SharingLinks.8632f878-d15b-4556-b7f8-068ee5481f2c.OrganizationEdit.1238dd62-2d45-4ec1-bb45-adffe3b5a8e5</DisplayName>
        <AccountId>76</AccountId>
        <AccountType/>
      </UserInfo>
      <UserInfo>
        <DisplayName>SharingLinks.742aae51-aacb-447a-a867-bace50c36ced.OrganizationEdit.96d2449a-3fdc-4db9-bc66-66918748037c</DisplayName>
        <AccountId>77</AccountId>
        <AccountType/>
      </UserInfo>
      <UserInfo>
        <DisplayName>SharingLinks.dad67f1e-18e0-4df2-951e-3ce1c9c04e0b.OrganizationEdit.91e98655-c336-470c-a24b-53f27e58ea17</DisplayName>
        <AccountId>78</AccountId>
        <AccountType/>
      </UserInfo>
      <UserInfo>
        <DisplayName>SharingLinks.52c3c6c4-0c5e-4c17-970f-f63d266500e2.OrganizationEdit.1470d87b-c9d1-4031-ba3e-ce18d428155b</DisplayName>
        <AccountId>79</AccountId>
        <AccountType/>
      </UserInfo>
      <UserInfo>
        <DisplayName>SharingLinks.edd6a2fb-4aff-4504-aee9-3027d48abb01.OrganizationEdit.d8ae43ae-9857-4d67-9719-5f49490f6eb4</DisplayName>
        <AccountId>80</AccountId>
        <AccountType/>
      </UserInfo>
      <UserInfo>
        <DisplayName>SharingLinks.7d777863-880c-48b2-9099-bdcd1a9df13c.OrganizationEdit.28122587-d9c0-4c46-becd-1d86728d0600</DisplayName>
        <AccountId>81</AccountId>
        <AccountType/>
      </UserInfo>
      <UserInfo>
        <DisplayName>SharingLinks.33116a67-02d1-4c85-b038-4035fa94c552.OrganizationEdit.fd0ca9f2-99fd-4c07-8f22-399d8a50f13d</DisplayName>
        <AccountId>82</AccountId>
        <AccountType/>
      </UserInfo>
      <UserInfo>
        <DisplayName>SharingLinks.132358de-c6fd-48d6-a2e1-37d4236e1c88.OrganizationEdit.90e6b1ce-6b1e-4a8e-abfd-17314ef6dec8</DisplayName>
        <AccountId>83</AccountId>
        <AccountType/>
      </UserInfo>
      <UserInfo>
        <DisplayName>Leesa Riley</DisplayName>
        <AccountId>16</AccountId>
        <AccountType/>
      </UserInfo>
      <UserInfo>
        <DisplayName>SharingLinks.fa3225f7-a44e-4a52-a486-b4dbec54fe86.OrganizationEdit.b82f367e-8d99-45a1-92e5-fbae67de09e8</DisplayName>
        <AccountId>21</AccountId>
        <AccountType/>
      </UserInfo>
      <UserInfo>
        <DisplayName>SharingLinks.c61b4a44-c9c1-4269-aaf6-55dfce256e13.OrganizationEdit.061a5ff6-61ae-40ba-ba0c-46ceb6d77868</DisplayName>
        <AccountId>22</AccountId>
        <AccountType/>
      </UserInfo>
      <UserInfo>
        <DisplayName>SharingLinks.c709d9c0-488d-4a1a-906b-0655c4be3296.OrganizationEdit.f0c0224c-e169-4487-8221-ef797521524d</DisplayName>
        <AccountId>55</AccountId>
        <AccountType/>
      </UserInfo>
      <UserInfo>
        <DisplayName>Leanne Riggs</DisplayName>
        <AccountId>12</AccountId>
        <AccountType/>
      </UserInfo>
      <UserInfo>
        <DisplayName>Megan Pine</DisplayName>
        <AccountId>44</AccountId>
        <AccountType/>
      </UserInfo>
      <UserInfo>
        <DisplayName>SharingLinks.95264cdc-85a6-4159-990d-3b38f50f5233.OrganizationEdit.d2147d91-3dd1-4ed9-82de-b638b205cdd5</DisplayName>
        <AccountId>13</AccountId>
        <AccountType/>
      </UserInfo>
      <UserInfo>
        <DisplayName>Nicola Shadbolt</DisplayName>
        <AccountId>18</AccountId>
        <AccountType/>
      </UserInfo>
    </SharedWithUsers>
    <lcf76f155ced4ddcb4097134ff3c332f xmlns="53630367-d947-46b5-974a-7f7dfc81e697">
      <Terms xmlns="http://schemas.microsoft.com/office/infopath/2007/PartnerControls"/>
    </lcf76f155ced4ddcb4097134ff3c332f>
    <TaxCatchAll xmlns="1cb9ac70-08b3-4417-82d2-d688686f87e7" xsi:nil="true"/>
  </documentManagement>
</p:properties>
</file>

<file path=customXml/itemProps1.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2.xml><?xml version="1.0" encoding="utf-8"?>
<ds:datastoreItem xmlns:ds="http://schemas.openxmlformats.org/officeDocument/2006/customXml" ds:itemID="{6DF1EF29-B374-49CC-811A-6F64C99FD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2A85D-C6B5-4E7F-AF3D-61069792EB70}">
  <ds:schemaRefs>
    <ds:schemaRef ds:uri="http://schemas.openxmlformats.org/officeDocument/2006/bibliography"/>
  </ds:schemaRefs>
</ds:datastoreItem>
</file>

<file path=customXml/itemProps4.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 ds:uri="53630367-d947-46b5-974a-7f7dfc81e697"/>
    <ds:schemaRef ds:uri="1cb9ac70-08b3-4417-82d2-d688686f87e7"/>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288</TotalTime>
  <Pages>4</Pages>
  <Words>1651</Words>
  <Characters>9415</Characters>
  <Application>Microsoft Office Word</Application>
  <DocSecurity>8</DocSecurity>
  <Lines>78</Lines>
  <Paragraphs>22</Paragraphs>
  <ScaleCrop>false</ScaleCrop>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subject/>
  <dc:creator>Leanne Riggs</dc:creator>
  <cp:keywords>Newsletter template; Template; Fact sheets; templates; template; newsletter</cp:keywords>
  <cp:lastModifiedBy>Katherine Dyson</cp:lastModifiedBy>
  <cp:revision>167</cp:revision>
  <cp:lastPrinted>2021-09-22T04:32:00Z</cp:lastPrinted>
  <dcterms:created xsi:type="dcterms:W3CDTF">2021-09-07T22:28:00Z</dcterms:created>
  <dcterms:modified xsi:type="dcterms:W3CDTF">2022-08-23T06:55:00Z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y fmtid="{D5CDD505-2E9C-101B-9397-08002B2CF9AE}" pid="9" name="ClassificationContentMarkingHeaderShapeIds">
    <vt:lpwstr>1,2,3</vt:lpwstr>
  </property>
  <property fmtid="{D5CDD505-2E9C-101B-9397-08002B2CF9AE}" pid="10" name="ClassificationContentMarkingHeaderFontProps">
    <vt:lpwstr>#000000,18,Calibri</vt:lpwstr>
  </property>
  <property fmtid="{D5CDD505-2E9C-101B-9397-08002B2CF9AE}" pid="11" name="ClassificationContentMarkingHeaderText">
    <vt:lpwstr>OFFICIAL</vt:lpwstr>
  </property>
  <property fmtid="{D5CDD505-2E9C-101B-9397-08002B2CF9AE}" pid="12" name="ClassificationContentMarkingFooterShapeIds">
    <vt:lpwstr>4,5,6</vt:lpwstr>
  </property>
  <property fmtid="{D5CDD505-2E9C-101B-9397-08002B2CF9AE}" pid="13" name="ClassificationContentMarkingFooterFontProps">
    <vt:lpwstr>#000000,18,Calibri</vt:lpwstr>
  </property>
  <property fmtid="{D5CDD505-2E9C-101B-9397-08002B2CF9AE}" pid="14" name="ClassificationContentMarkingFooterText">
    <vt:lpwstr>OFFICIAL</vt:lpwstr>
  </property>
  <property fmtid="{D5CDD505-2E9C-101B-9397-08002B2CF9AE}" pid="15" name="MSIP_Label_aa7b84f4-e404-4af7-8458-858657fe2447_Enabled">
    <vt:lpwstr>true</vt:lpwstr>
  </property>
  <property fmtid="{D5CDD505-2E9C-101B-9397-08002B2CF9AE}" pid="16" name="MSIP_Label_aa7b84f4-e404-4af7-8458-858657fe2447_SetDate">
    <vt:lpwstr>2022-08-23T02:10:30Z</vt:lpwstr>
  </property>
  <property fmtid="{D5CDD505-2E9C-101B-9397-08002B2CF9AE}" pid="17" name="MSIP_Label_aa7b84f4-e404-4af7-8458-858657fe2447_Method">
    <vt:lpwstr>Privileged</vt:lpwstr>
  </property>
  <property fmtid="{D5CDD505-2E9C-101B-9397-08002B2CF9AE}" pid="18" name="MSIP_Label_aa7b84f4-e404-4af7-8458-858657fe2447_Name">
    <vt:lpwstr>SEC=OFFICIAL</vt:lpwstr>
  </property>
  <property fmtid="{D5CDD505-2E9C-101B-9397-08002B2CF9AE}" pid="19" name="MSIP_Label_aa7b84f4-e404-4af7-8458-858657fe2447_SiteId">
    <vt:lpwstr>b3994ab7-fdfc-416d-836d-9cc3bacce769</vt:lpwstr>
  </property>
  <property fmtid="{D5CDD505-2E9C-101B-9397-08002B2CF9AE}" pid="20" name="MSIP_Label_aa7b84f4-e404-4af7-8458-858657fe2447_ActionId">
    <vt:lpwstr>52f23c88-cbc3-4fe0-a1e4-a213685075ef</vt:lpwstr>
  </property>
  <property fmtid="{D5CDD505-2E9C-101B-9397-08002B2CF9AE}" pid="21" name="MSIP_Label_aa7b84f4-e404-4af7-8458-858657fe2447_ContentBits">
    <vt:lpwstr>3</vt:lpwstr>
  </property>
  <property fmtid="{D5CDD505-2E9C-101B-9397-08002B2CF9AE}" pid="22" name="MediaServiceImageTags">
    <vt:lpwstr/>
  </property>
</Properties>
</file>