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365AB0" w14:textId="77777777" w:rsidR="00143678" w:rsidRDefault="00143678" w:rsidP="00143678">
      <w:pPr>
        <w:pStyle w:val="Heading1"/>
      </w:pPr>
      <w:r>
        <w:t xml:space="preserve">Before applying </w:t>
      </w:r>
    </w:p>
    <w:p w14:paraId="7341F271" w14:textId="77777777" w:rsidR="00143678" w:rsidRPr="00143678" w:rsidRDefault="00143678" w:rsidP="00143678">
      <w:pPr>
        <w:pStyle w:val="BodyText"/>
      </w:pPr>
      <w:r w:rsidRPr="00143678">
        <w:t>Make sure you have read the Fact Sheet: Building your Application and have support for the project from all required before submitting. Keep copies of your application including supporting documentation. This information can be used for future applications or to assist with queries should your application be successful.</w:t>
      </w:r>
    </w:p>
    <w:p w14:paraId="43FED774" w14:textId="77777777" w:rsidR="00143678" w:rsidRPr="00143678" w:rsidRDefault="00143678" w:rsidP="00143678">
      <w:pPr>
        <w:pStyle w:val="BodyText"/>
      </w:pPr>
    </w:p>
    <w:p w14:paraId="229C6777" w14:textId="77777777" w:rsidR="00143678" w:rsidRPr="00143678" w:rsidRDefault="00143678" w:rsidP="00143678">
      <w:pPr>
        <w:pStyle w:val="BodyText"/>
      </w:pPr>
      <w:r w:rsidRPr="00143678">
        <w:t>Once submitted, your application will be collated with all other applications to the relevant Round and tendered for assessment and scoring.</w:t>
      </w:r>
    </w:p>
    <w:p w14:paraId="653A1067" w14:textId="77777777" w:rsidR="00143678" w:rsidRPr="00143678" w:rsidRDefault="00143678" w:rsidP="00143678">
      <w:pPr>
        <w:pStyle w:val="BodyText"/>
      </w:pPr>
    </w:p>
    <w:p w14:paraId="71A4F31C" w14:textId="77777777" w:rsidR="00143678" w:rsidRDefault="00143678" w:rsidP="00143678">
      <w:pPr>
        <w:pStyle w:val="Heading1"/>
      </w:pPr>
      <w:r>
        <w:t>When applying</w:t>
      </w:r>
    </w:p>
    <w:p w14:paraId="600F63CB" w14:textId="77777777" w:rsidR="00143678" w:rsidRDefault="00143678" w:rsidP="00143678">
      <w:pPr>
        <w:pStyle w:val="Heading2"/>
      </w:pPr>
      <w:r>
        <w:t>1.</w:t>
      </w:r>
      <w:r>
        <w:tab/>
        <w:t>Register with Park Connect</w:t>
      </w:r>
    </w:p>
    <w:p w14:paraId="49744EDE" w14:textId="77777777" w:rsidR="00143678" w:rsidRDefault="00143678" w:rsidP="00143678">
      <w:pPr>
        <w:pStyle w:val="BodyText"/>
      </w:pPr>
      <w:r>
        <w:t xml:space="preserve">To apply, you will need to register with Park Connect. </w:t>
      </w:r>
    </w:p>
    <w:p w14:paraId="0E02789D" w14:textId="77777777" w:rsidR="00143678" w:rsidRDefault="00143678" w:rsidP="00143678">
      <w:pPr>
        <w:pStyle w:val="BodyText"/>
      </w:pPr>
      <w:r>
        <w:t>If you have previously registered, you will be able to access the Volunteering Innovation dashboard and application form.</w:t>
      </w:r>
    </w:p>
    <w:p w14:paraId="0FD9C9F9" w14:textId="77777777" w:rsidR="00143678" w:rsidRDefault="00143678" w:rsidP="00143678">
      <w:pPr>
        <w:pStyle w:val="BodyText"/>
      </w:pPr>
      <w:r>
        <w:t>Username and password</w:t>
      </w:r>
    </w:p>
    <w:p w14:paraId="31260C02" w14:textId="73E60F4D" w:rsidR="00143678" w:rsidRDefault="00143678" w:rsidP="00143678">
      <w:pPr>
        <w:pStyle w:val="BodyText"/>
      </w:pPr>
      <w:r>
        <w:t>Upon registering, you will be emailed a username (email address) and password. Record this information somewhere safe.</w:t>
      </w:r>
    </w:p>
    <w:p w14:paraId="5BE5FBFA" w14:textId="77777777" w:rsidR="00BD63DA" w:rsidRDefault="00BD63DA" w:rsidP="00143678">
      <w:pPr>
        <w:pStyle w:val="BodyText"/>
      </w:pPr>
    </w:p>
    <w:p w14:paraId="1BA76532" w14:textId="77777777" w:rsidR="00143678" w:rsidRDefault="00143678" w:rsidP="00143678">
      <w:pPr>
        <w:pStyle w:val="Heading2"/>
      </w:pPr>
      <w:r>
        <w:t>2.</w:t>
      </w:r>
      <w:r>
        <w:tab/>
        <w:t>Complete the application</w:t>
      </w:r>
    </w:p>
    <w:p w14:paraId="7FE1F90A" w14:textId="77777777" w:rsidR="00143678" w:rsidRDefault="00143678" w:rsidP="00143678">
      <w:pPr>
        <w:pStyle w:val="BodyText"/>
      </w:pPr>
      <w:r>
        <w:t xml:space="preserve">The application form can be saved as you go. You can click through the sections and submit or save a draft. You can </w:t>
      </w:r>
      <w:r>
        <w:t>access and submit draft applications through your Volunteering Innovation Fund dashboard.</w:t>
      </w:r>
    </w:p>
    <w:p w14:paraId="1B1BF896" w14:textId="77777777" w:rsidR="00143678" w:rsidRDefault="00143678" w:rsidP="00143678">
      <w:pPr>
        <w:pStyle w:val="BodyText"/>
      </w:pPr>
      <w:r>
        <w:t>You must answer all fields before submitting your application. If fields are left blank, your application may:</w:t>
      </w:r>
    </w:p>
    <w:p w14:paraId="1B1C4106" w14:textId="607B0FBF" w:rsidR="00143678" w:rsidRDefault="00143678" w:rsidP="005E2F8C">
      <w:pPr>
        <w:pStyle w:val="BodyText"/>
        <w:numPr>
          <w:ilvl w:val="0"/>
          <w:numId w:val="32"/>
        </w:numPr>
      </w:pPr>
      <w:r>
        <w:t>be ineligible</w:t>
      </w:r>
    </w:p>
    <w:p w14:paraId="25F7554E" w14:textId="5B040865" w:rsidR="00143678" w:rsidRDefault="00143678" w:rsidP="005E2F8C">
      <w:pPr>
        <w:pStyle w:val="BodyText"/>
        <w:numPr>
          <w:ilvl w:val="0"/>
          <w:numId w:val="32"/>
        </w:numPr>
      </w:pPr>
      <w:r>
        <w:t>score lower</w:t>
      </w:r>
    </w:p>
    <w:p w14:paraId="1C9047D0" w14:textId="44C2F6E3" w:rsidR="00143678" w:rsidRDefault="00143678" w:rsidP="005E2F8C">
      <w:pPr>
        <w:pStyle w:val="BodyText"/>
        <w:numPr>
          <w:ilvl w:val="0"/>
          <w:numId w:val="32"/>
        </w:numPr>
      </w:pPr>
      <w:r>
        <w:t>not submit</w:t>
      </w:r>
    </w:p>
    <w:p w14:paraId="661FAC0F" w14:textId="77777777" w:rsidR="00143678" w:rsidRDefault="00143678" w:rsidP="00143678">
      <w:pPr>
        <w:pStyle w:val="BodyText"/>
      </w:pPr>
    </w:p>
    <w:p w14:paraId="6818AFD0" w14:textId="77777777" w:rsidR="00143678" w:rsidRDefault="00143678" w:rsidP="00143678">
      <w:pPr>
        <w:pStyle w:val="BodyText"/>
      </w:pPr>
      <w:r w:rsidRPr="005E2F8C">
        <w:rPr>
          <w:color w:val="FF0000"/>
        </w:rPr>
        <w:t>*</w:t>
      </w:r>
      <w:r>
        <w:t xml:space="preserve"> denotes mandatory fields. If these fields are left blank, the application form will not save or allow you to move to the next or previous page.</w:t>
      </w:r>
    </w:p>
    <w:p w14:paraId="161D9BC7" w14:textId="77777777" w:rsidR="00143678" w:rsidRDefault="00143678" w:rsidP="00143678">
      <w:pPr>
        <w:pStyle w:val="BodyText"/>
      </w:pPr>
    </w:p>
    <w:p w14:paraId="08EDD346" w14:textId="21007B2A" w:rsidR="00143678" w:rsidRDefault="00143678" w:rsidP="00143678">
      <w:pPr>
        <w:pStyle w:val="BodyText"/>
      </w:pPr>
      <w:r>
        <w:t>Use the screen shots below to assist completing your application.</w:t>
      </w:r>
    </w:p>
    <w:p w14:paraId="2A81CFD4" w14:textId="77777777" w:rsidR="00BD63DA" w:rsidRDefault="00BD63DA" w:rsidP="00143678">
      <w:pPr>
        <w:pStyle w:val="BodyText"/>
      </w:pPr>
    </w:p>
    <w:p w14:paraId="26CEDDD4" w14:textId="77777777" w:rsidR="00143678" w:rsidRDefault="00143678" w:rsidP="00143678">
      <w:pPr>
        <w:pStyle w:val="Heading2"/>
      </w:pPr>
      <w:r>
        <w:t>3.</w:t>
      </w:r>
      <w:r>
        <w:tab/>
        <w:t>Submit the application</w:t>
      </w:r>
    </w:p>
    <w:p w14:paraId="5ABFDF1D" w14:textId="6920C6BC" w:rsidR="00143678" w:rsidRPr="00143678" w:rsidRDefault="00143678" w:rsidP="00143678">
      <w:pPr>
        <w:pStyle w:val="BodyText"/>
      </w:pPr>
      <w:r>
        <w:t>Once you have answered all fields and uploaded all attachments you can submit your application. Once submitted, you are unable to make any edits/changes. You can view your submitted application through your Volunteering Innovation Fund dashboard.</w:t>
      </w:r>
    </w:p>
    <w:p w14:paraId="6C154488" w14:textId="77777777" w:rsidR="000847B6" w:rsidRDefault="000847B6" w:rsidP="00006755">
      <w:pPr>
        <w:pStyle w:val="BodyText"/>
      </w:pPr>
    </w:p>
    <w:p w14:paraId="45361821" w14:textId="1AE6C12B" w:rsidR="00925702" w:rsidRPr="00F42ED1" w:rsidRDefault="00925702" w:rsidP="00C85B6B">
      <w:pPr>
        <w:pStyle w:val="Heading1"/>
      </w:pPr>
      <w:r>
        <w:t xml:space="preserve">Contact </w:t>
      </w:r>
      <w:r w:rsidR="00420D3C">
        <w:t>us</w:t>
      </w:r>
    </w:p>
    <w:p w14:paraId="04E188FF" w14:textId="510EBC20" w:rsidR="007D5180" w:rsidRDefault="009841A8" w:rsidP="00535197">
      <w:pPr>
        <w:pStyle w:val="BodyText"/>
      </w:pPr>
      <w:r w:rsidRPr="00B625AF">
        <w:rPr>
          <w:rFonts w:cs="Arial"/>
        </w:rPr>
        <w:t xml:space="preserve">If you have any queries, or require more information, please contact </w:t>
      </w:r>
      <w:r>
        <w:rPr>
          <w:rFonts w:cs="Arial"/>
        </w:rPr>
        <w:t>Parks Victoria via:</w:t>
      </w:r>
      <w:r w:rsidRPr="00B625AF">
        <w:rPr>
          <w:rFonts w:cs="Arial"/>
          <w:b/>
          <w:bCs/>
          <w:color w:val="D9812C"/>
        </w:rPr>
        <w:t> </w:t>
      </w:r>
      <w:r>
        <w:t xml:space="preserve">email:  </w:t>
      </w:r>
      <w:hyperlink r:id="rId11" w:history="1">
        <w:r w:rsidRPr="008A56C7">
          <w:rPr>
            <w:rStyle w:val="Hyperlink"/>
            <w:rFonts w:cs="Arial"/>
          </w:rPr>
          <w:t>VolunteeringFund@parks.vic.gov.au</w:t>
        </w:r>
      </w:hyperlink>
      <w:r w:rsidRPr="00F00F29">
        <w:rPr>
          <w:rFonts w:cs="Arial"/>
          <w:color w:val="143054"/>
        </w:rPr>
        <w:t xml:space="preserve"> </w:t>
      </w:r>
      <w:r>
        <w:rPr>
          <w:rFonts w:cs="Arial"/>
          <w:color w:val="143054"/>
        </w:rPr>
        <w:t xml:space="preserve">or phone: </w:t>
      </w:r>
      <w:r w:rsidR="00106497" w:rsidRPr="00106497">
        <w:t>1300 375 323</w:t>
      </w:r>
    </w:p>
    <w:p w14:paraId="006B0D9B" w14:textId="77777777" w:rsidR="00CA0515" w:rsidRDefault="00CA0515" w:rsidP="00535197">
      <w:pPr>
        <w:pStyle w:val="BodyText"/>
        <w:sectPr w:rsidR="00CA0515" w:rsidSect="00CA0515">
          <w:headerReference w:type="default" r:id="rId12"/>
          <w:footerReference w:type="default" r:id="rId13"/>
          <w:headerReference w:type="first" r:id="rId14"/>
          <w:footerReference w:type="first" r:id="rId15"/>
          <w:type w:val="continuous"/>
          <w:pgSz w:w="11907" w:h="16840" w:code="9"/>
          <w:pgMar w:top="567" w:right="851" w:bottom="1531" w:left="851" w:header="397" w:footer="539" w:gutter="0"/>
          <w:cols w:num="2" w:space="284"/>
          <w:titlePg/>
          <w:docGrid w:linePitch="360"/>
        </w:sectPr>
      </w:pPr>
    </w:p>
    <w:p w14:paraId="3D53F5BC" w14:textId="68B4F014" w:rsidR="00BD63DA" w:rsidRDefault="00BD63DA" w:rsidP="00535197">
      <w:pPr>
        <w:pStyle w:val="BodyText"/>
      </w:pPr>
    </w:p>
    <w:p w14:paraId="7E789212" w14:textId="043345F6" w:rsidR="00BD63DA" w:rsidRDefault="00BD63DA" w:rsidP="00535197">
      <w:pPr>
        <w:pStyle w:val="BodyText"/>
      </w:pPr>
      <w:r>
        <w:br w:type="page"/>
      </w:r>
    </w:p>
    <w:p w14:paraId="26C52129" w14:textId="77777777" w:rsidR="00CA0515" w:rsidRDefault="00CA0515" w:rsidP="00CA0515">
      <w:pPr>
        <w:pStyle w:val="Heading2"/>
      </w:pPr>
      <w:r>
        <w:lastRenderedPageBreak/>
        <w:t>Access the Volunteering Innovation Fund</w:t>
      </w:r>
    </w:p>
    <w:p w14:paraId="57C83C6E" w14:textId="77777777" w:rsidR="00CA0515" w:rsidRDefault="00CA0515" w:rsidP="00CA0515">
      <w:pPr>
        <w:pStyle w:val="BodyText"/>
        <w:rPr>
          <w:noProof/>
        </w:rPr>
      </w:pPr>
      <w:r>
        <w:rPr>
          <w:noProof/>
        </w:rPr>
        <mc:AlternateContent>
          <mc:Choice Requires="wps">
            <w:drawing>
              <wp:anchor distT="0" distB="0" distL="114300" distR="114300" simplePos="0" relativeHeight="251658245" behindDoc="0" locked="0" layoutInCell="1" allowOverlap="1" wp14:anchorId="41081F46" wp14:editId="6FA499F5">
                <wp:simplePos x="0" y="0"/>
                <wp:positionH relativeFrom="column">
                  <wp:posOffset>2159478</wp:posOffset>
                </wp:positionH>
                <wp:positionV relativeFrom="paragraph">
                  <wp:posOffset>152945</wp:posOffset>
                </wp:positionV>
                <wp:extent cx="1408436" cy="2583712"/>
                <wp:effectExtent l="38100" t="0" r="20320" b="64770"/>
                <wp:wrapNone/>
                <wp:docPr id="358" name="Straight Arrow Connector 358"/>
                <wp:cNvGraphicFramePr/>
                <a:graphic xmlns:a="http://schemas.openxmlformats.org/drawingml/2006/main">
                  <a:graphicData uri="http://schemas.microsoft.com/office/word/2010/wordprocessingShape">
                    <wps:wsp>
                      <wps:cNvCnPr/>
                      <wps:spPr>
                        <a:xfrm flipH="1">
                          <a:off x="0" y="0"/>
                          <a:ext cx="1408436" cy="2583712"/>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0370F3" id="_x0000_t32" coordsize="21600,21600" o:spt="32" o:oned="t" path="m,l21600,21600e" filled="f">
                <v:path arrowok="t" fillok="f" o:connecttype="none"/>
                <o:lock v:ext="edit" shapetype="t"/>
              </v:shapetype>
              <v:shape id="Straight Arrow Connector 358" o:spid="_x0000_s1026" type="#_x0000_t32" style="position:absolute;margin-left:170.05pt;margin-top:12.05pt;width:110.9pt;height:203.45pt;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" strokecolor="#66ac47 [3205]">
                <v:stroke endarrow="block"/>
              </v:shape>
            </w:pict>
          </mc:Fallback>
        </mc:AlternateContent>
      </w:r>
      <w:r>
        <w:rPr>
          <w:noProof/>
        </w:rPr>
        <mc:AlternateContent>
          <mc:Choice Requires="wps">
            <w:drawing>
              <wp:anchor distT="0" distB="0" distL="114300" distR="114300" simplePos="0" relativeHeight="251658243" behindDoc="0" locked="0" layoutInCell="1" allowOverlap="1" wp14:anchorId="18B33F3F" wp14:editId="2F8E1573">
                <wp:simplePos x="0" y="0"/>
                <wp:positionH relativeFrom="column">
                  <wp:posOffset>4478182</wp:posOffset>
                </wp:positionH>
                <wp:positionV relativeFrom="paragraph">
                  <wp:posOffset>216387</wp:posOffset>
                </wp:positionV>
                <wp:extent cx="627321" cy="269295"/>
                <wp:effectExtent l="0" t="0" r="20955" b="16510"/>
                <wp:wrapNone/>
                <wp:docPr id="356" name="Rectangle 356"/>
                <wp:cNvGraphicFramePr/>
                <a:graphic xmlns:a="http://schemas.openxmlformats.org/drawingml/2006/main">
                  <a:graphicData uri="http://schemas.microsoft.com/office/word/2010/wordprocessingShape">
                    <wps:wsp>
                      <wps:cNvSpPr/>
                      <wps:spPr>
                        <a:xfrm>
                          <a:off x="0" y="0"/>
                          <a:ext cx="627321" cy="269295"/>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9C9EF" id="Rectangle 356" o:spid="_x0000_s1026" style="position:absolute;margin-left:352.6pt;margin-top:17.05pt;width:49.4pt;height:21.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" filled="f" strokecolor="#66ac47 [3205]" strokeweight="2pt"/>
            </w:pict>
          </mc:Fallback>
        </mc:AlternateContent>
      </w:r>
      <w:r>
        <w:rPr>
          <w:noProof/>
        </w:rPr>
        <mc:AlternateContent>
          <mc:Choice Requires="wps">
            <w:drawing>
              <wp:anchor distT="0" distB="0" distL="114300" distR="114300" simplePos="0" relativeHeight="251658244" behindDoc="0" locked="0" layoutInCell="1" allowOverlap="1" wp14:anchorId="78D9B424" wp14:editId="52E0C156">
                <wp:simplePos x="0" y="0"/>
                <wp:positionH relativeFrom="column">
                  <wp:posOffset>3570439</wp:posOffset>
                </wp:positionH>
                <wp:positionV relativeFrom="paragraph">
                  <wp:posOffset>156790</wp:posOffset>
                </wp:positionV>
                <wp:extent cx="842839" cy="55659"/>
                <wp:effectExtent l="0" t="19050" r="71755" b="97155"/>
                <wp:wrapNone/>
                <wp:docPr id="357" name="Straight Arrow Connector 357"/>
                <wp:cNvGraphicFramePr/>
                <a:graphic xmlns:a="http://schemas.openxmlformats.org/drawingml/2006/main">
                  <a:graphicData uri="http://schemas.microsoft.com/office/word/2010/wordprocessingShape">
                    <wps:wsp>
                      <wps:cNvCnPr/>
                      <wps:spPr>
                        <a:xfrm>
                          <a:off x="0" y="0"/>
                          <a:ext cx="842839" cy="55659"/>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017269" id="Straight Arrow Connector 357" o:spid="_x0000_s1026" type="#_x0000_t32" style="position:absolute;margin-left:281.15pt;margin-top:12.35pt;width:66.35pt;height:4.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" strokecolor="#66ac47 [3205]">
                <v:stroke endarrow="block"/>
              </v:shape>
            </w:pict>
          </mc:Fallback>
        </mc:AlternateContent>
      </w:r>
      <w:r>
        <w:rPr>
          <w:noProof/>
        </w:rPr>
        <w:t>To access the Volunteering Innovation Fund information click on the below icons on the ParkConnect home page:</w:t>
      </w:r>
    </w:p>
    <w:p w14:paraId="37C331B0" w14:textId="77777777" w:rsidR="00CA0515" w:rsidRDefault="00CA0515" w:rsidP="00CA0515">
      <w:pPr>
        <w:pStyle w:val="BodyText"/>
      </w:pPr>
      <w:r>
        <w:rPr>
          <w:noProof/>
        </w:rPr>
        <mc:AlternateContent>
          <mc:Choice Requires="wps">
            <w:drawing>
              <wp:anchor distT="0" distB="0" distL="114300" distR="114300" simplePos="0" relativeHeight="251658242" behindDoc="0" locked="0" layoutInCell="1" allowOverlap="1" wp14:anchorId="1365EE9D" wp14:editId="487FC5DE">
                <wp:simplePos x="0" y="0"/>
                <wp:positionH relativeFrom="column">
                  <wp:posOffset>-571500</wp:posOffset>
                </wp:positionH>
                <wp:positionV relativeFrom="paragraph">
                  <wp:posOffset>2600960</wp:posOffset>
                </wp:positionV>
                <wp:extent cx="7624859" cy="647404"/>
                <wp:effectExtent l="0" t="0" r="14605" b="19685"/>
                <wp:wrapNone/>
                <wp:docPr id="355" name="Rectangle 355"/>
                <wp:cNvGraphicFramePr/>
                <a:graphic xmlns:a="http://schemas.openxmlformats.org/drawingml/2006/main">
                  <a:graphicData uri="http://schemas.microsoft.com/office/word/2010/wordprocessingShape">
                    <wps:wsp>
                      <wps:cNvSpPr/>
                      <wps:spPr>
                        <a:xfrm>
                          <a:off x="0" y="0"/>
                          <a:ext cx="7624859" cy="647404"/>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86F35" id="Rectangle 355" o:spid="_x0000_s1026" style="position:absolute;margin-left:-45pt;margin-top:204.8pt;width:600.4pt;height:5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" filled="f" strokecolor="#66ac47 [3205]" strokeweight="2pt"/>
            </w:pict>
          </mc:Fallback>
        </mc:AlternateContent>
      </w:r>
      <w:r>
        <w:rPr>
          <w:noProof/>
        </w:rPr>
        <w:drawing>
          <wp:inline distT="0" distB="0" distL="0" distR="0" wp14:anchorId="68D69E67" wp14:editId="0C87BD92">
            <wp:extent cx="6453963" cy="3315543"/>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461" t="13716" r="6563" b="8646"/>
                    <a:stretch/>
                  </pic:blipFill>
                  <pic:spPr bwMode="auto">
                    <a:xfrm>
                      <a:off x="0" y="0"/>
                      <a:ext cx="6491181" cy="3334663"/>
                    </a:xfrm>
                    <a:prstGeom prst="rect">
                      <a:avLst/>
                    </a:prstGeom>
                    <a:ln>
                      <a:noFill/>
                    </a:ln>
                    <a:extLst>
                      <a:ext uri="{53640926-AAD7-44D8-BBD7-CCE9431645EC}">
                        <a14:shadowObscured xmlns:a14="http://schemas.microsoft.com/office/drawing/2010/main"/>
                      </a:ext>
                    </a:extLst>
                  </pic:spPr>
                </pic:pic>
              </a:graphicData>
            </a:graphic>
          </wp:inline>
        </w:drawing>
      </w:r>
    </w:p>
    <w:p w14:paraId="394120A7" w14:textId="301BECBC" w:rsidR="00CA0515" w:rsidRDefault="008730FE" w:rsidP="00CA0515">
      <w:pPr>
        <w:pStyle w:val="BodyText"/>
      </w:pPr>
      <w:r>
        <w:rPr>
          <w:noProof/>
        </w:rPr>
        <mc:AlternateContent>
          <mc:Choice Requires="wps">
            <w:drawing>
              <wp:anchor distT="0" distB="0" distL="114300" distR="114300" simplePos="0" relativeHeight="251658249" behindDoc="0" locked="0" layoutInCell="1" allowOverlap="1" wp14:anchorId="73D8F022" wp14:editId="3662E5B5">
                <wp:simplePos x="0" y="0"/>
                <wp:positionH relativeFrom="column">
                  <wp:posOffset>593089</wp:posOffset>
                </wp:positionH>
                <wp:positionV relativeFrom="paragraph">
                  <wp:posOffset>443865</wp:posOffset>
                </wp:positionV>
                <wp:extent cx="1114425" cy="2990850"/>
                <wp:effectExtent l="0" t="0" r="66675" b="57150"/>
                <wp:wrapNone/>
                <wp:docPr id="367" name="Straight Arrow Connector 367"/>
                <wp:cNvGraphicFramePr/>
                <a:graphic xmlns:a="http://schemas.openxmlformats.org/drawingml/2006/main">
                  <a:graphicData uri="http://schemas.microsoft.com/office/word/2010/wordprocessingShape">
                    <wps:wsp>
                      <wps:cNvCnPr/>
                      <wps:spPr>
                        <a:xfrm>
                          <a:off x="0" y="0"/>
                          <a:ext cx="1114425" cy="299085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ED5C8C" id="Straight Arrow Connector 367" o:spid="_x0000_s1026" type="#_x0000_t32" style="position:absolute;margin-left:46.7pt;margin-top:34.95pt;width:87.75pt;height:235.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" strokecolor="#66ac47 [3205]">
                <v:stroke endarrow="block"/>
              </v:shape>
            </w:pict>
          </mc:Fallback>
        </mc:AlternateContent>
      </w:r>
      <w:r>
        <w:rPr>
          <w:noProof/>
        </w:rPr>
        <mc:AlternateContent>
          <mc:Choice Requires="wps">
            <w:drawing>
              <wp:anchor distT="0" distB="0" distL="114300" distR="114300" simplePos="0" relativeHeight="251658250" behindDoc="0" locked="0" layoutInCell="1" allowOverlap="1" wp14:anchorId="17150E9F" wp14:editId="4304460C">
                <wp:simplePos x="0" y="0"/>
                <wp:positionH relativeFrom="column">
                  <wp:posOffset>593090</wp:posOffset>
                </wp:positionH>
                <wp:positionV relativeFrom="paragraph">
                  <wp:posOffset>453390</wp:posOffset>
                </wp:positionV>
                <wp:extent cx="2486025" cy="2948305"/>
                <wp:effectExtent l="0" t="0" r="66675" b="61595"/>
                <wp:wrapNone/>
                <wp:docPr id="368" name="Straight Arrow Connector 368"/>
                <wp:cNvGraphicFramePr/>
                <a:graphic xmlns:a="http://schemas.openxmlformats.org/drawingml/2006/main">
                  <a:graphicData uri="http://schemas.microsoft.com/office/word/2010/wordprocessingShape">
                    <wps:wsp>
                      <wps:cNvCnPr/>
                      <wps:spPr>
                        <a:xfrm>
                          <a:off x="0" y="0"/>
                          <a:ext cx="2486025" cy="294830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A599B0" id="Straight Arrow Connector 368" o:spid="_x0000_s1026" type="#_x0000_t32" style="position:absolute;margin-left:46.7pt;margin-top:35.7pt;width:195.75pt;height:232.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" strokecolor="#66ac47 [3205]">
                <v:stroke endarrow="block"/>
              </v:shape>
            </w:pict>
          </mc:Fallback>
        </mc:AlternateContent>
      </w:r>
      <w:r w:rsidR="00CA0515">
        <w:rPr>
          <w:noProof/>
        </w:rPr>
        <mc:AlternateContent>
          <mc:Choice Requires="wps">
            <w:drawing>
              <wp:anchor distT="0" distB="0" distL="114300" distR="114300" simplePos="0" relativeHeight="251658251" behindDoc="0" locked="0" layoutInCell="1" allowOverlap="1" wp14:anchorId="4E804FF2" wp14:editId="4CBD117E">
                <wp:simplePos x="0" y="0"/>
                <wp:positionH relativeFrom="column">
                  <wp:posOffset>583564</wp:posOffset>
                </wp:positionH>
                <wp:positionV relativeFrom="paragraph">
                  <wp:posOffset>443865</wp:posOffset>
                </wp:positionV>
                <wp:extent cx="3833495" cy="2957830"/>
                <wp:effectExtent l="0" t="0" r="71755" b="52070"/>
                <wp:wrapNone/>
                <wp:docPr id="369" name="Straight Arrow Connector 369"/>
                <wp:cNvGraphicFramePr/>
                <a:graphic xmlns:a="http://schemas.openxmlformats.org/drawingml/2006/main">
                  <a:graphicData uri="http://schemas.microsoft.com/office/word/2010/wordprocessingShape">
                    <wps:wsp>
                      <wps:cNvCnPr/>
                      <wps:spPr>
                        <a:xfrm>
                          <a:off x="0" y="0"/>
                          <a:ext cx="3833495" cy="295783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696EE7" id="Straight Arrow Connector 369" o:spid="_x0000_s1026" type="#_x0000_t32" style="position:absolute;margin-left:45.95pt;margin-top:34.95pt;width:301.85pt;height:232.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" strokecolor="#66ac47 [3205]">
                <v:stroke endarrow="block"/>
              </v:shape>
            </w:pict>
          </mc:Fallback>
        </mc:AlternateContent>
      </w:r>
      <w:r w:rsidR="00CA0515">
        <w:rPr>
          <w:noProof/>
        </w:rPr>
        <mc:AlternateContent>
          <mc:Choice Requires="wps">
            <w:drawing>
              <wp:anchor distT="0" distB="0" distL="114300" distR="114300" simplePos="0" relativeHeight="251658248" behindDoc="0" locked="0" layoutInCell="1" allowOverlap="1" wp14:anchorId="00D5983E" wp14:editId="4413664A">
                <wp:simplePos x="0" y="0"/>
                <wp:positionH relativeFrom="column">
                  <wp:posOffset>1955800</wp:posOffset>
                </wp:positionH>
                <wp:positionV relativeFrom="paragraph">
                  <wp:posOffset>439089</wp:posOffset>
                </wp:positionV>
                <wp:extent cx="2051436" cy="230587"/>
                <wp:effectExtent l="0" t="38100" r="39370" b="88265"/>
                <wp:wrapNone/>
                <wp:docPr id="366" name="Straight Arrow Connector 366"/>
                <wp:cNvGraphicFramePr/>
                <a:graphic xmlns:a="http://schemas.openxmlformats.org/drawingml/2006/main">
                  <a:graphicData uri="http://schemas.microsoft.com/office/word/2010/wordprocessingShape">
                    <wps:wsp>
                      <wps:cNvCnPr/>
                      <wps:spPr>
                        <a:xfrm>
                          <a:off x="0" y="0"/>
                          <a:ext cx="2051436" cy="230587"/>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0C9F2B" id="Straight Arrow Connector 366" o:spid="_x0000_s1026" type="#_x0000_t32" style="position:absolute;margin-left:154pt;margin-top:34.55pt;width:161.55pt;height:18.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" strokecolor="#66ac47 [3205]">
                <v:stroke endarrow="block"/>
              </v:shape>
            </w:pict>
          </mc:Fallback>
        </mc:AlternateContent>
      </w:r>
      <w:r w:rsidR="00CA0515">
        <w:t>You will be taken to the Volunteering Innovation Fund (VIF) landing page. If you have not registered with ParkConnect, you will need to, to access the VIF Dashboard and application form. You can access the registration page, VIF dashboard and application form through the blue outlined buttons, or through the top navigation bar.</w:t>
      </w:r>
    </w:p>
    <w:p w14:paraId="0E0E03A9" w14:textId="55BEC320" w:rsidR="008730FE" w:rsidRDefault="008730FE" w:rsidP="00CA0515">
      <w:pPr>
        <w:pStyle w:val="BodyText"/>
        <w:rPr>
          <w:noProof/>
        </w:rPr>
      </w:pPr>
      <w:r>
        <w:rPr>
          <w:noProof/>
        </w:rPr>
        <w:drawing>
          <wp:anchor distT="0" distB="0" distL="114300" distR="114300" simplePos="0" relativeHeight="251658241" behindDoc="0" locked="0" layoutInCell="1" allowOverlap="1" wp14:anchorId="6ACBFA07" wp14:editId="508FF604">
            <wp:simplePos x="0" y="0"/>
            <wp:positionH relativeFrom="column">
              <wp:posOffset>669290</wp:posOffset>
            </wp:positionH>
            <wp:positionV relativeFrom="paragraph">
              <wp:posOffset>64135</wp:posOffset>
            </wp:positionV>
            <wp:extent cx="5753100" cy="2555984"/>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9147" r="1078" b="12718"/>
                    <a:stretch/>
                  </pic:blipFill>
                  <pic:spPr bwMode="auto">
                    <a:xfrm>
                      <a:off x="0" y="0"/>
                      <a:ext cx="5753100" cy="25559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0515">
        <w:rPr>
          <w:noProof/>
        </w:rPr>
        <mc:AlternateContent>
          <mc:Choice Requires="wps">
            <w:drawing>
              <wp:anchor distT="0" distB="0" distL="114300" distR="114300" simplePos="0" relativeHeight="251658246" behindDoc="0" locked="0" layoutInCell="1" allowOverlap="1" wp14:anchorId="4A7AE2E4" wp14:editId="163ABBB4">
                <wp:simplePos x="0" y="0"/>
                <wp:positionH relativeFrom="column">
                  <wp:posOffset>-597535</wp:posOffset>
                </wp:positionH>
                <wp:positionV relativeFrom="paragraph">
                  <wp:posOffset>2702247</wp:posOffset>
                </wp:positionV>
                <wp:extent cx="7624445" cy="539750"/>
                <wp:effectExtent l="0" t="0" r="14605" b="12700"/>
                <wp:wrapNone/>
                <wp:docPr id="363" name="Rectangle 363"/>
                <wp:cNvGraphicFramePr/>
                <a:graphic xmlns:a="http://schemas.openxmlformats.org/drawingml/2006/main">
                  <a:graphicData uri="http://schemas.microsoft.com/office/word/2010/wordprocessingShape">
                    <wps:wsp>
                      <wps:cNvSpPr/>
                      <wps:spPr>
                        <a:xfrm>
                          <a:off x="0" y="0"/>
                          <a:ext cx="7624445" cy="53975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D0526" id="Rectangle 363" o:spid="_x0000_s1026" style="position:absolute;margin-left:-47.05pt;margin-top:212.8pt;width:600.35pt;height:4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" filled="f" strokecolor="#66ac47 [3205]" strokeweight="2pt"/>
            </w:pict>
          </mc:Fallback>
        </mc:AlternateContent>
      </w:r>
      <w:r w:rsidR="00CA0515">
        <w:rPr>
          <w:noProof/>
        </w:rPr>
        <mc:AlternateContent>
          <mc:Choice Requires="wps">
            <w:drawing>
              <wp:anchor distT="0" distB="0" distL="114300" distR="114300" simplePos="0" relativeHeight="251658247" behindDoc="0" locked="0" layoutInCell="1" allowOverlap="1" wp14:anchorId="48BDA58F" wp14:editId="2E8532B8">
                <wp:simplePos x="0" y="0"/>
                <wp:positionH relativeFrom="column">
                  <wp:posOffset>4070985</wp:posOffset>
                </wp:positionH>
                <wp:positionV relativeFrom="paragraph">
                  <wp:posOffset>23164</wp:posOffset>
                </wp:positionV>
                <wp:extent cx="1112796" cy="492981"/>
                <wp:effectExtent l="0" t="0" r="11430" b="21590"/>
                <wp:wrapNone/>
                <wp:docPr id="364" name="Rectangle 364"/>
                <wp:cNvGraphicFramePr/>
                <a:graphic xmlns:a="http://schemas.openxmlformats.org/drawingml/2006/main">
                  <a:graphicData uri="http://schemas.microsoft.com/office/word/2010/wordprocessingShape">
                    <wps:wsp>
                      <wps:cNvSpPr/>
                      <wps:spPr>
                        <a:xfrm>
                          <a:off x="0" y="0"/>
                          <a:ext cx="1112796" cy="492981"/>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F209C" id="Rectangle 364" o:spid="_x0000_s1026" style="position:absolute;margin-left:320.55pt;margin-top:1.8pt;width:87.6pt;height:38.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" filled="f" strokecolor="#66ac47 [3205]" strokeweight="2pt"/>
            </w:pict>
          </mc:Fallback>
        </mc:AlternateContent>
      </w:r>
      <w:r w:rsidRPr="008730FE">
        <w:rPr>
          <w:noProof/>
        </w:rPr>
        <w:t xml:space="preserve"> </w:t>
      </w:r>
    </w:p>
    <w:p w14:paraId="128E7798" w14:textId="155E17AB" w:rsidR="00CA0515" w:rsidRDefault="00CA0515" w:rsidP="00CA0515">
      <w:pPr>
        <w:pStyle w:val="BodyText"/>
      </w:pPr>
    </w:p>
    <w:p w14:paraId="7E8EBC49" w14:textId="77777777" w:rsidR="00CA0515" w:rsidRDefault="00CA0515" w:rsidP="00CA0515">
      <w:pPr>
        <w:pStyle w:val="BodyText"/>
      </w:pPr>
      <w:r>
        <w:rPr>
          <w:noProof/>
        </w:rPr>
        <w:drawing>
          <wp:inline distT="0" distB="0" distL="0" distR="0" wp14:anchorId="0E7DC720" wp14:editId="0A4CCCBA">
            <wp:extent cx="5847865" cy="437321"/>
            <wp:effectExtent l="0" t="0" r="635" b="127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79" t="25842" r="1200" b="61135"/>
                    <a:stretch/>
                  </pic:blipFill>
                  <pic:spPr bwMode="auto">
                    <a:xfrm>
                      <a:off x="0" y="0"/>
                      <a:ext cx="5899330" cy="441170"/>
                    </a:xfrm>
                    <a:prstGeom prst="rect">
                      <a:avLst/>
                    </a:prstGeom>
                    <a:ln>
                      <a:noFill/>
                    </a:ln>
                    <a:extLst>
                      <a:ext uri="{53640926-AAD7-44D8-BBD7-CCE9431645EC}">
                        <a14:shadowObscured xmlns:a14="http://schemas.microsoft.com/office/drawing/2010/main"/>
                      </a:ext>
                    </a:extLst>
                  </pic:spPr>
                </pic:pic>
              </a:graphicData>
            </a:graphic>
          </wp:inline>
        </w:drawing>
      </w:r>
    </w:p>
    <w:p w14:paraId="44DA33F5" w14:textId="77777777" w:rsidR="00CA0515" w:rsidRDefault="00CA0515" w:rsidP="00CA0515">
      <w:pPr>
        <w:pStyle w:val="BodyText"/>
      </w:pPr>
    </w:p>
    <w:p w14:paraId="37F6EE0C" w14:textId="77777777" w:rsidR="008730FE" w:rsidRDefault="008730FE" w:rsidP="00CA0515">
      <w:pPr>
        <w:pStyle w:val="BodyText"/>
      </w:pPr>
    </w:p>
    <w:p w14:paraId="6906EBB6" w14:textId="77777777" w:rsidR="008730FE" w:rsidRDefault="008730FE" w:rsidP="00CA0515">
      <w:pPr>
        <w:pStyle w:val="BodyText"/>
      </w:pPr>
    </w:p>
    <w:p w14:paraId="57010F82" w14:textId="77777777" w:rsidR="008730FE" w:rsidRDefault="008730FE" w:rsidP="00CA0515">
      <w:pPr>
        <w:pStyle w:val="BodyText"/>
      </w:pPr>
    </w:p>
    <w:p w14:paraId="0BE69F41" w14:textId="77777777" w:rsidR="008730FE" w:rsidRDefault="008730FE" w:rsidP="00CA0515">
      <w:pPr>
        <w:pStyle w:val="BodyText"/>
      </w:pPr>
    </w:p>
    <w:p w14:paraId="06616647" w14:textId="77777777" w:rsidR="008730FE" w:rsidRDefault="008730FE" w:rsidP="00CA0515">
      <w:pPr>
        <w:pStyle w:val="BodyText"/>
      </w:pPr>
    </w:p>
    <w:p w14:paraId="6DFAFCF8" w14:textId="77777777" w:rsidR="008730FE" w:rsidRDefault="008730FE" w:rsidP="00CA0515">
      <w:pPr>
        <w:pStyle w:val="BodyText"/>
      </w:pPr>
    </w:p>
    <w:p w14:paraId="16C948E2" w14:textId="4823D173" w:rsidR="008730FE" w:rsidRDefault="008730FE" w:rsidP="00CA0515">
      <w:pPr>
        <w:pStyle w:val="BodyText"/>
      </w:pPr>
      <w:r>
        <w:rPr>
          <w:noProof/>
        </w:rPr>
        <w:drawing>
          <wp:anchor distT="0" distB="0" distL="114300" distR="114300" simplePos="0" relativeHeight="251658240" behindDoc="0" locked="0" layoutInCell="1" allowOverlap="1" wp14:anchorId="10D31495" wp14:editId="3B450AA6">
            <wp:simplePos x="0" y="0"/>
            <wp:positionH relativeFrom="column">
              <wp:posOffset>1259840</wp:posOffset>
            </wp:positionH>
            <wp:positionV relativeFrom="paragraph">
              <wp:posOffset>135890</wp:posOffset>
            </wp:positionV>
            <wp:extent cx="4943475" cy="533400"/>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759" t="50436" r="11954" b="34930"/>
                    <a:stretch/>
                  </pic:blipFill>
                  <pic:spPr bwMode="auto">
                    <a:xfrm>
                      <a:off x="0" y="0"/>
                      <a:ext cx="4943475" cy="53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382410" w14:textId="20A72ADB" w:rsidR="008730FE" w:rsidRDefault="008730FE" w:rsidP="00CA0515">
      <w:pPr>
        <w:pStyle w:val="BodyText"/>
      </w:pPr>
    </w:p>
    <w:p w14:paraId="6D967133" w14:textId="77777777" w:rsidR="008730FE" w:rsidRDefault="008730FE" w:rsidP="00CA0515">
      <w:pPr>
        <w:pStyle w:val="BodyText"/>
      </w:pPr>
    </w:p>
    <w:p w14:paraId="08E129AA" w14:textId="56AF8C6E" w:rsidR="00CA0515" w:rsidRDefault="005D6BB6" w:rsidP="00CA0515">
      <w:pPr>
        <w:pStyle w:val="BodyText"/>
        <w:rPr>
          <w:rStyle w:val="Hyperlink"/>
        </w:rPr>
      </w:pPr>
      <w:r>
        <w:rPr>
          <w:noProof/>
        </w:rPr>
        <w:lastRenderedPageBreak/>
        <mc:AlternateContent>
          <mc:Choice Requires="wps">
            <w:drawing>
              <wp:anchor distT="0" distB="0" distL="114300" distR="114300" simplePos="0" relativeHeight="251658256" behindDoc="0" locked="0" layoutInCell="1" allowOverlap="1" wp14:anchorId="3F56B497" wp14:editId="1138AF87">
                <wp:simplePos x="0" y="0"/>
                <wp:positionH relativeFrom="column">
                  <wp:posOffset>4389120</wp:posOffset>
                </wp:positionH>
                <wp:positionV relativeFrom="paragraph">
                  <wp:posOffset>276225</wp:posOffset>
                </wp:positionV>
                <wp:extent cx="174625" cy="795020"/>
                <wp:effectExtent l="57150" t="0" r="34925" b="62230"/>
                <wp:wrapNone/>
                <wp:docPr id="374" name="Straight Arrow Connector 374"/>
                <wp:cNvGraphicFramePr/>
                <a:graphic xmlns:a="http://schemas.openxmlformats.org/drawingml/2006/main">
                  <a:graphicData uri="http://schemas.microsoft.com/office/word/2010/wordprocessingShape">
                    <wps:wsp>
                      <wps:cNvCnPr/>
                      <wps:spPr>
                        <a:xfrm flipH="1">
                          <a:off x="0" y="0"/>
                          <a:ext cx="174625" cy="79502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4E79F5" id="Straight Arrow Connector 374" o:spid="_x0000_s1026" type="#_x0000_t32" style="position:absolute;margin-left:345.6pt;margin-top:21.75pt;width:13.75pt;height:62.6pt;flip:x;z-index:25165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" strokecolor="#66ac47 [3205]">
                <v:stroke endarrow="block"/>
              </v:shape>
            </w:pict>
          </mc:Fallback>
        </mc:AlternateContent>
      </w:r>
      <w:r>
        <w:rPr>
          <w:noProof/>
        </w:rPr>
        <mc:AlternateContent>
          <mc:Choice Requires="wps">
            <w:drawing>
              <wp:anchor distT="0" distB="0" distL="114300" distR="114300" simplePos="0" relativeHeight="251658255" behindDoc="0" locked="0" layoutInCell="1" allowOverlap="1" wp14:anchorId="466E7534" wp14:editId="2999ED7D">
                <wp:simplePos x="0" y="0"/>
                <wp:positionH relativeFrom="column">
                  <wp:posOffset>3267710</wp:posOffset>
                </wp:positionH>
                <wp:positionV relativeFrom="paragraph">
                  <wp:posOffset>276225</wp:posOffset>
                </wp:positionV>
                <wp:extent cx="1295400" cy="795020"/>
                <wp:effectExtent l="38100" t="0" r="19050" b="62230"/>
                <wp:wrapNone/>
                <wp:docPr id="373" name="Straight Arrow Connector 373"/>
                <wp:cNvGraphicFramePr/>
                <a:graphic xmlns:a="http://schemas.openxmlformats.org/drawingml/2006/main">
                  <a:graphicData uri="http://schemas.microsoft.com/office/word/2010/wordprocessingShape">
                    <wps:wsp>
                      <wps:cNvCnPr/>
                      <wps:spPr>
                        <a:xfrm flipH="1">
                          <a:off x="0" y="0"/>
                          <a:ext cx="1295400" cy="79502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B9C785" id="Straight Arrow Connector 373" o:spid="_x0000_s1026" type="#_x0000_t32" style="position:absolute;margin-left:257.3pt;margin-top:21.75pt;width:102pt;height:62.6pt;flip:x;z-index:2516582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" strokecolor="#66ac47 [3205]">
                <v:stroke endarrow="block"/>
              </v:shape>
            </w:pict>
          </mc:Fallback>
        </mc:AlternateContent>
      </w:r>
      <w:r>
        <w:rPr>
          <w:noProof/>
        </w:rPr>
        <mc:AlternateContent>
          <mc:Choice Requires="wps">
            <w:drawing>
              <wp:anchor distT="0" distB="0" distL="114300" distR="114300" simplePos="0" relativeHeight="251658254" behindDoc="0" locked="0" layoutInCell="1" allowOverlap="1" wp14:anchorId="28882CAC" wp14:editId="1C84B17E">
                <wp:simplePos x="0" y="0"/>
                <wp:positionH relativeFrom="column">
                  <wp:posOffset>2417445</wp:posOffset>
                </wp:positionH>
                <wp:positionV relativeFrom="paragraph">
                  <wp:posOffset>276225</wp:posOffset>
                </wp:positionV>
                <wp:extent cx="2146300" cy="795020"/>
                <wp:effectExtent l="38100" t="0" r="25400" b="62230"/>
                <wp:wrapNone/>
                <wp:docPr id="372" name="Straight Arrow Connector 372"/>
                <wp:cNvGraphicFramePr/>
                <a:graphic xmlns:a="http://schemas.openxmlformats.org/drawingml/2006/main">
                  <a:graphicData uri="http://schemas.microsoft.com/office/word/2010/wordprocessingShape">
                    <wps:wsp>
                      <wps:cNvCnPr/>
                      <wps:spPr>
                        <a:xfrm flipH="1">
                          <a:off x="0" y="0"/>
                          <a:ext cx="2146300" cy="79502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64E5DA" id="Straight Arrow Connector 372" o:spid="_x0000_s1026" type="#_x0000_t32" style="position:absolute;margin-left:190.35pt;margin-top:21.75pt;width:169pt;height:62.6pt;flip:x;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" strokecolor="#66ac47 [3205]">
                <v:stroke endarrow="block"/>
              </v:shape>
            </w:pict>
          </mc:Fallback>
        </mc:AlternateContent>
      </w:r>
      <w:r>
        <w:rPr>
          <w:noProof/>
        </w:rPr>
        <mc:AlternateContent>
          <mc:Choice Requires="wps">
            <w:drawing>
              <wp:anchor distT="0" distB="0" distL="114300" distR="114300" simplePos="0" relativeHeight="251658253" behindDoc="0" locked="0" layoutInCell="1" allowOverlap="1" wp14:anchorId="620BBC0C" wp14:editId="4B3071A5">
                <wp:simplePos x="0" y="0"/>
                <wp:positionH relativeFrom="column">
                  <wp:posOffset>1590040</wp:posOffset>
                </wp:positionH>
                <wp:positionV relativeFrom="paragraph">
                  <wp:posOffset>276225</wp:posOffset>
                </wp:positionV>
                <wp:extent cx="2973070" cy="795020"/>
                <wp:effectExtent l="38100" t="0" r="17780" b="81280"/>
                <wp:wrapNone/>
                <wp:docPr id="371" name="Straight Arrow Connector 371"/>
                <wp:cNvGraphicFramePr/>
                <a:graphic xmlns:a="http://schemas.openxmlformats.org/drawingml/2006/main">
                  <a:graphicData uri="http://schemas.microsoft.com/office/word/2010/wordprocessingShape">
                    <wps:wsp>
                      <wps:cNvCnPr/>
                      <wps:spPr>
                        <a:xfrm flipH="1">
                          <a:off x="0" y="0"/>
                          <a:ext cx="2973070" cy="79502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3D994B" id="Straight Arrow Connector 371" o:spid="_x0000_s1026" type="#_x0000_t32" style="position:absolute;margin-left:125.2pt;margin-top:21.75pt;width:234.1pt;height:62.6pt;flip:x;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" strokecolor="#66ac47 [3205]">
                <v:stroke endarrow="block"/>
              </v:shape>
            </w:pict>
          </mc:Fallback>
        </mc:AlternateContent>
      </w:r>
      <w:r>
        <w:rPr>
          <w:noProof/>
        </w:rPr>
        <mc:AlternateContent>
          <mc:Choice Requires="wps">
            <w:drawing>
              <wp:anchor distT="0" distB="0" distL="114300" distR="114300" simplePos="0" relativeHeight="251658252" behindDoc="0" locked="0" layoutInCell="1" allowOverlap="1" wp14:anchorId="09ADAAEC" wp14:editId="1C8F9414">
                <wp:simplePos x="0" y="0"/>
                <wp:positionH relativeFrom="column">
                  <wp:posOffset>1478915</wp:posOffset>
                </wp:positionH>
                <wp:positionV relativeFrom="paragraph">
                  <wp:posOffset>276538</wp:posOffset>
                </wp:positionV>
                <wp:extent cx="3084830" cy="309880"/>
                <wp:effectExtent l="38100" t="0" r="20320" b="90170"/>
                <wp:wrapNone/>
                <wp:docPr id="370" name="Straight Arrow Connector 370"/>
                <wp:cNvGraphicFramePr/>
                <a:graphic xmlns:a="http://schemas.openxmlformats.org/drawingml/2006/main">
                  <a:graphicData uri="http://schemas.microsoft.com/office/word/2010/wordprocessingShape">
                    <wps:wsp>
                      <wps:cNvCnPr/>
                      <wps:spPr>
                        <a:xfrm flipH="1">
                          <a:off x="0" y="0"/>
                          <a:ext cx="3084830" cy="30988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E0B8EE" id="Straight Arrow Connector 370" o:spid="_x0000_s1026" type="#_x0000_t32" style="position:absolute;margin-left:116.45pt;margin-top:21.75pt;width:242.9pt;height:24.4pt;flip:x;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" strokecolor="#66ac47 [3205]">
                <v:stroke endarrow="block"/>
              </v:shape>
            </w:pict>
          </mc:Fallback>
        </mc:AlternateContent>
      </w:r>
      <w:r w:rsidR="00CA0515">
        <w:t xml:space="preserve">You can access the Funding Guidelines and Fact Sheets on the landing page through the following links. You can also find them on </w:t>
      </w:r>
      <w:hyperlink r:id="rId20">
        <w:r w:rsidR="00CA0515" w:rsidRPr="112BC39F">
          <w:rPr>
            <w:rStyle w:val="Hyperlink"/>
          </w:rPr>
          <w:t>www.parkconnect.vic.gov.au/vif</w:t>
        </w:r>
      </w:hyperlink>
    </w:p>
    <w:p w14:paraId="017A7A08" w14:textId="77777777" w:rsidR="005D6BB6" w:rsidRDefault="005D6BB6" w:rsidP="00CA0515">
      <w:pPr>
        <w:pStyle w:val="BodyText"/>
      </w:pPr>
    </w:p>
    <w:p w14:paraId="143D659D" w14:textId="77777777" w:rsidR="007D3C70" w:rsidRDefault="007D3C70" w:rsidP="007D3C70">
      <w:pPr>
        <w:pStyle w:val="BodyText"/>
      </w:pPr>
      <w:r>
        <w:rPr>
          <w:noProof/>
        </w:rPr>
        <w:drawing>
          <wp:inline distT="0" distB="0" distL="0" distR="0" wp14:anchorId="40D9C9FD" wp14:editId="7E26BCAF">
            <wp:extent cx="6282047" cy="1050458"/>
            <wp:effectExtent l="0" t="0" r="508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81" t="40734" r="1599" b="30146"/>
                    <a:stretch/>
                  </pic:blipFill>
                  <pic:spPr bwMode="auto">
                    <a:xfrm>
                      <a:off x="0" y="0"/>
                      <a:ext cx="6394477" cy="1069258"/>
                    </a:xfrm>
                    <a:prstGeom prst="rect">
                      <a:avLst/>
                    </a:prstGeom>
                    <a:ln>
                      <a:noFill/>
                    </a:ln>
                    <a:extLst>
                      <a:ext uri="{53640926-AAD7-44D8-BBD7-CCE9431645EC}">
                        <a14:shadowObscured xmlns:a14="http://schemas.microsoft.com/office/drawing/2010/main"/>
                      </a:ext>
                    </a:extLst>
                  </pic:spPr>
                </pic:pic>
              </a:graphicData>
            </a:graphic>
          </wp:inline>
        </w:drawing>
      </w:r>
    </w:p>
    <w:p w14:paraId="126FED76" w14:textId="77777777" w:rsidR="007D3C70" w:rsidRDefault="007D3C70" w:rsidP="007D3C70">
      <w:pPr>
        <w:pStyle w:val="BodyText"/>
      </w:pPr>
    </w:p>
    <w:p w14:paraId="6AF58EE6" w14:textId="77777777" w:rsidR="007D3C70" w:rsidRDefault="007D3C70" w:rsidP="007D3C70">
      <w:pPr>
        <w:pStyle w:val="BodyText"/>
      </w:pPr>
      <w:r>
        <w:rPr>
          <w:noProof/>
        </w:rPr>
        <mc:AlternateContent>
          <mc:Choice Requires="wps">
            <w:drawing>
              <wp:anchor distT="0" distB="0" distL="114300" distR="114300" simplePos="0" relativeHeight="251658257" behindDoc="0" locked="0" layoutInCell="1" allowOverlap="1" wp14:anchorId="2F21743F" wp14:editId="3175534E">
                <wp:simplePos x="0" y="0"/>
                <wp:positionH relativeFrom="column">
                  <wp:posOffset>2147156</wp:posOffset>
                </wp:positionH>
                <wp:positionV relativeFrom="paragraph">
                  <wp:posOffset>285087</wp:posOffset>
                </wp:positionV>
                <wp:extent cx="2981159" cy="1749287"/>
                <wp:effectExtent l="0" t="0" r="67310" b="60960"/>
                <wp:wrapNone/>
                <wp:docPr id="375" name="Straight Arrow Connector 375"/>
                <wp:cNvGraphicFramePr/>
                <a:graphic xmlns:a="http://schemas.openxmlformats.org/drawingml/2006/main">
                  <a:graphicData uri="http://schemas.microsoft.com/office/word/2010/wordprocessingShape">
                    <wps:wsp>
                      <wps:cNvCnPr/>
                      <wps:spPr>
                        <a:xfrm>
                          <a:off x="0" y="0"/>
                          <a:ext cx="2981159" cy="1749287"/>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BB056FF" id="Straight Arrow Connector 375" o:spid="_x0000_s1026" type="#_x0000_t32" style="position:absolute;margin-left:169.05pt;margin-top:22.45pt;width:234.75pt;height:137.75pt;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" strokecolor="#66ac47 [3205]">
                <v:stroke endarrow="block"/>
              </v:shape>
            </w:pict>
          </mc:Fallback>
        </mc:AlternateContent>
      </w:r>
      <w:r>
        <w:t>The VIF dashboard allows you to commence and manage your applications. You can start a new application by clicking the blue outlined button on the landing page or on your VIF dashboard.</w:t>
      </w:r>
    </w:p>
    <w:p w14:paraId="6977EEE2" w14:textId="4DC5E9DE" w:rsidR="007D3C70" w:rsidRDefault="009F3C22" w:rsidP="007D3C70">
      <w:pPr>
        <w:pStyle w:val="BodyText"/>
      </w:pPr>
      <w:r>
        <w:rPr>
          <w:noProof/>
        </w:rPr>
        <mc:AlternateContent>
          <mc:Choice Requires="wps">
            <w:drawing>
              <wp:anchor distT="0" distB="0" distL="114300" distR="114300" simplePos="0" relativeHeight="251658259" behindDoc="0" locked="0" layoutInCell="1" allowOverlap="1" wp14:anchorId="7D099692" wp14:editId="010995B3">
                <wp:simplePos x="0" y="0"/>
                <wp:positionH relativeFrom="column">
                  <wp:posOffset>5450512</wp:posOffset>
                </wp:positionH>
                <wp:positionV relativeFrom="paragraph">
                  <wp:posOffset>2343258</wp:posOffset>
                </wp:positionV>
                <wp:extent cx="88724" cy="1018190"/>
                <wp:effectExtent l="0" t="38100" r="64135" b="10795"/>
                <wp:wrapNone/>
                <wp:docPr id="377" name="Straight Arrow Connector 377"/>
                <wp:cNvGraphicFramePr/>
                <a:graphic xmlns:a="http://schemas.openxmlformats.org/drawingml/2006/main">
                  <a:graphicData uri="http://schemas.microsoft.com/office/word/2010/wordprocessingShape">
                    <wps:wsp>
                      <wps:cNvCnPr/>
                      <wps:spPr>
                        <a:xfrm flipV="1">
                          <a:off x="0" y="0"/>
                          <a:ext cx="88724" cy="101819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2B4004" id="Straight Arrow Connector 377" o:spid="_x0000_s1026" type="#_x0000_t32" style="position:absolute;margin-left:429.15pt;margin-top:184.5pt;width:7pt;height:80.15pt;flip:y;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" strokecolor="#66ac47 [3205]">
                <v:stroke endarrow="block"/>
              </v:shape>
            </w:pict>
          </mc:Fallback>
        </mc:AlternateContent>
      </w:r>
      <w:r>
        <w:rPr>
          <w:noProof/>
        </w:rPr>
        <mc:AlternateContent>
          <mc:Choice Requires="wps">
            <w:drawing>
              <wp:anchor distT="0" distB="0" distL="114300" distR="114300" simplePos="0" relativeHeight="251658258" behindDoc="0" locked="0" layoutInCell="1" allowOverlap="1" wp14:anchorId="502D0B18" wp14:editId="45B67712">
                <wp:simplePos x="0" y="0"/>
                <wp:positionH relativeFrom="column">
                  <wp:posOffset>727424</wp:posOffset>
                </wp:positionH>
                <wp:positionV relativeFrom="paragraph">
                  <wp:posOffset>2311728</wp:posOffset>
                </wp:positionV>
                <wp:extent cx="3130769" cy="1033956"/>
                <wp:effectExtent l="38100" t="38100" r="12700" b="33020"/>
                <wp:wrapNone/>
                <wp:docPr id="376" name="Straight Arrow Connector 376"/>
                <wp:cNvGraphicFramePr/>
                <a:graphic xmlns:a="http://schemas.openxmlformats.org/drawingml/2006/main">
                  <a:graphicData uri="http://schemas.microsoft.com/office/word/2010/wordprocessingShape">
                    <wps:wsp>
                      <wps:cNvCnPr/>
                      <wps:spPr>
                        <a:xfrm flipH="1" flipV="1">
                          <a:off x="0" y="0"/>
                          <a:ext cx="3130769" cy="1033956"/>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E0B99B" id="Straight Arrow Connector 376" o:spid="_x0000_s1026" type="#_x0000_t32" style="position:absolute;margin-left:57.3pt;margin-top:182.05pt;width:246.5pt;height:81.4pt;flip:x y;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" strokecolor="#66ac47 [3205]">
                <v:stroke endarrow="block"/>
              </v:shape>
            </w:pict>
          </mc:Fallback>
        </mc:AlternateContent>
      </w:r>
      <w:r w:rsidR="007D3C70">
        <w:rPr>
          <w:noProof/>
        </w:rPr>
        <w:drawing>
          <wp:inline distT="0" distB="0" distL="0" distR="0" wp14:anchorId="4CE5B134" wp14:editId="22CBFA20">
            <wp:extent cx="6027714" cy="28783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115" t="17102" r="1445" b="36638"/>
                    <a:stretch/>
                  </pic:blipFill>
                  <pic:spPr bwMode="auto">
                    <a:xfrm>
                      <a:off x="0" y="0"/>
                      <a:ext cx="6030291" cy="2879604"/>
                    </a:xfrm>
                    <a:prstGeom prst="rect">
                      <a:avLst/>
                    </a:prstGeom>
                    <a:ln>
                      <a:noFill/>
                    </a:ln>
                    <a:extLst>
                      <a:ext uri="{53640926-AAD7-44D8-BBD7-CCE9431645EC}">
                        <a14:shadowObscured xmlns:a14="http://schemas.microsoft.com/office/drawing/2010/main"/>
                      </a:ext>
                    </a:extLst>
                  </pic:spPr>
                </pic:pic>
              </a:graphicData>
            </a:graphic>
          </wp:inline>
        </w:drawing>
      </w:r>
    </w:p>
    <w:p w14:paraId="4867A544" w14:textId="77777777" w:rsidR="005D6BB6" w:rsidRDefault="005D6BB6" w:rsidP="007D3C70">
      <w:pPr>
        <w:pStyle w:val="BodyText"/>
      </w:pPr>
    </w:p>
    <w:p w14:paraId="39145282" w14:textId="46B27CB9" w:rsidR="007D3C70" w:rsidRDefault="007D3C70" w:rsidP="007D3C70">
      <w:pPr>
        <w:pStyle w:val="BodyText"/>
      </w:pPr>
      <w:r>
        <w:t>All your draft and submitted applications will be accessible through your VIF dashboard. If you save a draft application, you can access it to review, edit, proof read, submit or delete by clicking on the Application ID or the drop down arrow.</w:t>
      </w:r>
    </w:p>
    <w:p w14:paraId="5BAE091C" w14:textId="77777777" w:rsidR="007D3C70" w:rsidRDefault="007D3C70" w:rsidP="007D3C70">
      <w:pPr>
        <w:pStyle w:val="BodyText"/>
      </w:pPr>
      <w:r>
        <w:t>Once you have submitted an application you are unable to edit. The application will become ‘view only’.</w:t>
      </w:r>
    </w:p>
    <w:p w14:paraId="3EA066BE" w14:textId="77777777" w:rsidR="007D3C70" w:rsidRDefault="007D3C70" w:rsidP="007D3C70">
      <w:pPr>
        <w:pStyle w:val="Heading2"/>
      </w:pPr>
      <w:r>
        <w:br w:type="page"/>
      </w:r>
    </w:p>
    <w:p w14:paraId="2A924C42" w14:textId="77777777" w:rsidR="007D3C70" w:rsidRDefault="007D3C70" w:rsidP="007D3C70">
      <w:pPr>
        <w:pStyle w:val="Heading2"/>
      </w:pPr>
      <w:r>
        <w:lastRenderedPageBreak/>
        <w:t>Start an Application</w:t>
      </w:r>
    </w:p>
    <w:p w14:paraId="49845385" w14:textId="77777777" w:rsidR="007D3C70" w:rsidRDefault="007D3C70" w:rsidP="007D3C70">
      <w:pPr>
        <w:pStyle w:val="BodyText"/>
      </w:pPr>
      <w:r>
        <w:t xml:space="preserve">To start a new application, click on the “Start Application” button on the landing page or your VIF dashboard. The button will take you to the first page of the application. </w:t>
      </w:r>
    </w:p>
    <w:p w14:paraId="74850375" w14:textId="77777777" w:rsidR="007D3C70" w:rsidRDefault="007D3C70" w:rsidP="007D3C70">
      <w:pPr>
        <w:pStyle w:val="Heading3"/>
      </w:pPr>
      <w:r>
        <w:t>Applicant Details</w:t>
      </w:r>
    </w:p>
    <w:p w14:paraId="2DE2A028" w14:textId="77777777" w:rsidR="007D3C70" w:rsidRDefault="007D3C70" w:rsidP="007D3C70">
      <w:pPr>
        <w:pStyle w:val="BodyText"/>
      </w:pPr>
      <w:r>
        <w:t>The Applicant is the entity applying for funding. This can be the name of the Group, Organisation, Club, individual etc. e.g. xyz Volunteer Group.</w:t>
      </w:r>
    </w:p>
    <w:p w14:paraId="6A26F3B9" w14:textId="77777777" w:rsidR="007D3C70" w:rsidRDefault="007D3C70" w:rsidP="007D3C70">
      <w:pPr>
        <w:pStyle w:val="BodyText"/>
      </w:pPr>
      <w:r>
        <w:t>You will only be required to enter your ABN if you answer ‘yes’ to the previous question. If you do not have an ABN, you will need an auspice. Attach a copy of your ABN in the documents page at the end of the form.</w:t>
      </w:r>
    </w:p>
    <w:p w14:paraId="7360EE33" w14:textId="77777777" w:rsidR="007D3C70" w:rsidRDefault="007D3C70" w:rsidP="007D3C70">
      <w:pPr>
        <w:pStyle w:val="BodyText"/>
      </w:pPr>
      <w:r>
        <w:rPr>
          <w:noProof/>
        </w:rPr>
        <w:drawing>
          <wp:inline distT="0" distB="0" distL="0" distR="0" wp14:anchorId="06475620" wp14:editId="79BFBB73">
            <wp:extent cx="6403632" cy="3038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16" t="26657" r="2414" b="27833"/>
                    <a:stretch/>
                  </pic:blipFill>
                  <pic:spPr bwMode="auto">
                    <a:xfrm>
                      <a:off x="0" y="0"/>
                      <a:ext cx="6424909" cy="3048571"/>
                    </a:xfrm>
                    <a:prstGeom prst="rect">
                      <a:avLst/>
                    </a:prstGeom>
                    <a:ln>
                      <a:noFill/>
                    </a:ln>
                    <a:extLst>
                      <a:ext uri="{53640926-AAD7-44D8-BBD7-CCE9431645EC}">
                        <a14:shadowObscured xmlns:a14="http://schemas.microsoft.com/office/drawing/2010/main"/>
                      </a:ext>
                    </a:extLst>
                  </pic:spPr>
                </pic:pic>
              </a:graphicData>
            </a:graphic>
          </wp:inline>
        </w:drawing>
      </w:r>
    </w:p>
    <w:p w14:paraId="689F0D3E" w14:textId="77777777" w:rsidR="007D3C70" w:rsidRDefault="007D3C70" w:rsidP="007D3C70">
      <w:pPr>
        <w:pStyle w:val="BodyText"/>
      </w:pPr>
    </w:p>
    <w:p w14:paraId="38CBE0F6" w14:textId="77777777" w:rsidR="007D3C70" w:rsidRDefault="007D3C70" w:rsidP="007D3C70">
      <w:pPr>
        <w:pStyle w:val="BodyText"/>
      </w:pPr>
      <w:r>
        <w:t>You will only be required to enter the public liability amount if you answer ‘yes’ to the previous question. If successful, you (or your auspice) must effect and maintain public liability insurance for at least $10,000,000.</w:t>
      </w:r>
    </w:p>
    <w:p w14:paraId="00820441" w14:textId="77777777" w:rsidR="007D3C70" w:rsidRDefault="007D3C70" w:rsidP="007D3C70">
      <w:pPr>
        <w:pStyle w:val="BodyText"/>
      </w:pPr>
      <w:r>
        <w:t>If you are not incorporated you will need an auspice.</w:t>
      </w:r>
    </w:p>
    <w:p w14:paraId="16E9DEA6" w14:textId="77777777" w:rsidR="007D3C70" w:rsidRDefault="007D3C70" w:rsidP="007D3C70">
      <w:pPr>
        <w:pStyle w:val="BodyText"/>
      </w:pPr>
      <w:r>
        <w:rPr>
          <w:noProof/>
        </w:rPr>
        <w:drawing>
          <wp:anchor distT="0" distB="0" distL="114300" distR="114300" simplePos="0" relativeHeight="251658260" behindDoc="0" locked="0" layoutInCell="1" allowOverlap="1" wp14:anchorId="4B8722F6" wp14:editId="1A551EB2">
            <wp:simplePos x="0" y="0"/>
            <wp:positionH relativeFrom="column">
              <wp:posOffset>1847215</wp:posOffset>
            </wp:positionH>
            <wp:positionV relativeFrom="paragraph">
              <wp:posOffset>464820</wp:posOffset>
            </wp:positionV>
            <wp:extent cx="1199407" cy="521262"/>
            <wp:effectExtent l="0" t="0" r="1270" b="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199407" cy="521262"/>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E8758A6" wp14:editId="3960A4CF">
            <wp:extent cx="6405785" cy="59309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16" t="72592" r="2414" b="18528"/>
                    <a:stretch/>
                  </pic:blipFill>
                  <pic:spPr bwMode="auto">
                    <a:xfrm>
                      <a:off x="0" y="0"/>
                      <a:ext cx="6429798" cy="595313"/>
                    </a:xfrm>
                    <a:prstGeom prst="rect">
                      <a:avLst/>
                    </a:prstGeom>
                    <a:ln>
                      <a:noFill/>
                    </a:ln>
                    <a:extLst>
                      <a:ext uri="{53640926-AAD7-44D8-BBD7-CCE9431645EC}">
                        <a14:shadowObscured xmlns:a14="http://schemas.microsoft.com/office/drawing/2010/main"/>
                      </a:ext>
                    </a:extLst>
                  </pic:spPr>
                </pic:pic>
              </a:graphicData>
            </a:graphic>
          </wp:inline>
        </w:drawing>
      </w:r>
    </w:p>
    <w:p w14:paraId="250F4027" w14:textId="77777777" w:rsidR="007D3C70" w:rsidRDefault="007D3C70" w:rsidP="007D3C70">
      <w:pPr>
        <w:pStyle w:val="BodyText"/>
      </w:pPr>
    </w:p>
    <w:p w14:paraId="551CDFD6" w14:textId="77777777" w:rsidR="007D3C70" w:rsidRDefault="007D3C70" w:rsidP="007D3C70">
      <w:pPr>
        <w:pStyle w:val="BodyText"/>
      </w:pPr>
    </w:p>
    <w:p w14:paraId="4FC3F7C2" w14:textId="77777777" w:rsidR="007D3C70" w:rsidRDefault="007D3C70" w:rsidP="007D3C70">
      <w:pPr>
        <w:pStyle w:val="BodyText"/>
      </w:pPr>
    </w:p>
    <w:p w14:paraId="2C04BBEC" w14:textId="77777777" w:rsidR="007D3C70" w:rsidRDefault="007D3C70" w:rsidP="007D3C70">
      <w:pPr>
        <w:pStyle w:val="BodyText"/>
      </w:pPr>
      <w:r>
        <w:t xml:space="preserve">If you do not have an ABN, and/or are not incorporated and/or not willing to effect and maintain public liability insurance for at least $10,000,000, you will need an auspice. See </w:t>
      </w:r>
      <w:r w:rsidRPr="00D05E0B">
        <w:rPr>
          <w:i/>
        </w:rPr>
        <w:t>Fact Sheet: Auspice of Projects</w:t>
      </w:r>
      <w:r>
        <w:t xml:space="preserve"> for more information.</w:t>
      </w:r>
    </w:p>
    <w:p w14:paraId="4CAA1C88" w14:textId="77777777" w:rsidR="007D3C70" w:rsidRDefault="007D3C70" w:rsidP="007D3C70">
      <w:pPr>
        <w:pStyle w:val="BodyText"/>
      </w:pPr>
      <w:r>
        <w:rPr>
          <w:noProof/>
        </w:rPr>
        <w:lastRenderedPageBreak/>
        <w:drawing>
          <wp:inline distT="0" distB="0" distL="0" distR="0" wp14:anchorId="4B9F5E22" wp14:editId="3BEB1C63">
            <wp:extent cx="6293922" cy="426151"/>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3735" t="75288" r="10129" b="15546"/>
                    <a:stretch/>
                  </pic:blipFill>
                  <pic:spPr bwMode="auto">
                    <a:xfrm>
                      <a:off x="0" y="0"/>
                      <a:ext cx="6489054" cy="439363"/>
                    </a:xfrm>
                    <a:prstGeom prst="rect">
                      <a:avLst/>
                    </a:prstGeom>
                    <a:ln>
                      <a:noFill/>
                    </a:ln>
                    <a:extLst>
                      <a:ext uri="{53640926-AAD7-44D8-BBD7-CCE9431645EC}">
                        <a14:shadowObscured xmlns:a14="http://schemas.microsoft.com/office/drawing/2010/main"/>
                      </a:ext>
                    </a:extLst>
                  </pic:spPr>
                </pic:pic>
              </a:graphicData>
            </a:graphic>
          </wp:inline>
        </w:drawing>
      </w:r>
    </w:p>
    <w:p w14:paraId="13B8EFF2" w14:textId="77777777" w:rsidR="007D3C70" w:rsidRDefault="007D3C70" w:rsidP="007D3C70">
      <w:pPr>
        <w:pStyle w:val="BodyText"/>
      </w:pPr>
      <w:r w:rsidRPr="00501F9A">
        <w:t>You will need to provide the name, position and contact details for a nominated Contact person. This person will answer all queries in relation to the application.</w:t>
      </w:r>
    </w:p>
    <w:p w14:paraId="18723644" w14:textId="77777777" w:rsidR="007D3C70" w:rsidRDefault="007D3C70" w:rsidP="00CC0943">
      <w:pPr>
        <w:pStyle w:val="BodyText"/>
        <w:jc w:val="center"/>
      </w:pPr>
      <w:r>
        <w:rPr>
          <w:noProof/>
        </w:rPr>
        <w:drawing>
          <wp:inline distT="0" distB="0" distL="0" distR="0" wp14:anchorId="45ACDA3B" wp14:editId="064734A5">
            <wp:extent cx="6264135" cy="2861279"/>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394" t="17256" r="3539" b="39572"/>
                    <a:stretch/>
                  </pic:blipFill>
                  <pic:spPr bwMode="auto">
                    <a:xfrm>
                      <a:off x="0" y="0"/>
                      <a:ext cx="6328056" cy="2890476"/>
                    </a:xfrm>
                    <a:prstGeom prst="rect">
                      <a:avLst/>
                    </a:prstGeom>
                    <a:ln>
                      <a:noFill/>
                    </a:ln>
                    <a:extLst>
                      <a:ext uri="{53640926-AAD7-44D8-BBD7-CCE9431645EC}">
                        <a14:shadowObscured xmlns:a14="http://schemas.microsoft.com/office/drawing/2010/main"/>
                      </a:ext>
                    </a:extLst>
                  </pic:spPr>
                </pic:pic>
              </a:graphicData>
            </a:graphic>
          </wp:inline>
        </w:drawing>
      </w:r>
    </w:p>
    <w:p w14:paraId="294AA7E8" w14:textId="77777777" w:rsidR="007D3C70" w:rsidRDefault="007D3C70" w:rsidP="007D3C70">
      <w:pPr>
        <w:pStyle w:val="BodyText"/>
      </w:pPr>
      <w:r>
        <w:t xml:space="preserve">You will need to provide the name, position and contact details for the person authorised to sign the Funding Agreement (should the application be successful). This person should be the CEO, president or equivalent or an authorised delegate. </w:t>
      </w:r>
    </w:p>
    <w:p w14:paraId="301830D8" w14:textId="77777777" w:rsidR="007D3C70" w:rsidRDefault="007D3C70" w:rsidP="007D3C70">
      <w:pPr>
        <w:pStyle w:val="BodyText"/>
      </w:pPr>
      <w:r>
        <w:rPr>
          <w:noProof/>
        </w:rPr>
        <mc:AlternateContent>
          <mc:Choice Requires="wps">
            <w:drawing>
              <wp:anchor distT="0" distB="0" distL="114300" distR="114300" simplePos="0" relativeHeight="251658261" behindDoc="0" locked="0" layoutInCell="1" allowOverlap="1" wp14:anchorId="21BF87EA" wp14:editId="4BCDE25D">
                <wp:simplePos x="0" y="0"/>
                <wp:positionH relativeFrom="column">
                  <wp:posOffset>935990</wp:posOffset>
                </wp:positionH>
                <wp:positionV relativeFrom="paragraph">
                  <wp:posOffset>163195</wp:posOffset>
                </wp:positionV>
                <wp:extent cx="1371600" cy="523875"/>
                <wp:effectExtent l="38100" t="0" r="19050" b="66675"/>
                <wp:wrapNone/>
                <wp:docPr id="5" name="Straight Arrow Connector 5"/>
                <wp:cNvGraphicFramePr/>
                <a:graphic xmlns:a="http://schemas.openxmlformats.org/drawingml/2006/main">
                  <a:graphicData uri="http://schemas.microsoft.com/office/word/2010/wordprocessingShape">
                    <wps:wsp>
                      <wps:cNvCnPr/>
                      <wps:spPr>
                        <a:xfrm flipH="1">
                          <a:off x="0" y="0"/>
                          <a:ext cx="1371600" cy="52387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7B2B84" id="Straight Arrow Connector 5" o:spid="_x0000_s1026" type="#_x0000_t32" style="position:absolute;margin-left:73.7pt;margin-top:12.85pt;width:108pt;height:41.25pt;flip:x;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" strokecolor="#66ac47 [3205]">
                <v:stroke endarrow="block"/>
              </v:shape>
            </w:pict>
          </mc:Fallback>
        </mc:AlternateContent>
      </w:r>
      <w:r>
        <w:t>If this is the same person as the Contact, tick the box to copy all the information over.</w:t>
      </w:r>
    </w:p>
    <w:p w14:paraId="2B16A5D6" w14:textId="77777777" w:rsidR="007D3C70" w:rsidRDefault="007D3C70" w:rsidP="00CC0943">
      <w:pPr>
        <w:pStyle w:val="BodyText"/>
        <w:jc w:val="center"/>
      </w:pPr>
      <w:r>
        <w:rPr>
          <w:noProof/>
        </w:rPr>
        <w:drawing>
          <wp:inline distT="0" distB="0" distL="0" distR="0" wp14:anchorId="3471F921" wp14:editId="2C094DD6">
            <wp:extent cx="6146156" cy="306969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55" t="16629" r="3553" b="36103"/>
                    <a:stretch/>
                  </pic:blipFill>
                  <pic:spPr bwMode="auto">
                    <a:xfrm>
                      <a:off x="0" y="0"/>
                      <a:ext cx="6180942" cy="3087073"/>
                    </a:xfrm>
                    <a:prstGeom prst="rect">
                      <a:avLst/>
                    </a:prstGeom>
                    <a:ln>
                      <a:noFill/>
                    </a:ln>
                    <a:extLst>
                      <a:ext uri="{53640926-AAD7-44D8-BBD7-CCE9431645EC}">
                        <a14:shadowObscured xmlns:a14="http://schemas.microsoft.com/office/drawing/2010/main"/>
                      </a:ext>
                    </a:extLst>
                  </pic:spPr>
                </pic:pic>
              </a:graphicData>
            </a:graphic>
          </wp:inline>
        </w:drawing>
      </w:r>
    </w:p>
    <w:p w14:paraId="4BBE5F82" w14:textId="072F17BC" w:rsidR="007D3C70" w:rsidRDefault="007D3C70" w:rsidP="007D3C70">
      <w:pPr>
        <w:pStyle w:val="BodyText"/>
      </w:pPr>
      <w:r>
        <w:lastRenderedPageBreak/>
        <w:t xml:space="preserve">If you selected ‘yes’ to auspice, the below section </w:t>
      </w:r>
      <w:proofErr w:type="gramStart"/>
      <w:r>
        <w:t>will</w:t>
      </w:r>
      <w:proofErr w:type="gramEnd"/>
      <w:r>
        <w:t xml:space="preserve"> show. If you do not </w:t>
      </w:r>
      <w:r w:rsidR="005D6BB6">
        <w:t>r</w:t>
      </w:r>
      <w:r>
        <w:t>equire an auspice, move through to ‘Applicant Overview’.</w:t>
      </w:r>
    </w:p>
    <w:p w14:paraId="2A2FBD05" w14:textId="77777777" w:rsidR="007D3C70" w:rsidRDefault="007D3C70" w:rsidP="007D3C70">
      <w:pPr>
        <w:pStyle w:val="BodyText"/>
      </w:pPr>
      <w:r>
        <w:t>If you require an auspice, complete the Auspice Details and Auspice Authorised Representative Details section and attach a copy of their ABN in the documents page at the end of the form.</w:t>
      </w:r>
    </w:p>
    <w:p w14:paraId="04732A3C" w14:textId="14264C82" w:rsidR="007D3C70" w:rsidRDefault="00CC0943" w:rsidP="00CC0943">
      <w:pPr>
        <w:pStyle w:val="BodyText"/>
        <w:jc w:val="center"/>
      </w:pPr>
      <w:r>
        <w:rPr>
          <w:noProof/>
        </w:rPr>
        <w:drawing>
          <wp:anchor distT="0" distB="0" distL="114300" distR="114300" simplePos="0" relativeHeight="251658262" behindDoc="0" locked="0" layoutInCell="1" allowOverlap="1" wp14:anchorId="2D9E1C1F" wp14:editId="250DC90D">
            <wp:simplePos x="0" y="0"/>
            <wp:positionH relativeFrom="column">
              <wp:posOffset>515620</wp:posOffset>
            </wp:positionH>
            <wp:positionV relativeFrom="paragraph">
              <wp:posOffset>3207830</wp:posOffset>
            </wp:positionV>
            <wp:extent cx="2429405" cy="452627"/>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6659" t="75313" r="52802" b="17178"/>
                    <a:stretch/>
                  </pic:blipFill>
                  <pic:spPr bwMode="auto">
                    <a:xfrm>
                      <a:off x="0" y="0"/>
                      <a:ext cx="2429405" cy="4526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3C70">
        <w:rPr>
          <w:noProof/>
        </w:rPr>
        <w:drawing>
          <wp:inline distT="0" distB="0" distL="0" distR="0" wp14:anchorId="7635F739" wp14:editId="15FEA1EE">
            <wp:extent cx="6258296" cy="3196033"/>
            <wp:effectExtent l="0" t="0" r="952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116" t="26330" r="2407" b="24687"/>
                    <a:stretch/>
                  </pic:blipFill>
                  <pic:spPr bwMode="auto">
                    <a:xfrm>
                      <a:off x="0" y="0"/>
                      <a:ext cx="6285428" cy="3209889"/>
                    </a:xfrm>
                    <a:prstGeom prst="rect">
                      <a:avLst/>
                    </a:prstGeom>
                    <a:ln>
                      <a:noFill/>
                    </a:ln>
                    <a:extLst>
                      <a:ext uri="{53640926-AAD7-44D8-BBD7-CCE9431645EC}">
                        <a14:shadowObscured xmlns:a14="http://schemas.microsoft.com/office/drawing/2010/main"/>
                      </a:ext>
                    </a:extLst>
                  </pic:spPr>
                </pic:pic>
              </a:graphicData>
            </a:graphic>
          </wp:inline>
        </w:drawing>
      </w:r>
    </w:p>
    <w:p w14:paraId="5127E2DD" w14:textId="3E5313AB" w:rsidR="007D3C70" w:rsidRDefault="007D3C70" w:rsidP="007D3C70">
      <w:pPr>
        <w:pStyle w:val="BodyText"/>
      </w:pPr>
    </w:p>
    <w:p w14:paraId="0237126E" w14:textId="77777777" w:rsidR="007D3C70" w:rsidRDefault="007D3C70" w:rsidP="007D3C70">
      <w:pPr>
        <w:pStyle w:val="BodyText"/>
      </w:pPr>
    </w:p>
    <w:p w14:paraId="1A6D0F91" w14:textId="454031E7" w:rsidR="007D3C70" w:rsidRDefault="007D3C70" w:rsidP="007D3C70">
      <w:pPr>
        <w:pStyle w:val="BodyText"/>
      </w:pPr>
      <w:r>
        <w:t xml:space="preserve">You will need to provide the name, position and contact details for the person from the auspice entity authorised to sign the Funding Agreement (should the application be successful). This person should be the CEO, president or equivalent or an authorised delegate. </w:t>
      </w:r>
    </w:p>
    <w:p w14:paraId="64FAEE0A" w14:textId="2AEA32CD" w:rsidR="007D3C70" w:rsidRDefault="007D3C70" w:rsidP="007D3C70">
      <w:pPr>
        <w:pStyle w:val="BodyText"/>
      </w:pPr>
      <w:r>
        <w:t>If this is the same person as the Contact, tick the box to copy all the information over.</w:t>
      </w:r>
    </w:p>
    <w:p w14:paraId="098AD099" w14:textId="7A766413" w:rsidR="007D3C70" w:rsidRDefault="007D3C70" w:rsidP="00CC0943">
      <w:pPr>
        <w:pStyle w:val="BodyText"/>
        <w:jc w:val="center"/>
      </w:pPr>
    </w:p>
    <w:p w14:paraId="4EEB67DC" w14:textId="77777777" w:rsidR="009B7919" w:rsidRDefault="009B7919" w:rsidP="007D3C70">
      <w:pPr>
        <w:pStyle w:val="BodyText"/>
      </w:pPr>
      <w:r>
        <w:br w:type="page"/>
      </w:r>
    </w:p>
    <w:p w14:paraId="6D64FC3C" w14:textId="0A3C85F3" w:rsidR="007D3C70" w:rsidRDefault="007D3C70" w:rsidP="007D3C70">
      <w:pPr>
        <w:pStyle w:val="BodyText"/>
      </w:pPr>
      <w:r>
        <w:lastRenderedPageBreak/>
        <w:t xml:space="preserve">The Applicant Overview section provides you the opportunity to tell us who </w:t>
      </w:r>
      <w:r w:rsidRPr="00E25EDC">
        <w:rPr>
          <w:u w:val="single"/>
        </w:rPr>
        <w:t>you</w:t>
      </w:r>
      <w:r>
        <w:t xml:space="preserve"> (your group/organisation/club/entity) are and what you do. If you are ‘in establishment’ or ‘looking to initiate’ answer the questions with what is proposed/planned.</w:t>
      </w:r>
    </w:p>
    <w:p w14:paraId="562D8401" w14:textId="77777777" w:rsidR="007D3C70" w:rsidRDefault="007D3C70" w:rsidP="007D3C70">
      <w:pPr>
        <w:pStyle w:val="BodyText"/>
      </w:pPr>
      <w:r>
        <w:rPr>
          <w:noProof/>
        </w:rPr>
        <w:drawing>
          <wp:inline distT="0" distB="0" distL="0" distR="0" wp14:anchorId="7A9C2797" wp14:editId="53A7C670">
            <wp:extent cx="6351905" cy="993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9581" t="39474" r="21230" b="44057"/>
                    <a:stretch/>
                  </pic:blipFill>
                  <pic:spPr bwMode="auto">
                    <a:xfrm>
                      <a:off x="0" y="0"/>
                      <a:ext cx="6351905" cy="993775"/>
                    </a:xfrm>
                    <a:prstGeom prst="rect">
                      <a:avLst/>
                    </a:prstGeom>
                    <a:ln>
                      <a:noFill/>
                    </a:ln>
                    <a:extLst>
                      <a:ext uri="{53640926-AAD7-44D8-BBD7-CCE9431645EC}">
                        <a14:shadowObscured xmlns:a14="http://schemas.microsoft.com/office/drawing/2010/main"/>
                      </a:ext>
                    </a:extLst>
                  </pic:spPr>
                </pic:pic>
              </a:graphicData>
            </a:graphic>
          </wp:inline>
        </w:drawing>
      </w:r>
    </w:p>
    <w:p w14:paraId="1E79AF7E" w14:textId="7A2C6E93" w:rsidR="007D3C70" w:rsidRDefault="007D3C70" w:rsidP="007D3C70">
      <w:pPr>
        <w:pStyle w:val="BodyText"/>
      </w:pPr>
      <w:r>
        <w:rPr>
          <w:noProof/>
        </w:rPr>
        <mc:AlternateContent>
          <mc:Choice Requires="wps">
            <w:drawing>
              <wp:anchor distT="0" distB="0" distL="114300" distR="114300" simplePos="0" relativeHeight="251658266" behindDoc="0" locked="0" layoutInCell="1" allowOverlap="1" wp14:anchorId="667496D2" wp14:editId="21CAD1DB">
                <wp:simplePos x="0" y="0"/>
                <wp:positionH relativeFrom="column">
                  <wp:posOffset>1774190</wp:posOffset>
                </wp:positionH>
                <wp:positionV relativeFrom="paragraph">
                  <wp:posOffset>130810</wp:posOffset>
                </wp:positionV>
                <wp:extent cx="552450" cy="304800"/>
                <wp:effectExtent l="38100" t="0" r="19050" b="57150"/>
                <wp:wrapNone/>
                <wp:docPr id="19" name="Straight Arrow Connector 19"/>
                <wp:cNvGraphicFramePr/>
                <a:graphic xmlns:a="http://schemas.openxmlformats.org/drawingml/2006/main">
                  <a:graphicData uri="http://schemas.microsoft.com/office/word/2010/wordprocessingShape">
                    <wps:wsp>
                      <wps:cNvCnPr/>
                      <wps:spPr>
                        <a:xfrm flipH="1">
                          <a:off x="0" y="0"/>
                          <a:ext cx="552450" cy="30480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FBFDCD" id="Straight Arrow Connector 19" o:spid="_x0000_s1026" type="#_x0000_t32" style="position:absolute;margin-left:139.7pt;margin-top:10.3pt;width:43.5pt;height:24pt;flip:x;z-index:25165826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" strokecolor="#66ac47 [3205]">
                <v:stroke endarrow="block"/>
              </v:shape>
            </w:pict>
          </mc:Fallback>
        </mc:AlternateContent>
      </w:r>
      <w:r>
        <w:t xml:space="preserve">Where are your Head Quarters located? Use the link to identify the area. </w:t>
      </w:r>
    </w:p>
    <w:p w14:paraId="3D4E4745" w14:textId="77777777" w:rsidR="007D3C70" w:rsidRDefault="007D3C70" w:rsidP="007D3C70">
      <w:pPr>
        <w:pStyle w:val="BodyText"/>
      </w:pPr>
      <w:r>
        <w:rPr>
          <w:noProof/>
        </w:rPr>
        <w:drawing>
          <wp:anchor distT="0" distB="0" distL="114300" distR="114300" simplePos="0" relativeHeight="251658265" behindDoc="0" locked="0" layoutInCell="1" allowOverlap="1" wp14:anchorId="7CE170AF" wp14:editId="6FACD744">
            <wp:simplePos x="0" y="0"/>
            <wp:positionH relativeFrom="column">
              <wp:posOffset>393065</wp:posOffset>
            </wp:positionH>
            <wp:positionV relativeFrom="paragraph">
              <wp:posOffset>302260</wp:posOffset>
            </wp:positionV>
            <wp:extent cx="2570108" cy="988060"/>
            <wp:effectExtent l="0" t="0" r="1905"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2527" t="54245" r="51668" b="28111"/>
                    <a:stretch/>
                  </pic:blipFill>
                  <pic:spPr bwMode="auto">
                    <a:xfrm>
                      <a:off x="0" y="0"/>
                      <a:ext cx="2570108" cy="98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4CB48E8" wp14:editId="15B8DA34">
            <wp:extent cx="6427470" cy="30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254" t="73581" r="2697" b="21891"/>
                    <a:stretch/>
                  </pic:blipFill>
                  <pic:spPr bwMode="auto">
                    <a:xfrm>
                      <a:off x="0" y="0"/>
                      <a:ext cx="6455677" cy="306138"/>
                    </a:xfrm>
                    <a:prstGeom prst="rect">
                      <a:avLst/>
                    </a:prstGeom>
                    <a:ln>
                      <a:noFill/>
                    </a:ln>
                    <a:extLst>
                      <a:ext uri="{53640926-AAD7-44D8-BBD7-CCE9431645EC}">
                        <a14:shadowObscured xmlns:a14="http://schemas.microsoft.com/office/drawing/2010/main"/>
                      </a:ext>
                    </a:extLst>
                  </pic:spPr>
                </pic:pic>
              </a:graphicData>
            </a:graphic>
          </wp:inline>
        </w:drawing>
      </w:r>
    </w:p>
    <w:p w14:paraId="7F10FB61" w14:textId="77777777" w:rsidR="007D3C70" w:rsidRDefault="007D3C70" w:rsidP="007D3C70">
      <w:pPr>
        <w:pStyle w:val="BodyText"/>
      </w:pPr>
    </w:p>
    <w:p w14:paraId="4988A5DC" w14:textId="77777777" w:rsidR="007D3C70" w:rsidRDefault="007D3C70" w:rsidP="007D3C70">
      <w:pPr>
        <w:pStyle w:val="BodyText"/>
      </w:pPr>
    </w:p>
    <w:p w14:paraId="1A4FB8DF" w14:textId="77777777" w:rsidR="007D3C70" w:rsidRDefault="007D3C70" w:rsidP="007D3C70">
      <w:pPr>
        <w:pStyle w:val="BodyText"/>
      </w:pPr>
    </w:p>
    <w:p w14:paraId="7F741594" w14:textId="77777777" w:rsidR="007D3C70" w:rsidRDefault="007D3C70" w:rsidP="007D3C70">
      <w:pPr>
        <w:pStyle w:val="BodyText"/>
      </w:pPr>
    </w:p>
    <w:p w14:paraId="214406B8" w14:textId="365E0273" w:rsidR="007D3C70" w:rsidRDefault="007D3C70" w:rsidP="007D3C70">
      <w:pPr>
        <w:pStyle w:val="BodyText"/>
      </w:pPr>
      <w:r>
        <w:t xml:space="preserve">List all the activities, roles and functions performed by </w:t>
      </w:r>
      <w:r w:rsidRPr="00E25EDC">
        <w:rPr>
          <w:u w:val="single"/>
        </w:rPr>
        <w:t>you</w:t>
      </w:r>
      <w:r>
        <w:t xml:space="preserve"> (your group/organisation/club/entity).</w:t>
      </w:r>
    </w:p>
    <w:p w14:paraId="49C2980F" w14:textId="77777777" w:rsidR="007D3C70" w:rsidRDefault="007D3C70" w:rsidP="007D3C70">
      <w:pPr>
        <w:pStyle w:val="BodyText"/>
      </w:pPr>
      <w:r>
        <w:rPr>
          <w:noProof/>
        </w:rPr>
        <w:drawing>
          <wp:inline distT="0" distB="0" distL="0" distR="0" wp14:anchorId="6F97C246" wp14:editId="2C04D8EA">
            <wp:extent cx="6328707" cy="920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9991" t="45486" r="22421" b="39613"/>
                    <a:stretch/>
                  </pic:blipFill>
                  <pic:spPr bwMode="auto">
                    <a:xfrm>
                      <a:off x="0" y="0"/>
                      <a:ext cx="6545454" cy="952284"/>
                    </a:xfrm>
                    <a:prstGeom prst="rect">
                      <a:avLst/>
                    </a:prstGeom>
                    <a:ln>
                      <a:noFill/>
                    </a:ln>
                    <a:extLst>
                      <a:ext uri="{53640926-AAD7-44D8-BBD7-CCE9431645EC}">
                        <a14:shadowObscured xmlns:a14="http://schemas.microsoft.com/office/drawing/2010/main"/>
                      </a:ext>
                    </a:extLst>
                  </pic:spPr>
                </pic:pic>
              </a:graphicData>
            </a:graphic>
          </wp:inline>
        </w:drawing>
      </w:r>
    </w:p>
    <w:p w14:paraId="495061C6" w14:textId="77777777" w:rsidR="007D3C70" w:rsidRDefault="007D3C70" w:rsidP="007D3C70">
      <w:pPr>
        <w:pStyle w:val="BodyText"/>
      </w:pPr>
      <w:r>
        <w:rPr>
          <w:noProof/>
        </w:rPr>
        <mc:AlternateContent>
          <mc:Choice Requires="wps">
            <w:drawing>
              <wp:anchor distT="0" distB="0" distL="114300" distR="114300" simplePos="0" relativeHeight="251658267" behindDoc="0" locked="0" layoutInCell="1" allowOverlap="1" wp14:anchorId="5102489F" wp14:editId="5FA8DDC4">
                <wp:simplePos x="0" y="0"/>
                <wp:positionH relativeFrom="column">
                  <wp:posOffset>5803265</wp:posOffset>
                </wp:positionH>
                <wp:positionV relativeFrom="paragraph">
                  <wp:posOffset>157480</wp:posOffset>
                </wp:positionV>
                <wp:extent cx="342900" cy="981075"/>
                <wp:effectExtent l="38100" t="0" r="28575" b="57150"/>
                <wp:wrapNone/>
                <wp:docPr id="20" name="Straight Arrow Connector 20"/>
                <wp:cNvGraphicFramePr/>
                <a:graphic xmlns:a="http://schemas.openxmlformats.org/drawingml/2006/main">
                  <a:graphicData uri="http://schemas.microsoft.com/office/word/2010/wordprocessingShape">
                    <wps:wsp>
                      <wps:cNvCnPr/>
                      <wps:spPr>
                        <a:xfrm flipH="1">
                          <a:off x="0" y="0"/>
                          <a:ext cx="342900" cy="98107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9C16BE" id="Straight Arrow Connector 20" o:spid="_x0000_s1026" type="#_x0000_t32" style="position:absolute;margin-left:456.95pt;margin-top:12.4pt;width:27pt;height:77.25pt;flip:x;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" strokecolor="#66ac47 [3205]">
                <v:stroke endarrow="block"/>
              </v:shape>
            </w:pict>
          </mc:Fallback>
        </mc:AlternateContent>
      </w:r>
      <w:r>
        <w:t xml:space="preserve">Do </w:t>
      </w:r>
      <w:r w:rsidRPr="00E25EDC">
        <w:rPr>
          <w:u w:val="single"/>
        </w:rPr>
        <w:t>you</w:t>
      </w:r>
      <w:r>
        <w:t xml:space="preserve"> (your group/organisation/club/entity) already engage with volunteers? If yes, answer the three questions on the right hand side.</w:t>
      </w:r>
    </w:p>
    <w:p w14:paraId="2BC3B91B" w14:textId="77777777" w:rsidR="007D3C70" w:rsidRDefault="007D3C70" w:rsidP="007D3C70">
      <w:pPr>
        <w:pStyle w:val="BodyText"/>
      </w:pPr>
      <w:r>
        <w:t>Specify the total volunteering hours for the applicant (group/organisation/club/entity). Please do not just include your own hours.</w:t>
      </w:r>
    </w:p>
    <w:p w14:paraId="0EA101ED" w14:textId="77777777" w:rsidR="007D3C70" w:rsidRDefault="007D3C70" w:rsidP="007D3C70">
      <w:pPr>
        <w:pStyle w:val="BodyText"/>
      </w:pPr>
      <w:r>
        <w:t>Environmental volunteering refers to volunteering in and for our natural environment (including cultural values and heritage).</w:t>
      </w:r>
    </w:p>
    <w:p w14:paraId="3C14874B" w14:textId="77777777" w:rsidR="007D3C70" w:rsidRDefault="007D3C70" w:rsidP="007D3C70">
      <w:pPr>
        <w:pStyle w:val="BodyText"/>
      </w:pPr>
      <w:r>
        <w:rPr>
          <w:noProof/>
        </w:rPr>
        <mc:AlternateContent>
          <mc:Choice Requires="wps">
            <w:drawing>
              <wp:anchor distT="0" distB="0" distL="114300" distR="114300" simplePos="0" relativeHeight="251658268" behindDoc="0" locked="0" layoutInCell="1" allowOverlap="1" wp14:anchorId="6C509885" wp14:editId="6AF80ADE">
                <wp:simplePos x="0" y="0"/>
                <wp:positionH relativeFrom="column">
                  <wp:posOffset>126365</wp:posOffset>
                </wp:positionH>
                <wp:positionV relativeFrom="paragraph">
                  <wp:posOffset>556578</wp:posOffset>
                </wp:positionV>
                <wp:extent cx="1570749" cy="1256665"/>
                <wp:effectExtent l="0" t="38100" r="48895" b="19685"/>
                <wp:wrapNone/>
                <wp:docPr id="22" name="Straight Arrow Connector 22"/>
                <wp:cNvGraphicFramePr/>
                <a:graphic xmlns:a="http://schemas.openxmlformats.org/drawingml/2006/main">
                  <a:graphicData uri="http://schemas.microsoft.com/office/word/2010/wordprocessingShape">
                    <wps:wsp>
                      <wps:cNvCnPr/>
                      <wps:spPr>
                        <a:xfrm flipV="1">
                          <a:off x="0" y="0"/>
                          <a:ext cx="1570749" cy="125666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1D6BC5" id="Straight Arrow Connector 22" o:spid="_x0000_s1026" type="#_x0000_t32" style="position:absolute;margin-left:9.95pt;margin-top:43.85pt;width:123.7pt;height:98.95pt;flip:y;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" strokecolor="#66ac47 [3205]">
                <v:stroke endarrow="block"/>
              </v:shape>
            </w:pict>
          </mc:Fallback>
        </mc:AlternateContent>
      </w:r>
      <w:r>
        <w:rPr>
          <w:noProof/>
        </w:rPr>
        <w:drawing>
          <wp:anchor distT="0" distB="0" distL="114300" distR="114300" simplePos="0" relativeHeight="251658264" behindDoc="0" locked="0" layoutInCell="1" allowOverlap="1" wp14:anchorId="48C5DDDC" wp14:editId="69DD1A75">
            <wp:simplePos x="0" y="0"/>
            <wp:positionH relativeFrom="column">
              <wp:posOffset>3355340</wp:posOffset>
            </wp:positionH>
            <wp:positionV relativeFrom="paragraph">
              <wp:posOffset>1010285</wp:posOffset>
            </wp:positionV>
            <wp:extent cx="2714625" cy="739148"/>
            <wp:effectExtent l="0" t="0" r="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51285" t="49881" r="8327" b="39186"/>
                    <a:stretch/>
                  </pic:blipFill>
                  <pic:spPr bwMode="auto">
                    <a:xfrm>
                      <a:off x="0" y="0"/>
                      <a:ext cx="2714625" cy="7391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24CFD07" wp14:editId="3E93DF6B">
            <wp:extent cx="6419013" cy="127635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116" t="52245" r="2831" b="28767"/>
                    <a:stretch/>
                  </pic:blipFill>
                  <pic:spPr bwMode="auto">
                    <a:xfrm>
                      <a:off x="0" y="0"/>
                      <a:ext cx="6446190" cy="1281754"/>
                    </a:xfrm>
                    <a:prstGeom prst="rect">
                      <a:avLst/>
                    </a:prstGeom>
                    <a:ln>
                      <a:noFill/>
                    </a:ln>
                    <a:extLst>
                      <a:ext uri="{53640926-AAD7-44D8-BBD7-CCE9431645EC}">
                        <a14:shadowObscured xmlns:a14="http://schemas.microsoft.com/office/drawing/2010/main"/>
                      </a:ext>
                    </a:extLst>
                  </pic:spPr>
                </pic:pic>
              </a:graphicData>
            </a:graphic>
          </wp:inline>
        </w:drawing>
      </w:r>
    </w:p>
    <w:p w14:paraId="0FFE3A75" w14:textId="77777777" w:rsidR="007D3C70" w:rsidRDefault="007D3C70" w:rsidP="007D3C70">
      <w:pPr>
        <w:pStyle w:val="BodyText"/>
      </w:pPr>
    </w:p>
    <w:p w14:paraId="7D681FEC" w14:textId="77777777" w:rsidR="00BD1CAD" w:rsidRDefault="00BD1CAD" w:rsidP="007D3C70">
      <w:pPr>
        <w:pStyle w:val="BodyText"/>
      </w:pPr>
    </w:p>
    <w:p w14:paraId="271549A3" w14:textId="7E116BF9" w:rsidR="007D3C70" w:rsidRDefault="007D3C70" w:rsidP="007D3C70">
      <w:pPr>
        <w:pStyle w:val="BodyText"/>
      </w:pPr>
      <w:r>
        <w:t xml:space="preserve">Crown Land refers to public land managed by Parks Victoria, Department of Environment, Land, Water and Planning, and Committees of Management. Select ‘no’ if </w:t>
      </w:r>
      <w:r w:rsidRPr="00E25EDC">
        <w:rPr>
          <w:u w:val="single"/>
        </w:rPr>
        <w:t>you</w:t>
      </w:r>
      <w:r>
        <w:t xml:space="preserve"> (your group/organisation/club/entity) do not currently interact with visitors.</w:t>
      </w:r>
    </w:p>
    <w:p w14:paraId="76B6AF5A" w14:textId="77777777" w:rsidR="007D3C70" w:rsidRDefault="007D3C70" w:rsidP="007D3C70">
      <w:pPr>
        <w:pStyle w:val="BodyText"/>
      </w:pPr>
    </w:p>
    <w:p w14:paraId="5972184A" w14:textId="77777777" w:rsidR="007D3C70" w:rsidRDefault="007D3C70" w:rsidP="007D3C70">
      <w:pPr>
        <w:pStyle w:val="BodyText"/>
      </w:pPr>
      <w:r>
        <w:lastRenderedPageBreak/>
        <w:t xml:space="preserve">Provide an overview of your group/organisation/club/entity </w:t>
      </w:r>
      <w:r w:rsidRPr="000C135E">
        <w:t xml:space="preserve">so </w:t>
      </w:r>
      <w:r>
        <w:t>we</w:t>
      </w:r>
      <w:r w:rsidRPr="000C135E">
        <w:t xml:space="preserve"> can better understand </w:t>
      </w:r>
      <w:r>
        <w:t>your</w:t>
      </w:r>
      <w:r w:rsidRPr="000C135E">
        <w:t xml:space="preserve"> background</w:t>
      </w:r>
      <w:r>
        <w:t>, values and mission</w:t>
      </w:r>
      <w:r w:rsidRPr="000C135E">
        <w:t>.</w:t>
      </w:r>
    </w:p>
    <w:p w14:paraId="091AADD2" w14:textId="0F7FD12C" w:rsidR="007D3C70" w:rsidRDefault="000E3D0E" w:rsidP="007D3C70">
      <w:pPr>
        <w:pStyle w:val="BodyText"/>
      </w:pPr>
      <w:r>
        <w:rPr>
          <w:noProof/>
        </w:rPr>
        <mc:AlternateContent>
          <mc:Choice Requires="wps">
            <w:drawing>
              <wp:anchor distT="0" distB="0" distL="114300" distR="114300" simplePos="0" relativeHeight="251658270" behindDoc="0" locked="0" layoutInCell="1" allowOverlap="1" wp14:anchorId="49EED899" wp14:editId="7C7735C1">
                <wp:simplePos x="0" y="0"/>
                <wp:positionH relativeFrom="column">
                  <wp:posOffset>3949728</wp:posOffset>
                </wp:positionH>
                <wp:positionV relativeFrom="paragraph">
                  <wp:posOffset>1529344</wp:posOffset>
                </wp:positionV>
                <wp:extent cx="1689906" cy="420522"/>
                <wp:effectExtent l="0" t="57150" r="0" b="36830"/>
                <wp:wrapNone/>
                <wp:docPr id="359" name="Straight Arrow Connector 359"/>
                <wp:cNvGraphicFramePr/>
                <a:graphic xmlns:a="http://schemas.openxmlformats.org/drawingml/2006/main">
                  <a:graphicData uri="http://schemas.microsoft.com/office/word/2010/wordprocessingShape">
                    <wps:wsp>
                      <wps:cNvCnPr/>
                      <wps:spPr>
                        <a:xfrm flipV="1">
                          <a:off x="0" y="0"/>
                          <a:ext cx="1689906" cy="420522"/>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E2E7C0" id="Straight Arrow Connector 359" o:spid="_x0000_s1026" type="#_x0000_t32" style="position:absolute;margin-left:311pt;margin-top:120.4pt;width:133.05pt;height:33.1pt;flip:y;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" strokecolor="#66ac47 [3205]">
                <v:stroke endarrow="block"/>
              </v:shape>
            </w:pict>
          </mc:Fallback>
        </mc:AlternateContent>
      </w:r>
      <w:r>
        <w:rPr>
          <w:noProof/>
        </w:rPr>
        <mc:AlternateContent>
          <mc:Choice Requires="wps">
            <w:drawing>
              <wp:anchor distT="0" distB="0" distL="114300" distR="114300" simplePos="0" relativeHeight="251658269" behindDoc="0" locked="0" layoutInCell="1" allowOverlap="1" wp14:anchorId="50A5E3E8" wp14:editId="329983AF">
                <wp:simplePos x="0" y="0"/>
                <wp:positionH relativeFrom="column">
                  <wp:posOffset>892630</wp:posOffset>
                </wp:positionH>
                <wp:positionV relativeFrom="paragraph">
                  <wp:posOffset>1542992</wp:posOffset>
                </wp:positionV>
                <wp:extent cx="2374710" cy="434170"/>
                <wp:effectExtent l="19050" t="57150" r="26035" b="23495"/>
                <wp:wrapNone/>
                <wp:docPr id="23" name="Straight Arrow Connector 23"/>
                <wp:cNvGraphicFramePr/>
                <a:graphic xmlns:a="http://schemas.openxmlformats.org/drawingml/2006/main">
                  <a:graphicData uri="http://schemas.microsoft.com/office/word/2010/wordprocessingShape">
                    <wps:wsp>
                      <wps:cNvCnPr/>
                      <wps:spPr>
                        <a:xfrm flipH="1" flipV="1">
                          <a:off x="0" y="0"/>
                          <a:ext cx="2374710" cy="43417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21CE89" id="Straight Arrow Connector 23" o:spid="_x0000_s1026" type="#_x0000_t32" style="position:absolute;margin-left:70.3pt;margin-top:121.5pt;width:187pt;height:34.2pt;flip:x y;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" strokecolor="#66ac47 [3205]">
                <v:stroke endarrow="block"/>
              </v:shape>
            </w:pict>
          </mc:Fallback>
        </mc:AlternateContent>
      </w:r>
      <w:r w:rsidR="007D3C70">
        <w:rPr>
          <w:noProof/>
        </w:rPr>
        <w:drawing>
          <wp:inline distT="0" distB="0" distL="0" distR="0" wp14:anchorId="349C9874" wp14:editId="76915DA6">
            <wp:extent cx="6416675" cy="1682719"/>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395" t="69895" r="2555" b="5062"/>
                    <a:stretch/>
                  </pic:blipFill>
                  <pic:spPr bwMode="auto">
                    <a:xfrm>
                      <a:off x="0" y="0"/>
                      <a:ext cx="6482681" cy="1700029"/>
                    </a:xfrm>
                    <a:prstGeom prst="rect">
                      <a:avLst/>
                    </a:prstGeom>
                    <a:ln>
                      <a:noFill/>
                    </a:ln>
                    <a:extLst>
                      <a:ext uri="{53640926-AAD7-44D8-BBD7-CCE9431645EC}">
                        <a14:shadowObscured xmlns:a14="http://schemas.microsoft.com/office/drawing/2010/main"/>
                      </a:ext>
                    </a:extLst>
                  </pic:spPr>
                </pic:pic>
              </a:graphicData>
            </a:graphic>
          </wp:inline>
        </w:drawing>
      </w:r>
    </w:p>
    <w:p w14:paraId="467FDE1A" w14:textId="77777777" w:rsidR="000E3D0E" w:rsidRDefault="000E3D0E" w:rsidP="007D3C70">
      <w:pPr>
        <w:pStyle w:val="BodyText"/>
      </w:pPr>
    </w:p>
    <w:p w14:paraId="5F8B0A15" w14:textId="2E81D973" w:rsidR="007D3C70" w:rsidRDefault="007D3C70" w:rsidP="007D3C70">
      <w:pPr>
        <w:pStyle w:val="BodyText"/>
      </w:pPr>
      <w:r>
        <w:t>Once you have filled out all mandatory fields, you can click Save &amp; Exit or Next to save your application.</w:t>
      </w:r>
    </w:p>
    <w:p w14:paraId="740EBBB1" w14:textId="77777777" w:rsidR="007D3C70" w:rsidRDefault="007D3C70" w:rsidP="007D3C70">
      <w:pPr>
        <w:pStyle w:val="BodyText"/>
      </w:pPr>
      <w:r>
        <w:t>Save &amp; Exit will save the application and exit to the VIF Dashboard. The application will be saved as a draft and available in your VIF dashboard to edit, complete and submit during the round opening dates. The application will only be editable if in draft status (un-submitted) and while the Round is open. Once the application is submitted and/or the Round closes, the application will become view only.</w:t>
      </w:r>
    </w:p>
    <w:p w14:paraId="74435D00" w14:textId="77777777" w:rsidR="007D3C70" w:rsidRDefault="007D3C70" w:rsidP="007D3C70">
      <w:pPr>
        <w:pStyle w:val="BodyText"/>
      </w:pPr>
      <w:r>
        <w:t>Next will save the application and progress to the next page.</w:t>
      </w:r>
    </w:p>
    <w:p w14:paraId="5753B1D3" w14:textId="77777777" w:rsidR="007D3C70" w:rsidRDefault="007D3C70" w:rsidP="007D3C70">
      <w:pPr>
        <w:pStyle w:val="BodyText"/>
      </w:pPr>
      <w:r>
        <w:t>The application will not save until all mandatory fields are completed (and correct). If any of the mandatory fields are not completed correctly, the errors will list at the top of the page in red. You must correct these errors to save, exit to the VIF dashboard or proceed to the Next page. Your application will not save if there are incomplete fields or errors.</w:t>
      </w:r>
    </w:p>
    <w:p w14:paraId="3E0FA9C9" w14:textId="3A35403C" w:rsidR="005D6BB6" w:rsidRDefault="005D6BB6" w:rsidP="00535197">
      <w:pPr>
        <w:pStyle w:val="BodyText"/>
      </w:pPr>
      <w:r>
        <w:br w:type="page"/>
      </w:r>
    </w:p>
    <w:p w14:paraId="340AD29A" w14:textId="77777777" w:rsidR="005D6BB6" w:rsidRDefault="005D6BB6" w:rsidP="005D6BB6">
      <w:pPr>
        <w:pStyle w:val="Heading3"/>
      </w:pPr>
      <w:r>
        <w:lastRenderedPageBreak/>
        <w:t>Project Overview</w:t>
      </w:r>
    </w:p>
    <w:p w14:paraId="1E3E4007" w14:textId="77777777" w:rsidR="005D6BB6" w:rsidRDefault="005D6BB6" w:rsidP="005D6BB6">
      <w:pPr>
        <w:pStyle w:val="BodyText"/>
      </w:pPr>
      <w:r>
        <w:t>The Project Overview page provides you the opportunity to tell us about your project.</w:t>
      </w:r>
    </w:p>
    <w:p w14:paraId="552B1D77" w14:textId="77777777" w:rsidR="005D6BB6" w:rsidRDefault="005D6BB6" w:rsidP="005D6BB6">
      <w:pPr>
        <w:pStyle w:val="BodyText"/>
      </w:pPr>
    </w:p>
    <w:p w14:paraId="72163EA9" w14:textId="77777777" w:rsidR="005D6BB6" w:rsidRPr="004340E5" w:rsidRDefault="005D6BB6" w:rsidP="005D6BB6">
      <w:pPr>
        <w:pStyle w:val="BodyText"/>
      </w:pPr>
      <w:r>
        <w:rPr>
          <w:noProof/>
        </w:rPr>
        <mc:AlternateContent>
          <mc:Choice Requires="wps">
            <w:drawing>
              <wp:anchor distT="0" distB="0" distL="114300" distR="114300" simplePos="0" relativeHeight="251658273" behindDoc="0" locked="0" layoutInCell="1" allowOverlap="1" wp14:anchorId="5B200ED6" wp14:editId="77E607B9">
                <wp:simplePos x="0" y="0"/>
                <wp:positionH relativeFrom="column">
                  <wp:posOffset>421639</wp:posOffset>
                </wp:positionH>
                <wp:positionV relativeFrom="paragraph">
                  <wp:posOffset>160019</wp:posOffset>
                </wp:positionV>
                <wp:extent cx="1114425" cy="1133475"/>
                <wp:effectExtent l="0" t="0" r="66675" b="47625"/>
                <wp:wrapNone/>
                <wp:docPr id="365" name="Straight Arrow Connector 365"/>
                <wp:cNvGraphicFramePr/>
                <a:graphic xmlns:a="http://schemas.openxmlformats.org/drawingml/2006/main">
                  <a:graphicData uri="http://schemas.microsoft.com/office/word/2010/wordprocessingShape">
                    <wps:wsp>
                      <wps:cNvCnPr/>
                      <wps:spPr>
                        <a:xfrm>
                          <a:off x="0" y="0"/>
                          <a:ext cx="1114425" cy="113347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36F790" id="Straight Arrow Connector 365" o:spid="_x0000_s1026" type="#_x0000_t32" style="position:absolute;margin-left:33.2pt;margin-top:12.6pt;width:87.75pt;height:89.2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" strokecolor="#66ac47 [3205]">
                <v:stroke endarrow="block"/>
              </v:shape>
            </w:pict>
          </mc:Fallback>
        </mc:AlternateContent>
      </w:r>
      <w:r>
        <w:t>Use the link to identify the area/s.</w:t>
      </w:r>
      <w:r w:rsidRPr="008565A8">
        <w:rPr>
          <w:noProof/>
        </w:rPr>
        <w:t xml:space="preserve"> </w:t>
      </w:r>
    </w:p>
    <w:p w14:paraId="5A6ED0D4" w14:textId="77777777" w:rsidR="005D6BB6" w:rsidRDefault="005D6BB6" w:rsidP="005D6BB6">
      <w:pPr>
        <w:pStyle w:val="BodyText"/>
      </w:pPr>
      <w:r>
        <w:rPr>
          <w:noProof/>
        </w:rPr>
        <w:drawing>
          <wp:inline distT="0" distB="0" distL="0" distR="0" wp14:anchorId="4EC33832" wp14:editId="324FB6E6">
            <wp:extent cx="5963283" cy="1181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028" t="16605" r="2599" b="64418"/>
                    <a:stretch/>
                  </pic:blipFill>
                  <pic:spPr bwMode="auto">
                    <a:xfrm>
                      <a:off x="0" y="0"/>
                      <a:ext cx="5964335" cy="1181308"/>
                    </a:xfrm>
                    <a:prstGeom prst="rect">
                      <a:avLst/>
                    </a:prstGeom>
                    <a:ln>
                      <a:noFill/>
                    </a:ln>
                    <a:extLst>
                      <a:ext uri="{53640926-AAD7-44D8-BBD7-CCE9431645EC}">
                        <a14:shadowObscured xmlns:a14="http://schemas.microsoft.com/office/drawing/2010/main"/>
                      </a:ext>
                    </a:extLst>
                  </pic:spPr>
                </pic:pic>
              </a:graphicData>
            </a:graphic>
          </wp:inline>
        </w:drawing>
      </w:r>
    </w:p>
    <w:p w14:paraId="684E4388" w14:textId="77777777" w:rsidR="005D6BB6" w:rsidRDefault="005D6BB6" w:rsidP="005D6BB6">
      <w:pPr>
        <w:pStyle w:val="BodyText"/>
      </w:pPr>
    </w:p>
    <w:p w14:paraId="1D81B58A" w14:textId="19C23C41" w:rsidR="005D6BB6" w:rsidRDefault="005D6BB6" w:rsidP="005D6BB6">
      <w:pPr>
        <w:pStyle w:val="BodyText"/>
      </w:pPr>
      <w:r>
        <w:rPr>
          <w:noProof/>
        </w:rPr>
        <mc:AlternateContent>
          <mc:Choice Requires="wps">
            <w:drawing>
              <wp:anchor distT="0" distB="0" distL="114300" distR="114300" simplePos="0" relativeHeight="251658274" behindDoc="0" locked="0" layoutInCell="1" allowOverlap="1" wp14:anchorId="5F7C4646" wp14:editId="2B0C8A0E">
                <wp:simplePos x="0" y="0"/>
                <wp:positionH relativeFrom="column">
                  <wp:posOffset>564515</wp:posOffset>
                </wp:positionH>
                <wp:positionV relativeFrom="paragraph">
                  <wp:posOffset>141605</wp:posOffset>
                </wp:positionV>
                <wp:extent cx="2362200" cy="180975"/>
                <wp:effectExtent l="0" t="0" r="57150" b="85725"/>
                <wp:wrapNone/>
                <wp:docPr id="381" name="Straight Arrow Connector 381"/>
                <wp:cNvGraphicFramePr/>
                <a:graphic xmlns:a="http://schemas.openxmlformats.org/drawingml/2006/main">
                  <a:graphicData uri="http://schemas.microsoft.com/office/word/2010/wordprocessingShape">
                    <wps:wsp>
                      <wps:cNvCnPr/>
                      <wps:spPr>
                        <a:xfrm>
                          <a:off x="0" y="0"/>
                          <a:ext cx="2362200" cy="18097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D40719" id="Straight Arrow Connector 381" o:spid="_x0000_s1026" type="#_x0000_t32" style="position:absolute;margin-left:44.45pt;margin-top:11.15pt;width:186pt;height:14.25pt;z-index:25165827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" strokecolor="#66ac47 [3205]">
                <v:stroke endarrow="block"/>
              </v:shape>
            </w:pict>
          </mc:Fallback>
        </mc:AlternateContent>
      </w:r>
      <w:r>
        <w:t>Click the button to add one or more project areas.</w:t>
      </w:r>
    </w:p>
    <w:p w14:paraId="141E2FA6" w14:textId="62F42D4F" w:rsidR="005D6BB6" w:rsidRDefault="005D6BB6" w:rsidP="005D6BB6">
      <w:pPr>
        <w:pStyle w:val="BodyText"/>
      </w:pPr>
      <w:r>
        <w:rPr>
          <w:noProof/>
        </w:rPr>
        <w:drawing>
          <wp:inline distT="0" distB="0" distL="0" distR="0" wp14:anchorId="5CD0AD52" wp14:editId="2934ED45">
            <wp:extent cx="4304050" cy="228600"/>
            <wp:effectExtent l="0" t="0" r="127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9402" t="51760" r="37237" b="44144"/>
                    <a:stretch/>
                  </pic:blipFill>
                  <pic:spPr bwMode="auto">
                    <a:xfrm>
                      <a:off x="0" y="0"/>
                      <a:ext cx="4351777" cy="231135"/>
                    </a:xfrm>
                    <a:prstGeom prst="rect">
                      <a:avLst/>
                    </a:prstGeom>
                    <a:ln>
                      <a:noFill/>
                    </a:ln>
                    <a:extLst>
                      <a:ext uri="{53640926-AAD7-44D8-BBD7-CCE9431645EC}">
                        <a14:shadowObscured xmlns:a14="http://schemas.microsoft.com/office/drawing/2010/main"/>
                      </a:ext>
                    </a:extLst>
                  </pic:spPr>
                </pic:pic>
              </a:graphicData>
            </a:graphic>
          </wp:inline>
        </w:drawing>
      </w:r>
    </w:p>
    <w:p w14:paraId="6516B5D7" w14:textId="17F2C291" w:rsidR="005D6BB6" w:rsidRDefault="005D6BB6" w:rsidP="005D6BB6">
      <w:pPr>
        <w:pStyle w:val="BodyText"/>
      </w:pPr>
    </w:p>
    <w:p w14:paraId="334ADE56" w14:textId="10365B73" w:rsidR="005D6BB6" w:rsidRDefault="005D6BB6" w:rsidP="005D6BB6">
      <w:pPr>
        <w:pStyle w:val="BodyText"/>
      </w:pPr>
      <w:r>
        <w:rPr>
          <w:noProof/>
        </w:rPr>
        <mc:AlternateContent>
          <mc:Choice Requires="wps">
            <w:drawing>
              <wp:anchor distT="0" distB="0" distL="114300" distR="114300" simplePos="0" relativeHeight="251658276" behindDoc="0" locked="0" layoutInCell="1" allowOverlap="1" wp14:anchorId="3C5058E7" wp14:editId="7FBEA7DA">
                <wp:simplePos x="0" y="0"/>
                <wp:positionH relativeFrom="column">
                  <wp:posOffset>389919</wp:posOffset>
                </wp:positionH>
                <wp:positionV relativeFrom="paragraph">
                  <wp:posOffset>348173</wp:posOffset>
                </wp:positionV>
                <wp:extent cx="5295568" cy="1176793"/>
                <wp:effectExtent l="0" t="0" r="76835" b="80645"/>
                <wp:wrapNone/>
                <wp:docPr id="320" name="Straight Arrow Connector 320"/>
                <wp:cNvGraphicFramePr/>
                <a:graphic xmlns:a="http://schemas.openxmlformats.org/drawingml/2006/main">
                  <a:graphicData uri="http://schemas.microsoft.com/office/word/2010/wordprocessingShape">
                    <wps:wsp>
                      <wps:cNvCnPr/>
                      <wps:spPr>
                        <a:xfrm>
                          <a:off x="0" y="0"/>
                          <a:ext cx="5295568" cy="1176793"/>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58B23A" id="Straight Arrow Connector 320" o:spid="_x0000_s1026" type="#_x0000_t32" style="position:absolute;margin-left:30.7pt;margin-top:27.4pt;width:416.95pt;height:92.6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" strokecolor="#66ac47 [3205]">
                <v:stroke endarrow="block"/>
              </v:shape>
            </w:pict>
          </mc:Fallback>
        </mc:AlternateContent>
      </w:r>
      <w:r>
        <w:rPr>
          <w:noProof/>
        </w:rPr>
        <mc:AlternateContent>
          <mc:Choice Requires="wps">
            <w:drawing>
              <wp:anchor distT="0" distB="0" distL="114300" distR="114300" simplePos="0" relativeHeight="251658275" behindDoc="0" locked="0" layoutInCell="1" allowOverlap="1" wp14:anchorId="34EC116A" wp14:editId="3BC1B892">
                <wp:simplePos x="0" y="0"/>
                <wp:positionH relativeFrom="column">
                  <wp:posOffset>2926146</wp:posOffset>
                </wp:positionH>
                <wp:positionV relativeFrom="paragraph">
                  <wp:posOffset>152239</wp:posOffset>
                </wp:positionV>
                <wp:extent cx="948520" cy="286603"/>
                <wp:effectExtent l="0" t="0" r="80645" b="75565"/>
                <wp:wrapNone/>
                <wp:docPr id="382" name="Straight Arrow Connector 382"/>
                <wp:cNvGraphicFramePr/>
                <a:graphic xmlns:a="http://schemas.openxmlformats.org/drawingml/2006/main">
                  <a:graphicData uri="http://schemas.microsoft.com/office/word/2010/wordprocessingShape">
                    <wps:wsp>
                      <wps:cNvCnPr/>
                      <wps:spPr>
                        <a:xfrm>
                          <a:off x="0" y="0"/>
                          <a:ext cx="948520" cy="286603"/>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78A97B" id="Straight Arrow Connector 382" o:spid="_x0000_s1026" type="#_x0000_t32" style="position:absolute;margin-left:230.4pt;margin-top:12pt;width:74.7pt;height:22.5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" strokecolor="#66ac47 [3205]">
                <v:stroke endarrow="block"/>
              </v:shape>
            </w:pict>
          </mc:Fallback>
        </mc:AlternateContent>
      </w:r>
      <w:r>
        <w:rPr>
          <w:noProof/>
        </w:rPr>
        <w:drawing>
          <wp:anchor distT="0" distB="0" distL="114300" distR="114300" simplePos="0" relativeHeight="251658271" behindDoc="0" locked="0" layoutInCell="1" allowOverlap="1" wp14:anchorId="37285C23" wp14:editId="5899E5A1">
            <wp:simplePos x="0" y="0"/>
            <wp:positionH relativeFrom="margin">
              <wp:posOffset>3847512</wp:posOffset>
            </wp:positionH>
            <wp:positionV relativeFrom="paragraph">
              <wp:posOffset>7127</wp:posOffset>
            </wp:positionV>
            <wp:extent cx="2496185" cy="1636395"/>
            <wp:effectExtent l="0" t="0" r="0" b="190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14134" t="13795" r="15691" b="40468"/>
                    <a:stretch/>
                  </pic:blipFill>
                  <pic:spPr bwMode="auto">
                    <a:xfrm>
                      <a:off x="0" y="0"/>
                      <a:ext cx="2496185" cy="1636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A pop-up-box will open. Select the applicable area/s from the list and then </w:t>
      </w:r>
      <w:r>
        <w:br/>
        <w:t>click Add.</w:t>
      </w:r>
    </w:p>
    <w:p w14:paraId="5A404BED" w14:textId="28278C19" w:rsidR="005D6BB6" w:rsidRDefault="005D6BB6" w:rsidP="005D6BB6">
      <w:pPr>
        <w:pStyle w:val="BodyText"/>
      </w:pPr>
    </w:p>
    <w:p w14:paraId="6FADB643" w14:textId="41B9E93A" w:rsidR="005D6BB6" w:rsidRDefault="005D6BB6" w:rsidP="005D6BB6">
      <w:pPr>
        <w:pStyle w:val="BodyText"/>
      </w:pPr>
    </w:p>
    <w:p w14:paraId="76360925" w14:textId="77777777" w:rsidR="005D6BB6" w:rsidRDefault="005D6BB6" w:rsidP="005D6BB6">
      <w:pPr>
        <w:pStyle w:val="BodyText"/>
      </w:pPr>
    </w:p>
    <w:p w14:paraId="1209C45C" w14:textId="77777777" w:rsidR="005D6BB6" w:rsidRDefault="005D6BB6" w:rsidP="005D6BB6">
      <w:pPr>
        <w:pStyle w:val="BodyText"/>
      </w:pPr>
    </w:p>
    <w:p w14:paraId="1BBEB0E6" w14:textId="77777777" w:rsidR="005D6BB6" w:rsidRDefault="005D6BB6" w:rsidP="005D6BB6">
      <w:pPr>
        <w:pStyle w:val="BodyText"/>
      </w:pPr>
    </w:p>
    <w:p w14:paraId="7D953939" w14:textId="77777777" w:rsidR="005D6BB6" w:rsidRDefault="005D6BB6" w:rsidP="005D6BB6">
      <w:pPr>
        <w:pStyle w:val="BodyText"/>
      </w:pPr>
    </w:p>
    <w:p w14:paraId="33EA02BA" w14:textId="77777777" w:rsidR="005D6BB6" w:rsidRDefault="005D6BB6" w:rsidP="005D6BB6">
      <w:pPr>
        <w:pStyle w:val="BodyText"/>
      </w:pPr>
    </w:p>
    <w:p w14:paraId="1FF22458" w14:textId="4A5181B6" w:rsidR="005D6BB6" w:rsidRDefault="005D6BB6" w:rsidP="005D6BB6">
      <w:pPr>
        <w:pStyle w:val="BodyText"/>
      </w:pPr>
      <w:r>
        <w:rPr>
          <w:noProof/>
        </w:rPr>
        <mc:AlternateContent>
          <mc:Choice Requires="wps">
            <w:drawing>
              <wp:anchor distT="0" distB="0" distL="114300" distR="114300" simplePos="0" relativeHeight="251658277" behindDoc="0" locked="0" layoutInCell="1" allowOverlap="1" wp14:anchorId="5A617FAF" wp14:editId="696C3968">
                <wp:simplePos x="0" y="0"/>
                <wp:positionH relativeFrom="column">
                  <wp:posOffset>3955414</wp:posOffset>
                </wp:positionH>
                <wp:positionV relativeFrom="paragraph">
                  <wp:posOffset>152400</wp:posOffset>
                </wp:positionV>
                <wp:extent cx="1190625" cy="609600"/>
                <wp:effectExtent l="38100" t="0" r="28575" b="57150"/>
                <wp:wrapNone/>
                <wp:docPr id="324" name="Straight Arrow Connector 324"/>
                <wp:cNvGraphicFramePr/>
                <a:graphic xmlns:a="http://schemas.openxmlformats.org/drawingml/2006/main">
                  <a:graphicData uri="http://schemas.microsoft.com/office/word/2010/wordprocessingShape">
                    <wps:wsp>
                      <wps:cNvCnPr/>
                      <wps:spPr>
                        <a:xfrm flipH="1">
                          <a:off x="0" y="0"/>
                          <a:ext cx="1190625" cy="60960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26942F" id="Straight Arrow Connector 324" o:spid="_x0000_s1026" type="#_x0000_t32" style="position:absolute;margin-left:311.45pt;margin-top:12pt;width:93.75pt;height:48pt;flip:x;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" strokecolor="#66ac47 [3205]">
                <v:stroke endarrow="block"/>
              </v:shape>
            </w:pict>
          </mc:Fallback>
        </mc:AlternateContent>
      </w:r>
      <w:r>
        <w:t>Upon clicking Add (or Cancel) you will return to the application form. The selected areas will now show in the table.</w:t>
      </w:r>
    </w:p>
    <w:p w14:paraId="27690BD4" w14:textId="77777777" w:rsidR="005D6BB6" w:rsidRDefault="005D6BB6" w:rsidP="005D6BB6">
      <w:pPr>
        <w:pStyle w:val="BodyText"/>
      </w:pPr>
      <w:r>
        <w:rPr>
          <w:noProof/>
        </w:rPr>
        <mc:AlternateContent>
          <mc:Choice Requires="wps">
            <w:drawing>
              <wp:anchor distT="0" distB="0" distL="114300" distR="114300" simplePos="0" relativeHeight="251658278" behindDoc="0" locked="0" layoutInCell="1" allowOverlap="1" wp14:anchorId="77E34D01" wp14:editId="660E13BA">
                <wp:simplePos x="0" y="0"/>
                <wp:positionH relativeFrom="column">
                  <wp:posOffset>3479165</wp:posOffset>
                </wp:positionH>
                <wp:positionV relativeFrom="paragraph">
                  <wp:posOffset>127000</wp:posOffset>
                </wp:positionV>
                <wp:extent cx="45719" cy="609600"/>
                <wp:effectExtent l="38100" t="0" r="69215" b="57150"/>
                <wp:wrapNone/>
                <wp:docPr id="325" name="Straight Arrow Connector 325"/>
                <wp:cNvGraphicFramePr/>
                <a:graphic xmlns:a="http://schemas.openxmlformats.org/drawingml/2006/main">
                  <a:graphicData uri="http://schemas.microsoft.com/office/word/2010/wordprocessingShape">
                    <wps:wsp>
                      <wps:cNvCnPr/>
                      <wps:spPr>
                        <a:xfrm>
                          <a:off x="0" y="0"/>
                          <a:ext cx="45719" cy="60960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02199E" id="Straight Arrow Connector 325" o:spid="_x0000_s1026" type="#_x0000_t32" style="position:absolute;margin-left:273.95pt;margin-top:10pt;width:3.6pt;height:48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" strokecolor="#66ac47 [3205]">
                <v:stroke endarrow="block"/>
              </v:shape>
            </w:pict>
          </mc:Fallback>
        </mc:AlternateContent>
      </w:r>
      <w:r>
        <w:t>You can remove areas by clicking on the drop down arrow and selecting Remove.</w:t>
      </w:r>
    </w:p>
    <w:p w14:paraId="03F77EEA" w14:textId="77777777" w:rsidR="005D6BB6" w:rsidRDefault="005D6BB6" w:rsidP="005D6BB6">
      <w:pPr>
        <w:pStyle w:val="BodyText"/>
      </w:pPr>
      <w:r>
        <w:t>You can add more areas by using the above instructions.</w:t>
      </w:r>
    </w:p>
    <w:p w14:paraId="48CC81A4" w14:textId="77777777" w:rsidR="005D6BB6" w:rsidRDefault="005D6BB6" w:rsidP="005D6BB6">
      <w:pPr>
        <w:pStyle w:val="BodyText"/>
      </w:pPr>
      <w:r>
        <w:rPr>
          <w:noProof/>
        </w:rPr>
        <w:drawing>
          <wp:inline distT="0" distB="0" distL="0" distR="0" wp14:anchorId="4517A3DB" wp14:editId="36F5E7DE">
            <wp:extent cx="4686300" cy="896126"/>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9549" t="56466" r="33562" b="27588"/>
                    <a:stretch/>
                  </pic:blipFill>
                  <pic:spPr bwMode="auto">
                    <a:xfrm>
                      <a:off x="0" y="0"/>
                      <a:ext cx="4782334" cy="914490"/>
                    </a:xfrm>
                    <a:prstGeom prst="rect">
                      <a:avLst/>
                    </a:prstGeom>
                    <a:ln>
                      <a:noFill/>
                    </a:ln>
                    <a:extLst>
                      <a:ext uri="{53640926-AAD7-44D8-BBD7-CCE9431645EC}">
                        <a14:shadowObscured xmlns:a14="http://schemas.microsoft.com/office/drawing/2010/main"/>
                      </a:ext>
                    </a:extLst>
                  </pic:spPr>
                </pic:pic>
              </a:graphicData>
            </a:graphic>
          </wp:inline>
        </w:drawing>
      </w:r>
    </w:p>
    <w:p w14:paraId="689657FA" w14:textId="77777777" w:rsidR="005D6BB6" w:rsidRPr="004340E5" w:rsidRDefault="005D6BB6" w:rsidP="005D6BB6">
      <w:pPr>
        <w:pStyle w:val="BodyText"/>
      </w:pPr>
      <w:r>
        <w:rPr>
          <w:noProof/>
        </w:rPr>
        <mc:AlternateContent>
          <mc:Choice Requires="wps">
            <w:drawing>
              <wp:anchor distT="0" distB="0" distL="114300" distR="114300" simplePos="0" relativeHeight="251658279" behindDoc="0" locked="0" layoutInCell="1" allowOverlap="1" wp14:anchorId="12CD0B4A" wp14:editId="5F36CEFA">
                <wp:simplePos x="0" y="0"/>
                <wp:positionH relativeFrom="column">
                  <wp:posOffset>434400</wp:posOffset>
                </wp:positionH>
                <wp:positionV relativeFrom="paragraph">
                  <wp:posOffset>145679</wp:posOffset>
                </wp:positionV>
                <wp:extent cx="819509" cy="215660"/>
                <wp:effectExtent l="0" t="0" r="76200" b="70485"/>
                <wp:wrapNone/>
                <wp:docPr id="327" name="Straight Arrow Connector 327"/>
                <wp:cNvGraphicFramePr/>
                <a:graphic xmlns:a="http://schemas.openxmlformats.org/drawingml/2006/main">
                  <a:graphicData uri="http://schemas.microsoft.com/office/word/2010/wordprocessingShape">
                    <wps:wsp>
                      <wps:cNvCnPr/>
                      <wps:spPr>
                        <a:xfrm>
                          <a:off x="0" y="0"/>
                          <a:ext cx="819509" cy="21566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2648B3" id="Straight Arrow Connector 327" o:spid="_x0000_s1026" type="#_x0000_t32" style="position:absolute;margin-left:34.2pt;margin-top:11.45pt;width:64.55pt;height:17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" strokecolor="#66ac47 [3205]">
                <v:stroke endarrow="block"/>
              </v:shape>
            </w:pict>
          </mc:Fallback>
        </mc:AlternateContent>
      </w:r>
      <w:r>
        <w:t>Use the link to identify the Traditional Owners.</w:t>
      </w:r>
      <w:r w:rsidRPr="008565A8">
        <w:rPr>
          <w:noProof/>
        </w:rPr>
        <w:t xml:space="preserve"> </w:t>
      </w:r>
    </w:p>
    <w:p w14:paraId="6ABA0522" w14:textId="77777777" w:rsidR="005D6BB6" w:rsidRDefault="005D6BB6" w:rsidP="005D6BB6">
      <w:pPr>
        <w:pStyle w:val="BodyText"/>
      </w:pPr>
      <w:r>
        <w:rPr>
          <w:noProof/>
        </w:rPr>
        <w:drawing>
          <wp:inline distT="0" distB="0" distL="0" distR="0" wp14:anchorId="54AF3665" wp14:editId="60C697E8">
            <wp:extent cx="4684216" cy="255182"/>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9370" t="21886" r="33532" b="73551"/>
                    <a:stretch/>
                  </pic:blipFill>
                  <pic:spPr bwMode="auto">
                    <a:xfrm>
                      <a:off x="0" y="0"/>
                      <a:ext cx="4749155" cy="258720"/>
                    </a:xfrm>
                    <a:prstGeom prst="rect">
                      <a:avLst/>
                    </a:prstGeom>
                    <a:ln>
                      <a:noFill/>
                    </a:ln>
                    <a:extLst>
                      <a:ext uri="{53640926-AAD7-44D8-BBD7-CCE9431645EC}">
                        <a14:shadowObscured xmlns:a14="http://schemas.microsoft.com/office/drawing/2010/main"/>
                      </a:ext>
                    </a:extLst>
                  </pic:spPr>
                </pic:pic>
              </a:graphicData>
            </a:graphic>
          </wp:inline>
        </w:drawing>
      </w:r>
    </w:p>
    <w:p w14:paraId="1E28C079" w14:textId="77777777" w:rsidR="00BD1CAD" w:rsidRDefault="00BD1CAD" w:rsidP="005D6BB6">
      <w:pPr>
        <w:pStyle w:val="BodyText"/>
      </w:pPr>
    </w:p>
    <w:p w14:paraId="10D24547" w14:textId="77777777" w:rsidR="00BD1CAD" w:rsidRDefault="00BD1CAD" w:rsidP="005D6BB6">
      <w:pPr>
        <w:pStyle w:val="BodyText"/>
      </w:pPr>
    </w:p>
    <w:p w14:paraId="7D63D818" w14:textId="1C6CB115" w:rsidR="005D6BB6" w:rsidRDefault="005D6BB6" w:rsidP="005D6BB6">
      <w:pPr>
        <w:pStyle w:val="BodyText"/>
      </w:pPr>
      <w:r>
        <w:t>Click the button to add one or more Traditional Owners.</w:t>
      </w:r>
    </w:p>
    <w:p w14:paraId="7A65FC63" w14:textId="77777777" w:rsidR="005D6BB6" w:rsidRDefault="005D6BB6" w:rsidP="005D6BB6">
      <w:pPr>
        <w:pStyle w:val="BodyText"/>
      </w:pPr>
      <w:r>
        <w:rPr>
          <w:noProof/>
        </w:rPr>
        <w:drawing>
          <wp:inline distT="0" distB="0" distL="0" distR="0" wp14:anchorId="3DBE899B" wp14:editId="51B1CF7B">
            <wp:extent cx="4681288" cy="223284"/>
            <wp:effectExtent l="0" t="0" r="0" b="571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9370" t="26259" r="33532" b="69746"/>
                    <a:stretch/>
                  </pic:blipFill>
                  <pic:spPr bwMode="auto">
                    <a:xfrm>
                      <a:off x="0" y="0"/>
                      <a:ext cx="4749155" cy="226521"/>
                    </a:xfrm>
                    <a:prstGeom prst="rect">
                      <a:avLst/>
                    </a:prstGeom>
                    <a:ln>
                      <a:noFill/>
                    </a:ln>
                    <a:extLst>
                      <a:ext uri="{53640926-AAD7-44D8-BBD7-CCE9431645EC}">
                        <a14:shadowObscured xmlns:a14="http://schemas.microsoft.com/office/drawing/2010/main"/>
                      </a:ext>
                    </a:extLst>
                  </pic:spPr>
                </pic:pic>
              </a:graphicData>
            </a:graphic>
          </wp:inline>
        </w:drawing>
      </w:r>
    </w:p>
    <w:p w14:paraId="359062EB" w14:textId="77777777" w:rsidR="005D6BB6" w:rsidRDefault="005D6BB6" w:rsidP="005D6BB6">
      <w:pPr>
        <w:pStyle w:val="BodyText"/>
      </w:pPr>
    </w:p>
    <w:p w14:paraId="7F2F9C12" w14:textId="20921D9D" w:rsidR="005D6BB6" w:rsidRDefault="005D6BB6" w:rsidP="005D6BB6">
      <w:pPr>
        <w:pStyle w:val="BodyText"/>
      </w:pPr>
      <w:r>
        <w:rPr>
          <w:noProof/>
        </w:rPr>
        <mc:AlternateContent>
          <mc:Choice Requires="wps">
            <w:drawing>
              <wp:anchor distT="0" distB="0" distL="114300" distR="114300" simplePos="0" relativeHeight="251658280" behindDoc="0" locked="0" layoutInCell="1" allowOverlap="1" wp14:anchorId="2D718929" wp14:editId="1A20E0D6">
                <wp:simplePos x="0" y="0"/>
                <wp:positionH relativeFrom="column">
                  <wp:posOffset>3945889</wp:posOffset>
                </wp:positionH>
                <wp:positionV relativeFrom="paragraph">
                  <wp:posOffset>174625</wp:posOffset>
                </wp:positionV>
                <wp:extent cx="267335" cy="278130"/>
                <wp:effectExtent l="0" t="0" r="75565" b="64770"/>
                <wp:wrapNone/>
                <wp:docPr id="332" name="Straight Arrow Connector 332"/>
                <wp:cNvGraphicFramePr/>
                <a:graphic xmlns:a="http://schemas.openxmlformats.org/drawingml/2006/main">
                  <a:graphicData uri="http://schemas.microsoft.com/office/word/2010/wordprocessingShape">
                    <wps:wsp>
                      <wps:cNvCnPr/>
                      <wps:spPr>
                        <a:xfrm>
                          <a:off x="0" y="0"/>
                          <a:ext cx="267335" cy="27813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7E9A7B" id="Straight Arrow Connector 332" o:spid="_x0000_s1026" type="#_x0000_t32" style="position:absolute;margin-left:310.7pt;margin-top:13.75pt;width:21.05pt;height:21.9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" strokecolor="#66ac47 [3205]">
                <v:stroke endarrow="block"/>
              </v:shape>
            </w:pict>
          </mc:Fallback>
        </mc:AlternateContent>
      </w:r>
      <w:r>
        <w:rPr>
          <w:noProof/>
        </w:rPr>
        <mc:AlternateContent>
          <mc:Choice Requires="wps">
            <w:drawing>
              <wp:anchor distT="0" distB="0" distL="114300" distR="114300" simplePos="0" relativeHeight="251658281" behindDoc="0" locked="0" layoutInCell="1" allowOverlap="1" wp14:anchorId="7929BF2F" wp14:editId="7C10E82F">
                <wp:simplePos x="0" y="0"/>
                <wp:positionH relativeFrom="column">
                  <wp:posOffset>4869815</wp:posOffset>
                </wp:positionH>
                <wp:positionV relativeFrom="paragraph">
                  <wp:posOffset>212725</wp:posOffset>
                </wp:positionV>
                <wp:extent cx="1010920" cy="1663700"/>
                <wp:effectExtent l="0" t="0" r="74930" b="50800"/>
                <wp:wrapNone/>
                <wp:docPr id="331" name="Straight Arrow Connector 331"/>
                <wp:cNvGraphicFramePr/>
                <a:graphic xmlns:a="http://schemas.openxmlformats.org/drawingml/2006/main">
                  <a:graphicData uri="http://schemas.microsoft.com/office/word/2010/wordprocessingShape">
                    <wps:wsp>
                      <wps:cNvCnPr/>
                      <wps:spPr>
                        <a:xfrm>
                          <a:off x="0" y="0"/>
                          <a:ext cx="1010920" cy="166370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0BE3C4" id="Straight Arrow Connector 331" o:spid="_x0000_s1026" type="#_x0000_t32" style="position:absolute;margin-left:383.45pt;margin-top:16.75pt;width:79.6pt;height:131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" strokecolor="#66ac47 [3205]">
                <v:stroke endarrow="block"/>
              </v:shape>
            </w:pict>
          </mc:Fallback>
        </mc:AlternateContent>
      </w:r>
      <w:r>
        <w:rPr>
          <w:noProof/>
        </w:rPr>
        <w:drawing>
          <wp:anchor distT="0" distB="0" distL="114300" distR="114300" simplePos="0" relativeHeight="251658272" behindDoc="0" locked="0" layoutInCell="1" allowOverlap="1" wp14:anchorId="5CC90E33" wp14:editId="283292CB">
            <wp:simplePos x="0" y="0"/>
            <wp:positionH relativeFrom="column">
              <wp:posOffset>3993027</wp:posOffset>
            </wp:positionH>
            <wp:positionV relativeFrom="paragraph">
              <wp:posOffset>185420</wp:posOffset>
            </wp:positionV>
            <wp:extent cx="2496185" cy="1807210"/>
            <wp:effectExtent l="0" t="0" r="0" b="254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14133" t="13923" r="15960" b="35746"/>
                    <a:stretch/>
                  </pic:blipFill>
                  <pic:spPr bwMode="auto">
                    <a:xfrm>
                      <a:off x="0" y="0"/>
                      <a:ext cx="2496185" cy="1807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 pop-up-box will open. Select the applicable Traditional Owner/s from the list and then click Add.</w:t>
      </w:r>
    </w:p>
    <w:p w14:paraId="60836269" w14:textId="33776AB8" w:rsidR="005D6BB6" w:rsidRDefault="005D6BB6" w:rsidP="005D6BB6">
      <w:pPr>
        <w:pStyle w:val="BodyText"/>
      </w:pPr>
      <w:r>
        <w:rPr>
          <w:noProof/>
        </w:rPr>
        <mc:AlternateContent>
          <mc:Choice Requires="wps">
            <w:drawing>
              <wp:anchor distT="0" distB="0" distL="114300" distR="114300" simplePos="0" relativeHeight="251658284" behindDoc="0" locked="0" layoutInCell="1" allowOverlap="1" wp14:anchorId="37364E89" wp14:editId="10C91458">
                <wp:simplePos x="0" y="0"/>
                <wp:positionH relativeFrom="column">
                  <wp:posOffset>604017</wp:posOffset>
                </wp:positionH>
                <wp:positionV relativeFrom="paragraph">
                  <wp:posOffset>276510</wp:posOffset>
                </wp:positionV>
                <wp:extent cx="3382719" cy="684398"/>
                <wp:effectExtent l="0" t="0" r="65405" b="78105"/>
                <wp:wrapNone/>
                <wp:docPr id="335" name="Straight Arrow Connector 335"/>
                <wp:cNvGraphicFramePr/>
                <a:graphic xmlns:a="http://schemas.openxmlformats.org/drawingml/2006/main">
                  <a:graphicData uri="http://schemas.microsoft.com/office/word/2010/wordprocessingShape">
                    <wps:wsp>
                      <wps:cNvCnPr/>
                      <wps:spPr>
                        <a:xfrm>
                          <a:off x="0" y="0"/>
                          <a:ext cx="3382719" cy="684398"/>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4751FE" id="Straight Arrow Connector 335" o:spid="_x0000_s1026" type="#_x0000_t32" style="position:absolute;margin-left:47.55pt;margin-top:21.75pt;width:266.35pt;height:53.9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" strokecolor="#66ac47 [3205]">
                <v:stroke endarrow="block"/>
              </v:shape>
            </w:pict>
          </mc:Fallback>
        </mc:AlternateContent>
      </w:r>
      <w:r>
        <w:t xml:space="preserve">If there are no Traditional Owners formally recognised in the area, select </w:t>
      </w:r>
      <w:r>
        <w:br/>
        <w:t>this option.</w:t>
      </w:r>
    </w:p>
    <w:p w14:paraId="17616BF9" w14:textId="77777777" w:rsidR="005D6BB6" w:rsidRDefault="005D6BB6" w:rsidP="005D6BB6">
      <w:pPr>
        <w:pStyle w:val="BodyText"/>
      </w:pPr>
    </w:p>
    <w:p w14:paraId="07776369" w14:textId="77777777" w:rsidR="005D6BB6" w:rsidRDefault="005D6BB6" w:rsidP="005D6BB6">
      <w:pPr>
        <w:pStyle w:val="BodyText"/>
      </w:pPr>
    </w:p>
    <w:p w14:paraId="2B634A5C" w14:textId="46E558E2" w:rsidR="005D6BB6" w:rsidRDefault="005D6BB6" w:rsidP="005D6BB6">
      <w:pPr>
        <w:pStyle w:val="BodyText"/>
      </w:pPr>
      <w:r>
        <w:rPr>
          <w:noProof/>
        </w:rPr>
        <mc:AlternateContent>
          <mc:Choice Requires="wps">
            <w:drawing>
              <wp:anchor distT="0" distB="0" distL="114300" distR="114300" simplePos="0" relativeHeight="251658283" behindDoc="0" locked="0" layoutInCell="1" allowOverlap="1" wp14:anchorId="0F4AFD2E" wp14:editId="40C8DA1B">
                <wp:simplePos x="0" y="0"/>
                <wp:positionH relativeFrom="column">
                  <wp:posOffset>2645990</wp:posOffset>
                </wp:positionH>
                <wp:positionV relativeFrom="paragraph">
                  <wp:posOffset>166841</wp:posOffset>
                </wp:positionV>
                <wp:extent cx="3739632" cy="45719"/>
                <wp:effectExtent l="0" t="38100" r="32385" b="88265"/>
                <wp:wrapNone/>
                <wp:docPr id="334" name="Straight Arrow Connector 334"/>
                <wp:cNvGraphicFramePr/>
                <a:graphic xmlns:a="http://schemas.openxmlformats.org/drawingml/2006/main">
                  <a:graphicData uri="http://schemas.microsoft.com/office/word/2010/wordprocessingShape">
                    <wps:wsp>
                      <wps:cNvCnPr/>
                      <wps:spPr>
                        <a:xfrm>
                          <a:off x="0" y="0"/>
                          <a:ext cx="3739632" cy="45719"/>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262132" id="Straight Arrow Connector 334" o:spid="_x0000_s1026" type="#_x0000_t32" style="position:absolute;margin-left:208.35pt;margin-top:13.15pt;width:294.45pt;height:3.6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" strokecolor="#66ac47 [3205]">
                <v:stroke endarrow="block"/>
              </v:shape>
            </w:pict>
          </mc:Fallback>
        </mc:AlternateContent>
      </w:r>
      <w:r>
        <w:rPr>
          <w:noProof/>
        </w:rPr>
        <mc:AlternateContent>
          <mc:Choice Requires="wps">
            <w:drawing>
              <wp:anchor distT="0" distB="0" distL="114300" distR="114300" simplePos="0" relativeHeight="251658282" behindDoc="0" locked="0" layoutInCell="1" allowOverlap="1" wp14:anchorId="7EA4DAFD" wp14:editId="018CBF6B">
                <wp:simplePos x="0" y="0"/>
                <wp:positionH relativeFrom="column">
                  <wp:posOffset>3307949</wp:posOffset>
                </wp:positionH>
                <wp:positionV relativeFrom="paragraph">
                  <wp:posOffset>162401</wp:posOffset>
                </wp:positionV>
                <wp:extent cx="654770" cy="124994"/>
                <wp:effectExtent l="0" t="0" r="69215" b="85090"/>
                <wp:wrapNone/>
                <wp:docPr id="333" name="Straight Arrow Connector 333"/>
                <wp:cNvGraphicFramePr/>
                <a:graphic xmlns:a="http://schemas.openxmlformats.org/drawingml/2006/main">
                  <a:graphicData uri="http://schemas.microsoft.com/office/word/2010/wordprocessingShape">
                    <wps:wsp>
                      <wps:cNvCnPr/>
                      <wps:spPr>
                        <a:xfrm>
                          <a:off x="0" y="0"/>
                          <a:ext cx="654770" cy="124994"/>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160D32" id="Straight Arrow Connector 333" o:spid="_x0000_s1026" type="#_x0000_t32" style="position:absolute;margin-left:260.45pt;margin-top:12.8pt;width:51.55pt;height:9.8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" strokecolor="#66ac47 [3205]">
                <v:stroke endarrow="block"/>
              </v:shape>
            </w:pict>
          </mc:Fallback>
        </mc:AlternateContent>
      </w:r>
      <w:r>
        <w:t>Scroll through all the Traditional Owners using the bar and list pages.</w:t>
      </w:r>
    </w:p>
    <w:p w14:paraId="1B287AB3" w14:textId="12FD8DA2" w:rsidR="005D6BB6" w:rsidRDefault="005D6BB6" w:rsidP="005D6BB6">
      <w:pPr>
        <w:pStyle w:val="BodyText"/>
      </w:pPr>
    </w:p>
    <w:p w14:paraId="7AF7DF3E" w14:textId="77777777" w:rsidR="005D6BB6" w:rsidRDefault="005D6BB6" w:rsidP="005D6BB6">
      <w:pPr>
        <w:pStyle w:val="BodyText"/>
      </w:pPr>
    </w:p>
    <w:p w14:paraId="123C52E6" w14:textId="77777777" w:rsidR="005D6BB6" w:rsidRDefault="005D6BB6" w:rsidP="005D6BB6">
      <w:pPr>
        <w:pStyle w:val="BodyText"/>
      </w:pPr>
    </w:p>
    <w:p w14:paraId="2F450152" w14:textId="77777777" w:rsidR="005D6BB6" w:rsidRDefault="005D6BB6" w:rsidP="005D6BB6">
      <w:pPr>
        <w:pStyle w:val="BodyText"/>
      </w:pPr>
    </w:p>
    <w:p w14:paraId="1A72D54D" w14:textId="77777777" w:rsidR="005D6BB6" w:rsidRDefault="005D6BB6" w:rsidP="005D6BB6">
      <w:pPr>
        <w:pStyle w:val="BodyText"/>
      </w:pPr>
      <w:r>
        <w:rPr>
          <w:noProof/>
        </w:rPr>
        <mc:AlternateContent>
          <mc:Choice Requires="wps">
            <w:drawing>
              <wp:anchor distT="0" distB="0" distL="114300" distR="114300" simplePos="0" relativeHeight="251658285" behindDoc="0" locked="0" layoutInCell="1" allowOverlap="1" wp14:anchorId="56962BBB" wp14:editId="5A1889C9">
                <wp:simplePos x="0" y="0"/>
                <wp:positionH relativeFrom="column">
                  <wp:posOffset>4104235</wp:posOffset>
                </wp:positionH>
                <wp:positionV relativeFrom="paragraph">
                  <wp:posOffset>155427</wp:posOffset>
                </wp:positionV>
                <wp:extent cx="1625427" cy="831272"/>
                <wp:effectExtent l="38100" t="0" r="32385" b="64135"/>
                <wp:wrapNone/>
                <wp:docPr id="336" name="Straight Arrow Connector 336"/>
                <wp:cNvGraphicFramePr/>
                <a:graphic xmlns:a="http://schemas.openxmlformats.org/drawingml/2006/main">
                  <a:graphicData uri="http://schemas.microsoft.com/office/word/2010/wordprocessingShape">
                    <wps:wsp>
                      <wps:cNvCnPr/>
                      <wps:spPr>
                        <a:xfrm flipH="1">
                          <a:off x="0" y="0"/>
                          <a:ext cx="1625427" cy="831272"/>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63E15B" id="Straight Arrow Connector 336" o:spid="_x0000_s1026" type="#_x0000_t32" style="position:absolute;margin-left:323.15pt;margin-top:12.25pt;width:128pt;height:65.45pt;flip:x;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" strokecolor="#66ac47 [3205]">
                <v:stroke endarrow="block"/>
              </v:shape>
            </w:pict>
          </mc:Fallback>
        </mc:AlternateContent>
      </w:r>
      <w:r>
        <w:t>Upon clicking Add (or Cancel) you will return to the application form. The selected Traditional Owners will now show in the table.</w:t>
      </w:r>
    </w:p>
    <w:p w14:paraId="426DB78D" w14:textId="77777777" w:rsidR="005D6BB6" w:rsidRDefault="005D6BB6" w:rsidP="005D6BB6">
      <w:pPr>
        <w:pStyle w:val="BodyText"/>
      </w:pPr>
      <w:r>
        <w:rPr>
          <w:noProof/>
        </w:rPr>
        <mc:AlternateContent>
          <mc:Choice Requires="wps">
            <w:drawing>
              <wp:anchor distT="0" distB="0" distL="114300" distR="114300" simplePos="0" relativeHeight="251658286" behindDoc="0" locked="0" layoutInCell="1" allowOverlap="1" wp14:anchorId="7A6AD096" wp14:editId="6ED11242">
                <wp:simplePos x="0" y="0"/>
                <wp:positionH relativeFrom="column">
                  <wp:posOffset>3699105</wp:posOffset>
                </wp:positionH>
                <wp:positionV relativeFrom="paragraph">
                  <wp:posOffset>165158</wp:posOffset>
                </wp:positionV>
                <wp:extent cx="405757" cy="475013"/>
                <wp:effectExtent l="38100" t="0" r="33020" b="58420"/>
                <wp:wrapNone/>
                <wp:docPr id="337" name="Straight Arrow Connector 337"/>
                <wp:cNvGraphicFramePr/>
                <a:graphic xmlns:a="http://schemas.openxmlformats.org/drawingml/2006/main">
                  <a:graphicData uri="http://schemas.microsoft.com/office/word/2010/wordprocessingShape">
                    <wps:wsp>
                      <wps:cNvCnPr/>
                      <wps:spPr>
                        <a:xfrm flipH="1">
                          <a:off x="0" y="0"/>
                          <a:ext cx="405757" cy="475013"/>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499B35" id="Straight Arrow Connector 337" o:spid="_x0000_s1026" type="#_x0000_t32" style="position:absolute;margin-left:291.25pt;margin-top:13pt;width:31.95pt;height:37.4pt;flip:x;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" strokecolor="#66ac47 [3205]">
                <v:stroke endarrow="block"/>
              </v:shape>
            </w:pict>
          </mc:Fallback>
        </mc:AlternateContent>
      </w:r>
      <w:r>
        <w:t>You can remove Traditional Owners by clicking on the drop down arrow and selecting Remove.</w:t>
      </w:r>
    </w:p>
    <w:p w14:paraId="06276821" w14:textId="77777777" w:rsidR="005D6BB6" w:rsidRDefault="005D6BB6" w:rsidP="005D6BB6">
      <w:pPr>
        <w:pStyle w:val="BodyText"/>
      </w:pPr>
      <w:r>
        <w:t>You can add more Traditional owners by using the above instructions.</w:t>
      </w:r>
    </w:p>
    <w:p w14:paraId="30D26D8A" w14:textId="77777777" w:rsidR="005D6BB6" w:rsidRDefault="005D6BB6" w:rsidP="005D6BB6">
      <w:pPr>
        <w:pStyle w:val="BodyText"/>
      </w:pPr>
      <w:r>
        <w:rPr>
          <w:noProof/>
        </w:rPr>
        <w:drawing>
          <wp:inline distT="0" distB="0" distL="0" distR="0" wp14:anchorId="65B67346" wp14:editId="237123AA">
            <wp:extent cx="4981575" cy="1159017"/>
            <wp:effectExtent l="0" t="0" r="0" b="317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0482" t="43656" r="31505" b="36476"/>
                    <a:stretch/>
                  </pic:blipFill>
                  <pic:spPr bwMode="auto">
                    <a:xfrm>
                      <a:off x="0" y="0"/>
                      <a:ext cx="5022752" cy="1168597"/>
                    </a:xfrm>
                    <a:prstGeom prst="rect">
                      <a:avLst/>
                    </a:prstGeom>
                    <a:ln>
                      <a:noFill/>
                    </a:ln>
                    <a:extLst>
                      <a:ext uri="{53640926-AAD7-44D8-BBD7-CCE9431645EC}">
                        <a14:shadowObscured xmlns:a14="http://schemas.microsoft.com/office/drawing/2010/main"/>
                      </a:ext>
                    </a:extLst>
                  </pic:spPr>
                </pic:pic>
              </a:graphicData>
            </a:graphic>
          </wp:inline>
        </w:drawing>
      </w:r>
    </w:p>
    <w:p w14:paraId="10BFD615" w14:textId="77777777" w:rsidR="000E3D0E" w:rsidRDefault="000E3D0E" w:rsidP="005D6BB6">
      <w:pPr>
        <w:pStyle w:val="BodyText"/>
      </w:pPr>
    </w:p>
    <w:p w14:paraId="13C11FC7" w14:textId="2E4E6685" w:rsidR="005D6BB6" w:rsidRDefault="005D6BB6" w:rsidP="005D6BB6">
      <w:pPr>
        <w:pStyle w:val="BodyText"/>
      </w:pPr>
      <w:r>
        <w:rPr>
          <w:noProof/>
        </w:rPr>
        <mc:AlternateContent>
          <mc:Choice Requires="wps">
            <w:drawing>
              <wp:anchor distT="0" distB="0" distL="114300" distR="114300" simplePos="0" relativeHeight="251658287" behindDoc="0" locked="0" layoutInCell="1" allowOverlap="1" wp14:anchorId="4672056D" wp14:editId="1F470A2E">
                <wp:simplePos x="0" y="0"/>
                <wp:positionH relativeFrom="column">
                  <wp:posOffset>448444</wp:posOffset>
                </wp:positionH>
                <wp:positionV relativeFrom="paragraph">
                  <wp:posOffset>131223</wp:posOffset>
                </wp:positionV>
                <wp:extent cx="1190846" cy="276447"/>
                <wp:effectExtent l="0" t="0" r="66675" b="85725"/>
                <wp:wrapNone/>
                <wp:docPr id="342" name="Straight Arrow Connector 342"/>
                <wp:cNvGraphicFramePr/>
                <a:graphic xmlns:a="http://schemas.openxmlformats.org/drawingml/2006/main">
                  <a:graphicData uri="http://schemas.microsoft.com/office/word/2010/wordprocessingShape">
                    <wps:wsp>
                      <wps:cNvCnPr/>
                      <wps:spPr>
                        <a:xfrm>
                          <a:off x="0" y="0"/>
                          <a:ext cx="1190846" cy="276447"/>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54CBE59" id="Straight Arrow Connector 342" o:spid="_x0000_s1026" type="#_x0000_t32" style="position:absolute;margin-left:35.3pt;margin-top:10.35pt;width:93.75pt;height:21.75pt;z-index:2516582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" strokecolor="#66ac47 [3205]">
                <v:stroke endarrow="block"/>
              </v:shape>
            </w:pict>
          </mc:Fallback>
        </mc:AlternateContent>
      </w:r>
      <w:r>
        <w:t xml:space="preserve">Use the link to identify jointly managed parks. For more information see </w:t>
      </w:r>
      <w:r w:rsidRPr="00611003">
        <w:rPr>
          <w:i/>
        </w:rPr>
        <w:t>Fact Sheet: Managing Country Together</w:t>
      </w:r>
    </w:p>
    <w:p w14:paraId="72ECC432" w14:textId="77777777" w:rsidR="005D6BB6" w:rsidRDefault="005D6BB6" w:rsidP="005D6BB6">
      <w:pPr>
        <w:pStyle w:val="BodyText"/>
      </w:pPr>
      <w:r>
        <w:rPr>
          <w:noProof/>
        </w:rPr>
        <w:drawing>
          <wp:inline distT="0" distB="0" distL="0" distR="0" wp14:anchorId="035E498D" wp14:editId="53385A99">
            <wp:extent cx="6388092" cy="546265"/>
            <wp:effectExtent l="0" t="0" r="0" b="635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0528" t="25712" r="22465" b="65618"/>
                    <a:stretch/>
                  </pic:blipFill>
                  <pic:spPr bwMode="auto">
                    <a:xfrm>
                      <a:off x="0" y="0"/>
                      <a:ext cx="6422008" cy="549165"/>
                    </a:xfrm>
                    <a:prstGeom prst="rect">
                      <a:avLst/>
                    </a:prstGeom>
                    <a:ln>
                      <a:noFill/>
                    </a:ln>
                    <a:extLst>
                      <a:ext uri="{53640926-AAD7-44D8-BBD7-CCE9431645EC}">
                        <a14:shadowObscured xmlns:a14="http://schemas.microsoft.com/office/drawing/2010/main"/>
                      </a:ext>
                    </a:extLst>
                  </pic:spPr>
                </pic:pic>
              </a:graphicData>
            </a:graphic>
          </wp:inline>
        </w:drawing>
      </w:r>
    </w:p>
    <w:p w14:paraId="643B325F" w14:textId="77777777" w:rsidR="000E3D0E" w:rsidRDefault="000E3D0E" w:rsidP="005D6BB6">
      <w:pPr>
        <w:pStyle w:val="BodyText"/>
      </w:pPr>
    </w:p>
    <w:p w14:paraId="002FA722" w14:textId="4E6DC569" w:rsidR="005D6BB6" w:rsidRDefault="005D6BB6" w:rsidP="005D6BB6">
      <w:pPr>
        <w:pStyle w:val="BodyText"/>
      </w:pPr>
      <w:r>
        <w:t xml:space="preserve">You must have support from land manager/s before applying. Written support must be attached in the documents page at the end of the form. For more information see </w:t>
      </w:r>
      <w:r w:rsidRPr="009A1A18">
        <w:rPr>
          <w:i/>
        </w:rPr>
        <w:t>Fact Sheet: Building your Application</w:t>
      </w:r>
      <w:r>
        <w:rPr>
          <w:i/>
        </w:rPr>
        <w:t>.</w:t>
      </w:r>
    </w:p>
    <w:p w14:paraId="3F2B654B" w14:textId="77777777" w:rsidR="005D6BB6" w:rsidRDefault="005D6BB6" w:rsidP="005D6BB6">
      <w:pPr>
        <w:pStyle w:val="BodyText"/>
      </w:pPr>
      <w:r>
        <w:rPr>
          <w:noProof/>
        </w:rPr>
        <w:lastRenderedPageBreak/>
        <w:drawing>
          <wp:inline distT="0" distB="0" distL="0" distR="0" wp14:anchorId="33F87826" wp14:editId="5E26181A">
            <wp:extent cx="6386940" cy="819398"/>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0528" t="35135" r="22465" b="51857"/>
                    <a:stretch/>
                  </pic:blipFill>
                  <pic:spPr bwMode="auto">
                    <a:xfrm>
                      <a:off x="0" y="0"/>
                      <a:ext cx="6422008" cy="823897"/>
                    </a:xfrm>
                    <a:prstGeom prst="rect">
                      <a:avLst/>
                    </a:prstGeom>
                    <a:ln>
                      <a:noFill/>
                    </a:ln>
                    <a:extLst>
                      <a:ext uri="{53640926-AAD7-44D8-BBD7-CCE9431645EC}">
                        <a14:shadowObscured xmlns:a14="http://schemas.microsoft.com/office/drawing/2010/main"/>
                      </a:ext>
                    </a:extLst>
                  </pic:spPr>
                </pic:pic>
              </a:graphicData>
            </a:graphic>
          </wp:inline>
        </w:drawing>
      </w:r>
    </w:p>
    <w:p w14:paraId="7ED9D2F3" w14:textId="77777777" w:rsidR="005D6BB6" w:rsidRDefault="005D6BB6" w:rsidP="005D6BB6">
      <w:pPr>
        <w:pStyle w:val="BodyText"/>
      </w:pPr>
    </w:p>
    <w:p w14:paraId="057EA14D" w14:textId="2FE1141E" w:rsidR="005D6BB6" w:rsidRDefault="005D6BB6" w:rsidP="005D6BB6">
      <w:pPr>
        <w:pStyle w:val="BodyText"/>
      </w:pPr>
      <w:r>
        <w:rPr>
          <w:noProof/>
        </w:rPr>
        <mc:AlternateContent>
          <mc:Choice Requires="wps">
            <w:drawing>
              <wp:anchor distT="0" distB="0" distL="114300" distR="114300" simplePos="0" relativeHeight="251658288" behindDoc="0" locked="0" layoutInCell="1" allowOverlap="1" wp14:anchorId="76779687" wp14:editId="64D6A743">
                <wp:simplePos x="0" y="0"/>
                <wp:positionH relativeFrom="column">
                  <wp:posOffset>1074659</wp:posOffset>
                </wp:positionH>
                <wp:positionV relativeFrom="paragraph">
                  <wp:posOffset>154338</wp:posOffset>
                </wp:positionV>
                <wp:extent cx="2814452" cy="676893"/>
                <wp:effectExtent l="0" t="0" r="43180" b="85725"/>
                <wp:wrapNone/>
                <wp:docPr id="344" name="Straight Arrow Connector 344"/>
                <wp:cNvGraphicFramePr/>
                <a:graphic xmlns:a="http://schemas.openxmlformats.org/drawingml/2006/main">
                  <a:graphicData uri="http://schemas.microsoft.com/office/word/2010/wordprocessingShape">
                    <wps:wsp>
                      <wps:cNvCnPr/>
                      <wps:spPr>
                        <a:xfrm>
                          <a:off x="0" y="0"/>
                          <a:ext cx="2814452" cy="676893"/>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62E1E9" id="Straight Arrow Connector 344" o:spid="_x0000_s1026" type="#_x0000_t32" style="position:absolute;margin-left:84.6pt;margin-top:12.15pt;width:221.6pt;height:53.3pt;z-index:25165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" strokecolor="#66ac47 [3205]">
                <v:stroke endarrow="block"/>
              </v:shape>
            </w:pict>
          </mc:Fallback>
        </mc:AlternateContent>
      </w:r>
      <w:r>
        <w:t xml:space="preserve">Click on the calendar icon to enter a date. </w:t>
      </w:r>
    </w:p>
    <w:p w14:paraId="65FEC589" w14:textId="77777777" w:rsidR="005D6BB6" w:rsidRDefault="005D6BB6" w:rsidP="005D6BB6">
      <w:pPr>
        <w:pStyle w:val="BodyText"/>
      </w:pPr>
      <w:r>
        <w:t>Projects must be completed within 12 months from receipt of funding from Parks Victoria. Make sure the project dates align with the Volunteering Innovation Fund timelines.</w:t>
      </w:r>
    </w:p>
    <w:p w14:paraId="79ED0C4E" w14:textId="77777777" w:rsidR="005D6BB6" w:rsidRDefault="005D6BB6" w:rsidP="005D6BB6">
      <w:pPr>
        <w:pStyle w:val="BodyText"/>
      </w:pPr>
      <w:r>
        <w:rPr>
          <w:noProof/>
        </w:rPr>
        <w:drawing>
          <wp:anchor distT="0" distB="0" distL="114300" distR="114300" simplePos="0" relativeHeight="251658291" behindDoc="0" locked="0" layoutInCell="1" allowOverlap="1" wp14:anchorId="19DB96AD" wp14:editId="18301C74">
            <wp:simplePos x="0" y="0"/>
            <wp:positionH relativeFrom="column">
              <wp:posOffset>4211955</wp:posOffset>
            </wp:positionH>
            <wp:positionV relativeFrom="paragraph">
              <wp:posOffset>150156</wp:posOffset>
            </wp:positionV>
            <wp:extent cx="829340" cy="753676"/>
            <wp:effectExtent l="0" t="0" r="8890" b="889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6532" t="50599" r="70436" b="28591"/>
                    <a:stretch/>
                  </pic:blipFill>
                  <pic:spPr bwMode="auto">
                    <a:xfrm>
                      <a:off x="0" y="0"/>
                      <a:ext cx="829340" cy="7536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8C04B10" wp14:editId="540C4BC6">
            <wp:extent cx="6387196" cy="843148"/>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0528" t="48140" r="22465" b="38476"/>
                    <a:stretch/>
                  </pic:blipFill>
                  <pic:spPr bwMode="auto">
                    <a:xfrm>
                      <a:off x="0" y="0"/>
                      <a:ext cx="6422008" cy="847743"/>
                    </a:xfrm>
                    <a:prstGeom prst="rect">
                      <a:avLst/>
                    </a:prstGeom>
                    <a:ln>
                      <a:noFill/>
                    </a:ln>
                    <a:extLst>
                      <a:ext uri="{53640926-AAD7-44D8-BBD7-CCE9431645EC}">
                        <a14:shadowObscured xmlns:a14="http://schemas.microsoft.com/office/drawing/2010/main"/>
                      </a:ext>
                    </a:extLst>
                  </pic:spPr>
                </pic:pic>
              </a:graphicData>
            </a:graphic>
          </wp:inline>
        </w:drawing>
      </w:r>
    </w:p>
    <w:p w14:paraId="15FE0FFD" w14:textId="77777777" w:rsidR="005D6BB6" w:rsidRDefault="005D6BB6" w:rsidP="005D6BB6">
      <w:pPr>
        <w:pStyle w:val="BodyText"/>
      </w:pPr>
    </w:p>
    <w:p w14:paraId="4EB815EE" w14:textId="77777777" w:rsidR="005D6BB6" w:rsidRDefault="005D6BB6" w:rsidP="005D6BB6">
      <w:pPr>
        <w:pStyle w:val="BodyText"/>
      </w:pPr>
      <w:r w:rsidRPr="000C135E">
        <w:t xml:space="preserve">Provide an overview of the project so </w:t>
      </w:r>
      <w:r>
        <w:t>we</w:t>
      </w:r>
      <w:r w:rsidRPr="000C135E">
        <w:t xml:space="preserve"> can better understand the background, scope and outcomes of the project.</w:t>
      </w:r>
    </w:p>
    <w:p w14:paraId="072E2E12" w14:textId="643DB627" w:rsidR="005D6BB6" w:rsidRDefault="000E3D0E" w:rsidP="005D6BB6">
      <w:pPr>
        <w:pStyle w:val="BodyText"/>
      </w:pPr>
      <w:r>
        <w:rPr>
          <w:noProof/>
        </w:rPr>
        <mc:AlternateContent>
          <mc:Choice Requires="wps">
            <w:drawing>
              <wp:anchor distT="0" distB="0" distL="114300" distR="114300" simplePos="0" relativeHeight="251658290" behindDoc="0" locked="0" layoutInCell="1" allowOverlap="1" wp14:anchorId="76C3D626" wp14:editId="6A79338C">
                <wp:simplePos x="0" y="0"/>
                <wp:positionH relativeFrom="column">
                  <wp:posOffset>4154445</wp:posOffset>
                </wp:positionH>
                <wp:positionV relativeFrom="paragraph">
                  <wp:posOffset>1389531</wp:posOffset>
                </wp:positionV>
                <wp:extent cx="1010418" cy="406712"/>
                <wp:effectExtent l="0" t="38100" r="56515" b="31750"/>
                <wp:wrapNone/>
                <wp:docPr id="346" name="Straight Arrow Connector 346"/>
                <wp:cNvGraphicFramePr/>
                <a:graphic xmlns:a="http://schemas.openxmlformats.org/drawingml/2006/main">
                  <a:graphicData uri="http://schemas.microsoft.com/office/word/2010/wordprocessingShape">
                    <wps:wsp>
                      <wps:cNvCnPr/>
                      <wps:spPr>
                        <a:xfrm flipV="1">
                          <a:off x="0" y="0"/>
                          <a:ext cx="1010418" cy="406712"/>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66B265" id="Straight Arrow Connector 346" o:spid="_x0000_s1026" type="#_x0000_t32" style="position:absolute;margin-left:327.1pt;margin-top:109.4pt;width:79.55pt;height:32pt;flip:y;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" strokecolor="#66ac47 [3205]">
                <v:stroke endarrow="block"/>
              </v:shape>
            </w:pict>
          </mc:Fallback>
        </mc:AlternateContent>
      </w:r>
      <w:r>
        <w:rPr>
          <w:noProof/>
        </w:rPr>
        <mc:AlternateContent>
          <mc:Choice Requires="wps">
            <w:drawing>
              <wp:anchor distT="0" distB="0" distL="114300" distR="114300" simplePos="0" relativeHeight="251658289" behindDoc="0" locked="0" layoutInCell="1" allowOverlap="1" wp14:anchorId="359A7356" wp14:editId="3151E160">
                <wp:simplePos x="0" y="0"/>
                <wp:positionH relativeFrom="column">
                  <wp:posOffset>824390</wp:posOffset>
                </wp:positionH>
                <wp:positionV relativeFrom="paragraph">
                  <wp:posOffset>1403178</wp:posOffset>
                </wp:positionV>
                <wp:extent cx="2442949" cy="393227"/>
                <wp:effectExtent l="38100" t="57150" r="14605" b="26035"/>
                <wp:wrapNone/>
                <wp:docPr id="347" name="Straight Arrow Connector 347"/>
                <wp:cNvGraphicFramePr/>
                <a:graphic xmlns:a="http://schemas.openxmlformats.org/drawingml/2006/main">
                  <a:graphicData uri="http://schemas.microsoft.com/office/word/2010/wordprocessingShape">
                    <wps:wsp>
                      <wps:cNvCnPr/>
                      <wps:spPr>
                        <a:xfrm flipH="1" flipV="1">
                          <a:off x="0" y="0"/>
                          <a:ext cx="2442949" cy="393227"/>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2D9B77" id="Straight Arrow Connector 347" o:spid="_x0000_s1026" type="#_x0000_t32" style="position:absolute;margin-left:64.9pt;margin-top:110.5pt;width:192.35pt;height:30.95pt;flip:x y;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" strokecolor="#66ac47 [3205]">
                <v:stroke endarrow="block"/>
              </v:shape>
            </w:pict>
          </mc:Fallback>
        </mc:AlternateContent>
      </w:r>
      <w:r w:rsidR="005D6BB6">
        <w:rPr>
          <w:noProof/>
        </w:rPr>
        <w:drawing>
          <wp:inline distT="0" distB="0" distL="0" distR="0" wp14:anchorId="2BC337EB" wp14:editId="7B450E15">
            <wp:extent cx="6385158" cy="1520456"/>
            <wp:effectExtent l="0" t="0" r="0" b="381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0528" t="61901" r="22465" b="13957"/>
                    <a:stretch/>
                  </pic:blipFill>
                  <pic:spPr bwMode="auto">
                    <a:xfrm>
                      <a:off x="0" y="0"/>
                      <a:ext cx="6422008" cy="1529231"/>
                    </a:xfrm>
                    <a:prstGeom prst="rect">
                      <a:avLst/>
                    </a:prstGeom>
                    <a:ln>
                      <a:noFill/>
                    </a:ln>
                    <a:extLst>
                      <a:ext uri="{53640926-AAD7-44D8-BBD7-CCE9431645EC}">
                        <a14:shadowObscured xmlns:a14="http://schemas.microsoft.com/office/drawing/2010/main"/>
                      </a:ext>
                    </a:extLst>
                  </pic:spPr>
                </pic:pic>
              </a:graphicData>
            </a:graphic>
          </wp:inline>
        </w:drawing>
      </w:r>
    </w:p>
    <w:p w14:paraId="3F20D064" w14:textId="77777777" w:rsidR="000E3D0E" w:rsidRDefault="000E3D0E" w:rsidP="005D6BB6">
      <w:pPr>
        <w:pStyle w:val="BodyText"/>
      </w:pPr>
    </w:p>
    <w:p w14:paraId="11AA1D84" w14:textId="2A84AE56" w:rsidR="005D6BB6" w:rsidRDefault="005D6BB6" w:rsidP="005D6BB6">
      <w:pPr>
        <w:pStyle w:val="BodyText"/>
      </w:pPr>
      <w:r>
        <w:t>Once you have filled out all mandatory fields, you can click Save &amp; Exit, Previous or Next to save your application.</w:t>
      </w:r>
    </w:p>
    <w:p w14:paraId="463B148A" w14:textId="77777777" w:rsidR="005D6BB6" w:rsidRDefault="005D6BB6" w:rsidP="005D6BB6">
      <w:pPr>
        <w:pStyle w:val="BodyText"/>
      </w:pPr>
      <w:r>
        <w:t>Save &amp; Exit will save the application and exit to the VIF Dashboard. The application will be saved as a draft and available in your VIF dashboard to edit, complete and submit during the round opening dates. The application will only be editable if in draft status (un-submitted) and while the Round is open. Once the application is submitted and/or the Round closes, the application will become view only.</w:t>
      </w:r>
    </w:p>
    <w:p w14:paraId="638FC5D3" w14:textId="77777777" w:rsidR="005D6BB6" w:rsidRDefault="005D6BB6" w:rsidP="005D6BB6">
      <w:pPr>
        <w:pStyle w:val="BodyText"/>
      </w:pPr>
      <w:r>
        <w:t>Previous will save the application and return to the previous page.</w:t>
      </w:r>
    </w:p>
    <w:p w14:paraId="1DA52BBC" w14:textId="77777777" w:rsidR="005D6BB6" w:rsidRDefault="005D6BB6" w:rsidP="005D6BB6">
      <w:pPr>
        <w:pStyle w:val="BodyText"/>
      </w:pPr>
      <w:r>
        <w:t>Next will save the application and progress to the next page.</w:t>
      </w:r>
    </w:p>
    <w:p w14:paraId="648B9D57" w14:textId="358830AB" w:rsidR="005D6BB6" w:rsidRDefault="005D6BB6" w:rsidP="005D6BB6">
      <w:pPr>
        <w:pStyle w:val="BodyText"/>
      </w:pPr>
      <w:r>
        <w:t>The application will not save until all mandatory fields are completed (and correct). If any of the mandatory fields are not completed correctly, the errors will list at the top of the page in red. You must correct these errors to save, exit to the VIF dashboard or proceed to the Next page. Your application will not save if there are incomplete fields or errors.</w:t>
      </w:r>
    </w:p>
    <w:p w14:paraId="44BFE5FD" w14:textId="17747182" w:rsidR="00C66413" w:rsidRDefault="00C66413" w:rsidP="005D6BB6">
      <w:pPr>
        <w:pStyle w:val="BodyText"/>
      </w:pPr>
      <w:r>
        <w:br w:type="page"/>
      </w:r>
    </w:p>
    <w:p w14:paraId="49FEE043" w14:textId="77777777" w:rsidR="00C95F1F" w:rsidRDefault="00C95F1F" w:rsidP="00C95F1F">
      <w:pPr>
        <w:pStyle w:val="Heading3"/>
      </w:pPr>
      <w:r>
        <w:lastRenderedPageBreak/>
        <w:t>Assessment Criteria</w:t>
      </w:r>
    </w:p>
    <w:p w14:paraId="51EE4E5E" w14:textId="77777777" w:rsidR="00C95F1F" w:rsidRDefault="00C95F1F" w:rsidP="00C95F1F">
      <w:pPr>
        <w:pStyle w:val="BodyText"/>
      </w:pPr>
      <w:r>
        <w:t>The Assessment Criteria page provides you the opportunity to show us how your project meets the Volunteering Innovation Fund objectives and assessment criteria.</w:t>
      </w:r>
    </w:p>
    <w:p w14:paraId="3E4158CB" w14:textId="77777777" w:rsidR="00C95F1F" w:rsidRDefault="00C95F1F" w:rsidP="00C95F1F">
      <w:pPr>
        <w:pStyle w:val="BodyText"/>
      </w:pPr>
      <w:r>
        <w:t>You can find a copy of the assessment criteria in the Funding Guidelines.</w:t>
      </w:r>
    </w:p>
    <w:p w14:paraId="4A220240" w14:textId="77777777" w:rsidR="00C95F1F" w:rsidRDefault="00C95F1F" w:rsidP="00C95F1F">
      <w:pPr>
        <w:pStyle w:val="BodyText"/>
      </w:pPr>
    </w:p>
    <w:p w14:paraId="2F8D1C13" w14:textId="7E2AC705" w:rsidR="00C95F1F" w:rsidRDefault="00C95F1F" w:rsidP="00C95F1F">
      <w:pPr>
        <w:pStyle w:val="BodyText"/>
      </w:pPr>
      <w:r>
        <w:t>Innovation is weighted as 40% of our total score.</w:t>
      </w:r>
    </w:p>
    <w:p w14:paraId="537AE46F" w14:textId="0D3E86C2" w:rsidR="00C95F1F" w:rsidRDefault="00C95F1F" w:rsidP="00C95F1F">
      <w:pPr>
        <w:pStyle w:val="BodyText"/>
      </w:pPr>
      <w:r>
        <w:rPr>
          <w:noProof/>
        </w:rPr>
        <w:drawing>
          <wp:inline distT="0" distB="0" distL="0" distR="0" wp14:anchorId="16793413" wp14:editId="42CF8C1A">
            <wp:extent cx="6166544" cy="1648047"/>
            <wp:effectExtent l="0" t="0" r="571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8542" t="19552" r="21892" b="52135"/>
                    <a:stretch/>
                  </pic:blipFill>
                  <pic:spPr bwMode="auto">
                    <a:xfrm>
                      <a:off x="0" y="0"/>
                      <a:ext cx="6224908" cy="1663645"/>
                    </a:xfrm>
                    <a:prstGeom prst="rect">
                      <a:avLst/>
                    </a:prstGeom>
                    <a:ln>
                      <a:noFill/>
                    </a:ln>
                    <a:extLst>
                      <a:ext uri="{53640926-AAD7-44D8-BBD7-CCE9431645EC}">
                        <a14:shadowObscured xmlns:a14="http://schemas.microsoft.com/office/drawing/2010/main"/>
                      </a:ext>
                    </a:extLst>
                  </pic:spPr>
                </pic:pic>
              </a:graphicData>
            </a:graphic>
          </wp:inline>
        </w:drawing>
      </w:r>
    </w:p>
    <w:p w14:paraId="2A273E12" w14:textId="77777777" w:rsidR="00C95F1F" w:rsidRDefault="00C95F1F" w:rsidP="00C95F1F">
      <w:pPr>
        <w:pStyle w:val="BodyText"/>
      </w:pPr>
    </w:p>
    <w:p w14:paraId="2C9A66DE" w14:textId="67A1181F" w:rsidR="00C95F1F" w:rsidRDefault="00C95F1F" w:rsidP="00C95F1F">
      <w:pPr>
        <w:pStyle w:val="BodyText"/>
      </w:pPr>
      <w:r>
        <w:t xml:space="preserve">You must select one or more of the below objectives. </w:t>
      </w:r>
    </w:p>
    <w:p w14:paraId="3A6925BF" w14:textId="77777777" w:rsidR="00C95F1F" w:rsidRDefault="00C95F1F" w:rsidP="00C95F1F">
      <w:pPr>
        <w:pStyle w:val="BodyText"/>
      </w:pPr>
      <w:r>
        <w:t xml:space="preserve">You can find more information on the </w:t>
      </w:r>
      <w:r w:rsidRPr="00F771AE">
        <w:t>Victorians Volunteering for Nature, Environmental Volunteering Plan</w:t>
      </w:r>
      <w:r>
        <w:t xml:space="preserve"> </w:t>
      </w:r>
      <w:hyperlink r:id="rId45" w:history="1">
        <w:r w:rsidRPr="00F771AE">
          <w:rPr>
            <w:rStyle w:val="Hyperlink"/>
          </w:rPr>
          <w:t>here</w:t>
        </w:r>
      </w:hyperlink>
      <w:r>
        <w:t xml:space="preserve"> (or go to </w:t>
      </w:r>
      <w:hyperlink r:id="rId46" w:history="1">
        <w:r w:rsidRPr="00FF71E5">
          <w:rPr>
            <w:rStyle w:val="Hyperlink"/>
          </w:rPr>
          <w:t>www.environment.vic.gov.au/victorians-volunteering-for-nature</w:t>
        </w:r>
      </w:hyperlink>
      <w:r>
        <w:t>).</w:t>
      </w:r>
    </w:p>
    <w:p w14:paraId="6ED9D4B8" w14:textId="15BD3FC6" w:rsidR="00C95F1F" w:rsidRDefault="00C95F1F" w:rsidP="00C95F1F">
      <w:pPr>
        <w:pStyle w:val="BodyText"/>
      </w:pPr>
      <w:r>
        <w:t>Volunteerism is weighted as 30% of your total score.</w:t>
      </w:r>
    </w:p>
    <w:p w14:paraId="078D9AC9" w14:textId="5E77BD87" w:rsidR="00C95F1F" w:rsidRDefault="00C95F1F" w:rsidP="00C95F1F">
      <w:pPr>
        <w:pStyle w:val="BodyText"/>
      </w:pPr>
      <w:r>
        <w:rPr>
          <w:noProof/>
        </w:rPr>
        <w:drawing>
          <wp:inline distT="0" distB="0" distL="0" distR="0" wp14:anchorId="32AEB9D6" wp14:editId="4411BDA1">
            <wp:extent cx="6133494" cy="3207224"/>
            <wp:effectExtent l="0" t="0" r="635"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8734" t="19552" r="22366" b="25674"/>
                    <a:stretch/>
                  </pic:blipFill>
                  <pic:spPr bwMode="auto">
                    <a:xfrm>
                      <a:off x="0" y="0"/>
                      <a:ext cx="6133494" cy="3207224"/>
                    </a:xfrm>
                    <a:prstGeom prst="rect">
                      <a:avLst/>
                    </a:prstGeom>
                    <a:ln>
                      <a:noFill/>
                    </a:ln>
                    <a:extLst>
                      <a:ext uri="{53640926-AAD7-44D8-BBD7-CCE9431645EC}">
                        <a14:shadowObscured xmlns:a14="http://schemas.microsoft.com/office/drawing/2010/main"/>
                      </a:ext>
                    </a:extLst>
                  </pic:spPr>
                </pic:pic>
              </a:graphicData>
            </a:graphic>
          </wp:inline>
        </w:drawing>
      </w:r>
    </w:p>
    <w:p w14:paraId="35C289DC" w14:textId="77777777" w:rsidR="00C95F1F" w:rsidRDefault="00C95F1F" w:rsidP="00C95F1F">
      <w:pPr>
        <w:pStyle w:val="BodyText"/>
      </w:pPr>
      <w:r>
        <w:rPr>
          <w:noProof/>
        </w:rPr>
        <w:lastRenderedPageBreak/>
        <w:drawing>
          <wp:inline distT="0" distB="0" distL="0" distR="0" wp14:anchorId="2F3E9B10" wp14:editId="45831D6B">
            <wp:extent cx="6133494" cy="1390186"/>
            <wp:effectExtent l="0" t="0" r="635" b="63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8734" t="74793" r="22366" b="1465"/>
                    <a:stretch/>
                  </pic:blipFill>
                  <pic:spPr bwMode="auto">
                    <a:xfrm>
                      <a:off x="0" y="0"/>
                      <a:ext cx="6153238" cy="1394661"/>
                    </a:xfrm>
                    <a:prstGeom prst="rect">
                      <a:avLst/>
                    </a:prstGeom>
                    <a:ln>
                      <a:noFill/>
                    </a:ln>
                    <a:extLst>
                      <a:ext uri="{53640926-AAD7-44D8-BBD7-CCE9431645EC}">
                        <a14:shadowObscured xmlns:a14="http://schemas.microsoft.com/office/drawing/2010/main"/>
                      </a:ext>
                    </a:extLst>
                  </pic:spPr>
                </pic:pic>
              </a:graphicData>
            </a:graphic>
          </wp:inline>
        </w:drawing>
      </w:r>
    </w:p>
    <w:p w14:paraId="032F8FDF" w14:textId="77777777" w:rsidR="00C95F1F" w:rsidRDefault="00C95F1F" w:rsidP="00C95F1F">
      <w:pPr>
        <w:pStyle w:val="BodyText"/>
      </w:pPr>
      <w:r>
        <w:rPr>
          <w:noProof/>
        </w:rPr>
        <w:drawing>
          <wp:inline distT="0" distB="0" distL="0" distR="0" wp14:anchorId="24452085" wp14:editId="0AFD5B6C">
            <wp:extent cx="4462145" cy="895785"/>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8105" t="35018" r="40198" b="50095"/>
                    <a:stretch/>
                  </pic:blipFill>
                  <pic:spPr bwMode="auto">
                    <a:xfrm>
                      <a:off x="0" y="0"/>
                      <a:ext cx="4568457" cy="917127"/>
                    </a:xfrm>
                    <a:prstGeom prst="rect">
                      <a:avLst/>
                    </a:prstGeom>
                    <a:ln>
                      <a:noFill/>
                    </a:ln>
                    <a:extLst>
                      <a:ext uri="{53640926-AAD7-44D8-BBD7-CCE9431645EC}">
                        <a14:shadowObscured xmlns:a14="http://schemas.microsoft.com/office/drawing/2010/main"/>
                      </a:ext>
                    </a:extLst>
                  </pic:spPr>
                </pic:pic>
              </a:graphicData>
            </a:graphic>
          </wp:inline>
        </w:drawing>
      </w:r>
    </w:p>
    <w:p w14:paraId="1A31FE3E" w14:textId="77777777" w:rsidR="00C95F1F" w:rsidRDefault="00C95F1F" w:rsidP="00C95F1F">
      <w:pPr>
        <w:pStyle w:val="BodyText"/>
      </w:pPr>
    </w:p>
    <w:p w14:paraId="52AF1469" w14:textId="2124C1F8" w:rsidR="00C95F1F" w:rsidRDefault="00C95F1F" w:rsidP="00C95F1F">
      <w:pPr>
        <w:pStyle w:val="BodyText"/>
      </w:pPr>
      <w:r>
        <w:t>Legacy is weighted as 10% of your total score.</w:t>
      </w:r>
    </w:p>
    <w:p w14:paraId="21AED50B" w14:textId="77777777" w:rsidR="00C95F1F" w:rsidRDefault="00C95F1F" w:rsidP="00C95F1F">
      <w:pPr>
        <w:pStyle w:val="BodyText"/>
      </w:pPr>
      <w:r>
        <w:rPr>
          <w:noProof/>
        </w:rPr>
        <w:drawing>
          <wp:inline distT="0" distB="0" distL="0" distR="0" wp14:anchorId="34A8EE31" wp14:editId="4FC68ADE">
            <wp:extent cx="4678326" cy="1186224"/>
            <wp:effectExtent l="0" t="0" r="8255"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9041" t="27430" r="37978" b="53187"/>
                    <a:stretch/>
                  </pic:blipFill>
                  <pic:spPr bwMode="auto">
                    <a:xfrm>
                      <a:off x="0" y="0"/>
                      <a:ext cx="4707541" cy="1193632"/>
                    </a:xfrm>
                    <a:prstGeom prst="rect">
                      <a:avLst/>
                    </a:prstGeom>
                    <a:ln>
                      <a:noFill/>
                    </a:ln>
                    <a:extLst>
                      <a:ext uri="{53640926-AAD7-44D8-BBD7-CCE9431645EC}">
                        <a14:shadowObscured xmlns:a14="http://schemas.microsoft.com/office/drawing/2010/main"/>
                      </a:ext>
                    </a:extLst>
                  </pic:spPr>
                </pic:pic>
              </a:graphicData>
            </a:graphic>
          </wp:inline>
        </w:drawing>
      </w:r>
    </w:p>
    <w:p w14:paraId="35785826" w14:textId="77777777" w:rsidR="00C95F1F" w:rsidRDefault="00C95F1F" w:rsidP="00C95F1F">
      <w:pPr>
        <w:pStyle w:val="BodyText"/>
      </w:pPr>
    </w:p>
    <w:p w14:paraId="4B2FC9C2" w14:textId="0AF35E61" w:rsidR="00C95F1F" w:rsidRDefault="00C95F1F" w:rsidP="00C95F1F">
      <w:pPr>
        <w:pStyle w:val="BodyText"/>
      </w:pPr>
      <w:r>
        <w:t>Merit is weighted as 20% of your total score.</w:t>
      </w:r>
    </w:p>
    <w:p w14:paraId="035BEB40" w14:textId="77777777" w:rsidR="00C95F1F" w:rsidRDefault="00C95F1F" w:rsidP="00C95F1F">
      <w:pPr>
        <w:pStyle w:val="BodyText"/>
      </w:pPr>
      <w:r>
        <w:rPr>
          <w:noProof/>
        </w:rPr>
        <w:drawing>
          <wp:inline distT="0" distB="0" distL="0" distR="0" wp14:anchorId="0ECA41EA" wp14:editId="004F6AA1">
            <wp:extent cx="4678045" cy="1277173"/>
            <wp:effectExtent l="0" t="0" r="8255"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9041" t="50043" r="37978" b="29087"/>
                    <a:stretch/>
                  </pic:blipFill>
                  <pic:spPr bwMode="auto">
                    <a:xfrm>
                      <a:off x="0" y="0"/>
                      <a:ext cx="4708356" cy="1285448"/>
                    </a:xfrm>
                    <a:prstGeom prst="rect">
                      <a:avLst/>
                    </a:prstGeom>
                    <a:ln>
                      <a:noFill/>
                    </a:ln>
                    <a:extLst>
                      <a:ext uri="{53640926-AAD7-44D8-BBD7-CCE9431645EC}">
                        <a14:shadowObscured xmlns:a14="http://schemas.microsoft.com/office/drawing/2010/main"/>
                      </a:ext>
                    </a:extLst>
                  </pic:spPr>
                </pic:pic>
              </a:graphicData>
            </a:graphic>
          </wp:inline>
        </w:drawing>
      </w:r>
    </w:p>
    <w:p w14:paraId="2EFBD6FA" w14:textId="77777777" w:rsidR="00C95F1F" w:rsidRDefault="00C95F1F" w:rsidP="00C95F1F">
      <w:pPr>
        <w:pStyle w:val="BodyText"/>
      </w:pPr>
    </w:p>
    <w:p w14:paraId="785CAC92" w14:textId="64DA8A63" w:rsidR="00C95F1F" w:rsidRDefault="00C95F1F" w:rsidP="00C95F1F">
      <w:pPr>
        <w:pStyle w:val="BodyText"/>
      </w:pPr>
      <w:r w:rsidRPr="00AC0D15">
        <w:t xml:space="preserve">Applicants are encouraged to look at Traditional Owner Country Plans, where available, and consider projects that align with Traditional Owner objectives. The </w:t>
      </w:r>
      <w:hyperlink r:id="rId50" w:history="1">
        <w:r w:rsidRPr="00AC0D15">
          <w:rPr>
            <w:rStyle w:val="Hyperlink"/>
          </w:rPr>
          <w:t>ACHRIS Welcome Map</w:t>
        </w:r>
      </w:hyperlink>
      <w:r>
        <w:t xml:space="preserve"> (</w:t>
      </w:r>
      <w:r w:rsidRPr="00AC0D15">
        <w:t>https://achris.vic.gov.au/weave/wca.html</w:t>
      </w:r>
      <w:r>
        <w:t>)</w:t>
      </w:r>
      <w:r w:rsidRPr="00AC0D15">
        <w:t xml:space="preserve"> can be used to determine whether there are recognised Traditional Owners in the project area. Where appropriate, successful applicants will be expected to engage with Traditional Owners prior to projects starting. Conversations will be brokered by Parks Victoria</w:t>
      </w:r>
      <w:r>
        <w:t xml:space="preserve"> and Department of Environment, Land, Water and Planning</w:t>
      </w:r>
      <w:r w:rsidRPr="00AC0D15">
        <w:t xml:space="preserve"> upon notification of project success.</w:t>
      </w:r>
      <w:r>
        <w:t xml:space="preserve"> For more information see </w:t>
      </w:r>
      <w:r w:rsidRPr="00AC0D15">
        <w:rPr>
          <w:i/>
        </w:rPr>
        <w:t>Fact Sheet: Managing Country Together</w:t>
      </w:r>
      <w:r>
        <w:rPr>
          <w:i/>
        </w:rPr>
        <w:t>.</w:t>
      </w:r>
    </w:p>
    <w:p w14:paraId="16555155" w14:textId="77777777" w:rsidR="00C95F1F" w:rsidRDefault="00C95F1F" w:rsidP="00C95F1F">
      <w:pPr>
        <w:pStyle w:val="BodyText"/>
      </w:pPr>
      <w:r>
        <w:rPr>
          <w:noProof/>
        </w:rPr>
        <w:lastRenderedPageBreak/>
        <w:drawing>
          <wp:inline distT="0" distB="0" distL="0" distR="0" wp14:anchorId="01BA53F2" wp14:editId="643319E5">
            <wp:extent cx="4381049" cy="560717"/>
            <wp:effectExtent l="0" t="0" r="63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8979" t="41438" r="40709" b="49386"/>
                    <a:stretch/>
                  </pic:blipFill>
                  <pic:spPr bwMode="auto">
                    <a:xfrm>
                      <a:off x="0" y="0"/>
                      <a:ext cx="4384927" cy="561213"/>
                    </a:xfrm>
                    <a:prstGeom prst="rect">
                      <a:avLst/>
                    </a:prstGeom>
                    <a:ln>
                      <a:noFill/>
                    </a:ln>
                    <a:extLst>
                      <a:ext uri="{53640926-AAD7-44D8-BBD7-CCE9431645EC}">
                        <a14:shadowObscured xmlns:a14="http://schemas.microsoft.com/office/drawing/2010/main"/>
                      </a:ext>
                    </a:extLst>
                  </pic:spPr>
                </pic:pic>
              </a:graphicData>
            </a:graphic>
          </wp:inline>
        </w:drawing>
      </w:r>
    </w:p>
    <w:p w14:paraId="621DD9C2" w14:textId="77777777" w:rsidR="00C95F1F" w:rsidRDefault="00C95F1F" w:rsidP="00C95F1F">
      <w:pPr>
        <w:pStyle w:val="BodyText"/>
      </w:pPr>
      <w:r>
        <w:t>Applications that include partnerships with other entities will be highly regarded.</w:t>
      </w:r>
    </w:p>
    <w:p w14:paraId="2E37C3F1" w14:textId="77777777" w:rsidR="00C95F1F" w:rsidRDefault="00C95F1F" w:rsidP="00C95F1F">
      <w:pPr>
        <w:pStyle w:val="BodyText"/>
      </w:pPr>
      <w:r>
        <w:rPr>
          <w:noProof/>
        </w:rPr>
        <mc:AlternateContent>
          <mc:Choice Requires="wps">
            <w:drawing>
              <wp:anchor distT="0" distB="0" distL="114300" distR="114300" simplePos="0" relativeHeight="251658295" behindDoc="0" locked="0" layoutInCell="1" allowOverlap="1" wp14:anchorId="17754A23" wp14:editId="09A9E01C">
                <wp:simplePos x="0" y="0"/>
                <wp:positionH relativeFrom="column">
                  <wp:posOffset>4221396</wp:posOffset>
                </wp:positionH>
                <wp:positionV relativeFrom="paragraph">
                  <wp:posOffset>146349</wp:posOffset>
                </wp:positionV>
                <wp:extent cx="1328468" cy="1242203"/>
                <wp:effectExtent l="38100" t="0" r="24130" b="53340"/>
                <wp:wrapNone/>
                <wp:docPr id="196" name="Straight Arrow Connector 196"/>
                <wp:cNvGraphicFramePr/>
                <a:graphic xmlns:a="http://schemas.openxmlformats.org/drawingml/2006/main">
                  <a:graphicData uri="http://schemas.microsoft.com/office/word/2010/wordprocessingShape">
                    <wps:wsp>
                      <wps:cNvCnPr/>
                      <wps:spPr>
                        <a:xfrm flipH="1">
                          <a:off x="0" y="0"/>
                          <a:ext cx="1328468" cy="1242203"/>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24E1C2" id="Straight Arrow Connector 196" o:spid="_x0000_s1026" type="#_x0000_t32" style="position:absolute;margin-left:332.4pt;margin-top:11.5pt;width:104.6pt;height:97.8pt;flip:x;z-index:25165829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" strokecolor="#66ac47 [3205]">
                <v:stroke endarrow="block"/>
              </v:shape>
            </w:pict>
          </mc:Fallback>
        </mc:AlternateContent>
      </w:r>
      <w:r>
        <w:rPr>
          <w:noProof/>
        </w:rPr>
        <mc:AlternateContent>
          <mc:Choice Requires="wps">
            <w:drawing>
              <wp:anchor distT="0" distB="0" distL="114300" distR="114300" simplePos="0" relativeHeight="251658294" behindDoc="0" locked="0" layoutInCell="1" allowOverlap="1" wp14:anchorId="550738E9" wp14:editId="111F18F7">
                <wp:simplePos x="0" y="0"/>
                <wp:positionH relativeFrom="column">
                  <wp:posOffset>3436392</wp:posOffset>
                </wp:positionH>
                <wp:positionV relativeFrom="paragraph">
                  <wp:posOffset>146350</wp:posOffset>
                </wp:positionV>
                <wp:extent cx="629729" cy="879894"/>
                <wp:effectExtent l="0" t="0" r="75565" b="53975"/>
                <wp:wrapNone/>
                <wp:docPr id="195" name="Straight Arrow Connector 195"/>
                <wp:cNvGraphicFramePr/>
                <a:graphic xmlns:a="http://schemas.openxmlformats.org/drawingml/2006/main">
                  <a:graphicData uri="http://schemas.microsoft.com/office/word/2010/wordprocessingShape">
                    <wps:wsp>
                      <wps:cNvCnPr/>
                      <wps:spPr>
                        <a:xfrm>
                          <a:off x="0" y="0"/>
                          <a:ext cx="629729" cy="879894"/>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3F8AA9" id="Straight Arrow Connector 195" o:spid="_x0000_s1026" type="#_x0000_t32" style="position:absolute;margin-left:270.6pt;margin-top:11.5pt;width:49.6pt;height:69.3pt;z-index:25165829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" strokecolor="#66ac47 [3205]">
                <v:stroke endarrow="block"/>
              </v:shape>
            </w:pict>
          </mc:Fallback>
        </mc:AlternateContent>
      </w:r>
      <w:r>
        <w:rPr>
          <w:noProof/>
        </w:rPr>
        <mc:AlternateContent>
          <mc:Choice Requires="wps">
            <w:drawing>
              <wp:anchor distT="0" distB="0" distL="114300" distR="114300" simplePos="0" relativeHeight="251658293" behindDoc="0" locked="0" layoutInCell="1" allowOverlap="1" wp14:anchorId="710D78CB" wp14:editId="2CE00560">
                <wp:simplePos x="0" y="0"/>
                <wp:positionH relativeFrom="column">
                  <wp:posOffset>727698</wp:posOffset>
                </wp:positionH>
                <wp:positionV relativeFrom="paragraph">
                  <wp:posOffset>146350</wp:posOffset>
                </wp:positionV>
                <wp:extent cx="396815" cy="534837"/>
                <wp:effectExtent l="38100" t="0" r="22860" b="55880"/>
                <wp:wrapNone/>
                <wp:docPr id="194" name="Straight Arrow Connector 194"/>
                <wp:cNvGraphicFramePr/>
                <a:graphic xmlns:a="http://schemas.openxmlformats.org/drawingml/2006/main">
                  <a:graphicData uri="http://schemas.microsoft.com/office/word/2010/wordprocessingShape">
                    <wps:wsp>
                      <wps:cNvCnPr/>
                      <wps:spPr>
                        <a:xfrm flipH="1">
                          <a:off x="0" y="0"/>
                          <a:ext cx="396815" cy="534837"/>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B79B00" id="Straight Arrow Connector 194" o:spid="_x0000_s1026" type="#_x0000_t32" style="position:absolute;margin-left:57.3pt;margin-top:11.5pt;width:31.25pt;height:42.1pt;flip:x;z-index:25165829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" strokecolor="#66ac47 [3205]">
                <v:stroke endarrow="block"/>
              </v:shape>
            </w:pict>
          </mc:Fallback>
        </mc:AlternateContent>
      </w:r>
      <w:r>
        <w:t>To add partners select yes, choose the number of partners from the drop down box and then click on the Add Partner button.</w:t>
      </w:r>
    </w:p>
    <w:p w14:paraId="2C64AD93" w14:textId="77777777" w:rsidR="00C95F1F" w:rsidRDefault="00C95F1F" w:rsidP="00C95F1F">
      <w:pPr>
        <w:pStyle w:val="BodyText"/>
      </w:pPr>
      <w:r>
        <w:rPr>
          <w:noProof/>
        </w:rPr>
        <w:drawing>
          <wp:inline distT="0" distB="0" distL="0" distR="0" wp14:anchorId="293AF0A5" wp14:editId="552EA954">
            <wp:extent cx="4380299" cy="1345721"/>
            <wp:effectExtent l="0" t="0" r="1270" b="698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8979" t="52873" r="40709" b="25101"/>
                    <a:stretch/>
                  </pic:blipFill>
                  <pic:spPr bwMode="auto">
                    <a:xfrm>
                      <a:off x="0" y="0"/>
                      <a:ext cx="4384927" cy="1347143"/>
                    </a:xfrm>
                    <a:prstGeom prst="rect">
                      <a:avLst/>
                    </a:prstGeom>
                    <a:ln>
                      <a:noFill/>
                    </a:ln>
                    <a:extLst>
                      <a:ext uri="{53640926-AAD7-44D8-BBD7-CCE9431645EC}">
                        <a14:shadowObscured xmlns:a14="http://schemas.microsoft.com/office/drawing/2010/main"/>
                      </a:ext>
                    </a:extLst>
                  </pic:spPr>
                </pic:pic>
              </a:graphicData>
            </a:graphic>
          </wp:inline>
        </w:drawing>
      </w:r>
    </w:p>
    <w:p w14:paraId="1B309254" w14:textId="5E799686" w:rsidR="00C95F1F" w:rsidRDefault="00C95F1F" w:rsidP="00C95F1F">
      <w:pPr>
        <w:pStyle w:val="BodyText"/>
        <w:rPr>
          <w:noProof/>
        </w:rPr>
      </w:pPr>
      <w:r>
        <w:rPr>
          <w:noProof/>
        </w:rPr>
        <w:t xml:space="preserve"> </w:t>
      </w:r>
    </w:p>
    <w:p w14:paraId="2D639CA5" w14:textId="799084A4" w:rsidR="00C95F1F" w:rsidRDefault="00C95F1F" w:rsidP="00C95F1F">
      <w:pPr>
        <w:pStyle w:val="BodyText"/>
      </w:pPr>
      <w:r>
        <w:rPr>
          <w:noProof/>
        </w:rPr>
        <mc:AlternateContent>
          <mc:Choice Requires="wps">
            <w:drawing>
              <wp:anchor distT="0" distB="0" distL="114300" distR="114300" simplePos="0" relativeHeight="251658296" behindDoc="0" locked="0" layoutInCell="1" allowOverlap="1" wp14:anchorId="3AA8B6EE" wp14:editId="7AE72FEF">
                <wp:simplePos x="0" y="0"/>
                <wp:positionH relativeFrom="column">
                  <wp:posOffset>4347532</wp:posOffset>
                </wp:positionH>
                <wp:positionV relativeFrom="paragraph">
                  <wp:posOffset>199257</wp:posOffset>
                </wp:positionV>
                <wp:extent cx="66220" cy="1536690"/>
                <wp:effectExtent l="76200" t="0" r="29210" b="64135"/>
                <wp:wrapNone/>
                <wp:docPr id="198" name="Straight Arrow Connector 198"/>
                <wp:cNvGraphicFramePr/>
                <a:graphic xmlns:a="http://schemas.openxmlformats.org/drawingml/2006/main">
                  <a:graphicData uri="http://schemas.microsoft.com/office/word/2010/wordprocessingShape">
                    <wps:wsp>
                      <wps:cNvCnPr/>
                      <wps:spPr>
                        <a:xfrm flipH="1">
                          <a:off x="0" y="0"/>
                          <a:ext cx="66220" cy="153669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0BF7EF" id="Straight Arrow Connector 198" o:spid="_x0000_s1026" type="#_x0000_t32" style="position:absolute;margin-left:342.35pt;margin-top:15.7pt;width:5.2pt;height:121pt;flip:x;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" strokecolor="#66ac47 [3205]">
                <v:stroke endarrow="block"/>
              </v:shape>
            </w:pict>
          </mc:Fallback>
        </mc:AlternateContent>
      </w:r>
      <w:r>
        <w:t>A pop-up-box will open. Enter the applicable information in the fields and then click Submit.</w:t>
      </w:r>
    </w:p>
    <w:p w14:paraId="617D4147" w14:textId="3B212331" w:rsidR="00C95F1F" w:rsidRDefault="00C95F1F" w:rsidP="00C95F1F">
      <w:pPr>
        <w:pStyle w:val="BodyText"/>
      </w:pPr>
      <w:r>
        <w:rPr>
          <w:noProof/>
        </w:rPr>
        <w:drawing>
          <wp:anchor distT="0" distB="0" distL="114300" distR="114300" simplePos="0" relativeHeight="251658292" behindDoc="0" locked="0" layoutInCell="1" allowOverlap="1" wp14:anchorId="7A22EEFA" wp14:editId="720CC834">
            <wp:simplePos x="0" y="0"/>
            <wp:positionH relativeFrom="column">
              <wp:posOffset>4089722</wp:posOffset>
            </wp:positionH>
            <wp:positionV relativeFrom="paragraph">
              <wp:posOffset>55757</wp:posOffset>
            </wp:positionV>
            <wp:extent cx="2488356" cy="1807210"/>
            <wp:effectExtent l="0" t="0" r="7620" b="254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27424" t="16099" r="28767" b="27314"/>
                    <a:stretch/>
                  </pic:blipFill>
                  <pic:spPr bwMode="auto">
                    <a:xfrm>
                      <a:off x="0" y="0"/>
                      <a:ext cx="2488356" cy="1807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You must enter a name for each partner.</w:t>
      </w:r>
    </w:p>
    <w:p w14:paraId="1D3E2ABE" w14:textId="65A33970" w:rsidR="00C95F1F" w:rsidRDefault="00C95F1F" w:rsidP="00C95F1F">
      <w:pPr>
        <w:pStyle w:val="BodyText"/>
        <w:ind w:right="3826"/>
      </w:pPr>
      <w:r>
        <w:t>The location information will assist us understand the community support of your project.</w:t>
      </w:r>
    </w:p>
    <w:p w14:paraId="74FA8EB7" w14:textId="77777777" w:rsidR="00C95F1F" w:rsidRDefault="00C95F1F" w:rsidP="00C95F1F">
      <w:pPr>
        <w:pStyle w:val="BodyText"/>
        <w:ind w:right="3826"/>
      </w:pPr>
      <w:r>
        <w:t>The partners involvement will assist us better understand the scope, responsibilities and community support of your project.</w:t>
      </w:r>
    </w:p>
    <w:p w14:paraId="4B41FE90" w14:textId="77777777" w:rsidR="00C95F1F" w:rsidRDefault="00C95F1F" w:rsidP="00C95F1F">
      <w:pPr>
        <w:pStyle w:val="BodyText"/>
      </w:pPr>
    </w:p>
    <w:p w14:paraId="3DCFAC5C" w14:textId="77777777" w:rsidR="00C95F1F" w:rsidRDefault="00C95F1F" w:rsidP="00C95F1F">
      <w:pPr>
        <w:pStyle w:val="BodyText"/>
      </w:pPr>
    </w:p>
    <w:p w14:paraId="63141B4A" w14:textId="77777777" w:rsidR="00C95F1F" w:rsidRDefault="00C95F1F" w:rsidP="00C95F1F">
      <w:pPr>
        <w:pStyle w:val="BodyText"/>
      </w:pPr>
    </w:p>
    <w:p w14:paraId="1567C5DE" w14:textId="77777777" w:rsidR="00C95F1F" w:rsidRDefault="00C95F1F" w:rsidP="00C95F1F">
      <w:pPr>
        <w:pStyle w:val="BodyText"/>
      </w:pPr>
    </w:p>
    <w:p w14:paraId="77184888" w14:textId="77777777" w:rsidR="00C95F1F" w:rsidRDefault="00C95F1F" w:rsidP="00C95F1F">
      <w:pPr>
        <w:pStyle w:val="BodyText"/>
      </w:pPr>
    </w:p>
    <w:p w14:paraId="027D9DFB" w14:textId="1226D724" w:rsidR="00C95F1F" w:rsidRDefault="00C95F1F" w:rsidP="00C95F1F">
      <w:pPr>
        <w:pStyle w:val="BodyText"/>
      </w:pPr>
      <w:r>
        <w:rPr>
          <w:noProof/>
        </w:rPr>
        <mc:AlternateContent>
          <mc:Choice Requires="wps">
            <w:drawing>
              <wp:anchor distT="0" distB="0" distL="114300" distR="114300" simplePos="0" relativeHeight="251658297" behindDoc="0" locked="0" layoutInCell="1" allowOverlap="1" wp14:anchorId="165BD331" wp14:editId="0920DC89">
                <wp:simplePos x="0" y="0"/>
                <wp:positionH relativeFrom="column">
                  <wp:posOffset>4389015</wp:posOffset>
                </wp:positionH>
                <wp:positionV relativeFrom="paragraph">
                  <wp:posOffset>223501</wp:posOffset>
                </wp:positionV>
                <wp:extent cx="516056" cy="491196"/>
                <wp:effectExtent l="38100" t="0" r="17780" b="61595"/>
                <wp:wrapNone/>
                <wp:docPr id="204" name="Straight Arrow Connector 204"/>
                <wp:cNvGraphicFramePr/>
                <a:graphic xmlns:a="http://schemas.openxmlformats.org/drawingml/2006/main">
                  <a:graphicData uri="http://schemas.microsoft.com/office/word/2010/wordprocessingShape">
                    <wps:wsp>
                      <wps:cNvCnPr/>
                      <wps:spPr>
                        <a:xfrm flipH="1">
                          <a:off x="0" y="0"/>
                          <a:ext cx="516056" cy="491196"/>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30D629" id="Straight Arrow Connector 204" o:spid="_x0000_s1026" type="#_x0000_t32" style="position:absolute;margin-left:345.6pt;margin-top:17.6pt;width:40.65pt;height:38.7pt;flip:x;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" strokecolor="#66ac47 [3205]">
                <v:stroke endarrow="block"/>
              </v:shape>
            </w:pict>
          </mc:Fallback>
        </mc:AlternateContent>
      </w:r>
      <w:r>
        <w:t>Upon clicking Submit you will return to the application form. The partner will now show in the table.</w:t>
      </w:r>
    </w:p>
    <w:p w14:paraId="28226247" w14:textId="77777777" w:rsidR="00C95F1F" w:rsidRDefault="00C95F1F" w:rsidP="00C95F1F">
      <w:pPr>
        <w:pStyle w:val="BodyText"/>
      </w:pPr>
      <w:r w:rsidRPr="00A66ECB">
        <w:t xml:space="preserve">You can add more </w:t>
      </w:r>
      <w:r>
        <w:t>partner</w:t>
      </w:r>
      <w:r w:rsidRPr="00A66ECB">
        <w:t xml:space="preserve"> by using the above instructions.</w:t>
      </w:r>
    </w:p>
    <w:p w14:paraId="4A210B32" w14:textId="77777777" w:rsidR="00C95F1F" w:rsidRDefault="00C95F1F" w:rsidP="00C95F1F">
      <w:pPr>
        <w:pStyle w:val="BodyText"/>
      </w:pPr>
      <w:r w:rsidRPr="004467E0">
        <w:rPr>
          <w:noProof/>
        </w:rPr>
        <mc:AlternateContent>
          <mc:Choice Requires="wps">
            <w:drawing>
              <wp:anchor distT="0" distB="0" distL="114300" distR="114300" simplePos="0" relativeHeight="251658298" behindDoc="0" locked="0" layoutInCell="1" allowOverlap="1" wp14:anchorId="309662D4" wp14:editId="145A3077">
                <wp:simplePos x="0" y="0"/>
                <wp:positionH relativeFrom="column">
                  <wp:posOffset>3686558</wp:posOffset>
                </wp:positionH>
                <wp:positionV relativeFrom="paragraph">
                  <wp:posOffset>161889</wp:posOffset>
                </wp:positionV>
                <wp:extent cx="327708" cy="440271"/>
                <wp:effectExtent l="0" t="0" r="72390" b="55245"/>
                <wp:wrapNone/>
                <wp:docPr id="205" name="Straight Arrow Connector 205"/>
                <wp:cNvGraphicFramePr/>
                <a:graphic xmlns:a="http://schemas.openxmlformats.org/drawingml/2006/main">
                  <a:graphicData uri="http://schemas.microsoft.com/office/word/2010/wordprocessingShape">
                    <wps:wsp>
                      <wps:cNvCnPr/>
                      <wps:spPr>
                        <a:xfrm>
                          <a:off x="0" y="0"/>
                          <a:ext cx="327708" cy="440271"/>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59874E" id="Straight Arrow Connector 205" o:spid="_x0000_s1026" type="#_x0000_t32" style="position:absolute;margin-left:290.3pt;margin-top:12.75pt;width:25.8pt;height:34.6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" strokecolor="#66ac47 [3205]">
                <v:stroke endarrow="block"/>
              </v:shape>
            </w:pict>
          </mc:Fallback>
        </mc:AlternateContent>
      </w:r>
      <w:r w:rsidRPr="004467E0">
        <w:t>You can remove partners by clicking on the drop down arrow and selecting Remove.</w:t>
      </w:r>
    </w:p>
    <w:p w14:paraId="70B75FFE" w14:textId="3677EA5D" w:rsidR="00C95F1F" w:rsidRDefault="008730FE" w:rsidP="00C95F1F">
      <w:pPr>
        <w:pStyle w:val="BodyText"/>
      </w:pPr>
      <w:r>
        <w:rPr>
          <w:noProof/>
        </w:rPr>
        <w:drawing>
          <wp:inline distT="0" distB="0" distL="0" distR="0" wp14:anchorId="3166BF56" wp14:editId="5B8EA4D4">
            <wp:extent cx="4343400" cy="1084467"/>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403305" cy="1099424"/>
                    </a:xfrm>
                    <a:prstGeom prst="rect">
                      <a:avLst/>
                    </a:prstGeom>
                  </pic:spPr>
                </pic:pic>
              </a:graphicData>
            </a:graphic>
          </wp:inline>
        </w:drawing>
      </w:r>
    </w:p>
    <w:p w14:paraId="0FDAAEE8" w14:textId="50A2CE0F" w:rsidR="00C95F1F" w:rsidRDefault="00C95F1F" w:rsidP="00C95F1F">
      <w:pPr>
        <w:pStyle w:val="BodyText"/>
      </w:pPr>
    </w:p>
    <w:p w14:paraId="3D0FCA99" w14:textId="1E5E5A36" w:rsidR="00C95F1F" w:rsidRDefault="00C95F1F" w:rsidP="00C95F1F">
      <w:pPr>
        <w:pStyle w:val="BodyText"/>
      </w:pPr>
    </w:p>
    <w:p w14:paraId="0CD99FFB" w14:textId="1EC788BF" w:rsidR="00C95F1F" w:rsidRDefault="00C95F1F" w:rsidP="00C95F1F">
      <w:pPr>
        <w:pStyle w:val="BodyText"/>
      </w:pPr>
      <w:r w:rsidRPr="00F45AEE">
        <w:rPr>
          <w:noProof/>
        </w:rPr>
        <mc:AlternateContent>
          <mc:Choice Requires="wps">
            <w:drawing>
              <wp:anchor distT="0" distB="0" distL="114300" distR="114300" simplePos="0" relativeHeight="251658299" behindDoc="0" locked="0" layoutInCell="1" allowOverlap="1" wp14:anchorId="630209B7" wp14:editId="561D4EA9">
                <wp:simplePos x="0" y="0"/>
                <wp:positionH relativeFrom="column">
                  <wp:posOffset>971550</wp:posOffset>
                </wp:positionH>
                <wp:positionV relativeFrom="paragraph">
                  <wp:posOffset>412750</wp:posOffset>
                </wp:positionV>
                <wp:extent cx="2308860" cy="420370"/>
                <wp:effectExtent l="19050" t="57150" r="15240" b="36830"/>
                <wp:wrapNone/>
                <wp:docPr id="208" name="Straight Arrow Connector 208"/>
                <wp:cNvGraphicFramePr/>
                <a:graphic xmlns:a="http://schemas.openxmlformats.org/drawingml/2006/main">
                  <a:graphicData uri="http://schemas.microsoft.com/office/word/2010/wordprocessingShape">
                    <wps:wsp>
                      <wps:cNvCnPr/>
                      <wps:spPr>
                        <a:xfrm flipH="1" flipV="1">
                          <a:off x="0" y="0"/>
                          <a:ext cx="2308860" cy="42037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1FC89E" id="Straight Arrow Connector 208" o:spid="_x0000_s1026" type="#_x0000_t32" style="position:absolute;margin-left:76.5pt;margin-top:32.5pt;width:181.8pt;height:33.1pt;flip:x y;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" strokecolor="#66ac47 [3205]">
                <v:stroke endarrow="block"/>
              </v:shape>
            </w:pict>
          </mc:Fallback>
        </mc:AlternateContent>
      </w:r>
      <w:r w:rsidRPr="00F45AEE">
        <w:rPr>
          <w:noProof/>
        </w:rPr>
        <mc:AlternateContent>
          <mc:Choice Requires="wps">
            <w:drawing>
              <wp:anchor distT="0" distB="0" distL="114300" distR="114300" simplePos="0" relativeHeight="251658300" behindDoc="0" locked="0" layoutInCell="1" allowOverlap="1" wp14:anchorId="6779592A" wp14:editId="78790763">
                <wp:simplePos x="0" y="0"/>
                <wp:positionH relativeFrom="column">
                  <wp:posOffset>4154170</wp:posOffset>
                </wp:positionH>
                <wp:positionV relativeFrom="paragraph">
                  <wp:posOffset>412826</wp:posOffset>
                </wp:positionV>
                <wp:extent cx="869097" cy="420370"/>
                <wp:effectExtent l="0" t="38100" r="64770" b="36830"/>
                <wp:wrapNone/>
                <wp:docPr id="209" name="Straight Arrow Connector 209"/>
                <wp:cNvGraphicFramePr/>
                <a:graphic xmlns:a="http://schemas.openxmlformats.org/drawingml/2006/main">
                  <a:graphicData uri="http://schemas.microsoft.com/office/word/2010/wordprocessingShape">
                    <wps:wsp>
                      <wps:cNvCnPr/>
                      <wps:spPr>
                        <a:xfrm flipV="1">
                          <a:off x="0" y="0"/>
                          <a:ext cx="869097" cy="42037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679FF1" id="Straight Arrow Connector 209" o:spid="_x0000_s1026" type="#_x0000_t32" style="position:absolute;margin-left:327.1pt;margin-top:32.5pt;width:68.45pt;height:33.1pt;flip:y;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" strokecolor="#66ac47 [3205]">
                <v:stroke endarrow="block"/>
              </v:shape>
            </w:pict>
          </mc:Fallback>
        </mc:AlternateContent>
      </w:r>
      <w:r>
        <w:rPr>
          <w:noProof/>
        </w:rPr>
        <w:drawing>
          <wp:inline distT="0" distB="0" distL="0" distR="0" wp14:anchorId="55D0549A" wp14:editId="4F214494">
            <wp:extent cx="6235065" cy="581894"/>
            <wp:effectExtent l="0" t="0" r="0" b="889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9402" t="70313" r="22074" b="19973"/>
                    <a:stretch/>
                  </pic:blipFill>
                  <pic:spPr bwMode="auto">
                    <a:xfrm>
                      <a:off x="0" y="0"/>
                      <a:ext cx="6381930" cy="595600"/>
                    </a:xfrm>
                    <a:prstGeom prst="rect">
                      <a:avLst/>
                    </a:prstGeom>
                    <a:ln>
                      <a:noFill/>
                    </a:ln>
                    <a:extLst>
                      <a:ext uri="{53640926-AAD7-44D8-BBD7-CCE9431645EC}">
                        <a14:shadowObscured xmlns:a14="http://schemas.microsoft.com/office/drawing/2010/main"/>
                      </a:ext>
                    </a:extLst>
                  </pic:spPr>
                </pic:pic>
              </a:graphicData>
            </a:graphic>
          </wp:inline>
        </w:drawing>
      </w:r>
    </w:p>
    <w:p w14:paraId="13DB0EB8" w14:textId="1B7CACC4" w:rsidR="00C95F1F" w:rsidRDefault="00C95F1F" w:rsidP="00C95F1F">
      <w:pPr>
        <w:pStyle w:val="BodyText"/>
      </w:pPr>
    </w:p>
    <w:p w14:paraId="45EA8384" w14:textId="50422D65" w:rsidR="00C95F1F" w:rsidRDefault="00C95F1F" w:rsidP="00C95F1F">
      <w:pPr>
        <w:pStyle w:val="BodyText"/>
      </w:pPr>
      <w:r>
        <w:t>Once you have filled out all mandatory fields, you can click Save &amp; Exit, Previous or Next to save your application.</w:t>
      </w:r>
    </w:p>
    <w:p w14:paraId="50C43CB0" w14:textId="621681E0" w:rsidR="00C95F1F" w:rsidRDefault="00C95F1F" w:rsidP="00C95F1F">
      <w:pPr>
        <w:pStyle w:val="BodyText"/>
      </w:pPr>
      <w:r>
        <w:t>Save &amp; Exit will save the application and exit to the VIF Dashboard. The application will be saved as a draft and available in your VIF dashboard to edit, complete and submit during the round opening dates. The application will only be editable if in draft status (un-submitted) and while the Round is open. Once the application is submitted and/or the Round closes, the application will become view only.</w:t>
      </w:r>
    </w:p>
    <w:p w14:paraId="13590EB2" w14:textId="77777777" w:rsidR="00C95F1F" w:rsidRDefault="00C95F1F" w:rsidP="00C95F1F">
      <w:pPr>
        <w:pStyle w:val="BodyText"/>
      </w:pPr>
      <w:r>
        <w:t>Previous will save the application and return to the previous page.</w:t>
      </w:r>
    </w:p>
    <w:p w14:paraId="5A958593" w14:textId="77777777" w:rsidR="00C95F1F" w:rsidRDefault="00C95F1F" w:rsidP="00C95F1F">
      <w:pPr>
        <w:pStyle w:val="BodyText"/>
      </w:pPr>
      <w:r>
        <w:t>Next will save the application and progress to the next page.</w:t>
      </w:r>
    </w:p>
    <w:p w14:paraId="35323A1C" w14:textId="77777777" w:rsidR="00C95F1F" w:rsidRDefault="00C95F1F" w:rsidP="00C95F1F">
      <w:pPr>
        <w:pStyle w:val="BodyText"/>
      </w:pPr>
      <w:r>
        <w:t>The application will not save until all mandatory fields are completed (and correct). If any of the mandatory fields are not completed correctly, the errors will list at the top of the page in red. You must correct these errors to save, exit to the VIF dashboard or proceed to the Next page. Your application will not save if there are incomplete fields or errors.</w:t>
      </w:r>
    </w:p>
    <w:p w14:paraId="62EC189D" w14:textId="77777777" w:rsidR="00C95F1F" w:rsidRDefault="00C95F1F" w:rsidP="00C95F1F">
      <w:pPr>
        <w:pStyle w:val="BodyText"/>
      </w:pPr>
    </w:p>
    <w:p w14:paraId="27EE208E" w14:textId="469628C6" w:rsidR="00C15396" w:rsidRDefault="00C15396" w:rsidP="00535197">
      <w:pPr>
        <w:pStyle w:val="BodyText"/>
      </w:pPr>
      <w:r>
        <w:br w:type="page"/>
      </w:r>
    </w:p>
    <w:p w14:paraId="0C5171A1" w14:textId="77777777" w:rsidR="00C15396" w:rsidRDefault="00C15396" w:rsidP="00C15396">
      <w:pPr>
        <w:pStyle w:val="Heading3"/>
      </w:pPr>
      <w:r>
        <w:lastRenderedPageBreak/>
        <w:t>Budget</w:t>
      </w:r>
    </w:p>
    <w:p w14:paraId="2B80DA5F" w14:textId="77777777" w:rsidR="00C15396" w:rsidRDefault="00C15396" w:rsidP="00C15396">
      <w:pPr>
        <w:pStyle w:val="BodyText"/>
      </w:pPr>
      <w:r>
        <w:t>The Budget page provides you the opportunity to show us everyone contributing to the project and how you will manage the funding.</w:t>
      </w:r>
    </w:p>
    <w:p w14:paraId="094640C9" w14:textId="77777777" w:rsidR="00C15396" w:rsidRDefault="00C15396" w:rsidP="00C15396">
      <w:pPr>
        <w:pStyle w:val="BodyText"/>
      </w:pPr>
      <w:r>
        <w:t>Make sure you provide the correct number of quote/s when submitting your application. It is important to have accurate quotes because if successful projects have costs more than quoted, there is no extra funding to help you cover these costs. Where possible</w:t>
      </w:r>
      <w:r w:rsidRPr="002C7908">
        <w:t xml:space="preserve"> </w:t>
      </w:r>
      <w:r>
        <w:t>source quotes from: local suppliers; Aboriginal business or Social Enterprise; and suppliers who demonstrate environmentally sustainable business practices.</w:t>
      </w:r>
    </w:p>
    <w:p w14:paraId="6730236D" w14:textId="77777777" w:rsidR="00C15396" w:rsidRDefault="00C15396" w:rsidP="00C15396">
      <w:pPr>
        <w:pStyle w:val="BodyText"/>
      </w:pPr>
    </w:p>
    <w:p w14:paraId="3CCC0695" w14:textId="77777777" w:rsidR="00C15396" w:rsidRDefault="00C15396" w:rsidP="00C15396">
      <w:pPr>
        <w:pStyle w:val="BodyText"/>
      </w:pPr>
      <w:r>
        <w:t>Complete the project costs as GST exclusive amounts.</w:t>
      </w:r>
    </w:p>
    <w:p w14:paraId="7A2550E0" w14:textId="77777777" w:rsidR="00C15396" w:rsidRDefault="00C15396" w:rsidP="00C15396">
      <w:pPr>
        <w:pStyle w:val="BodyText"/>
      </w:pPr>
      <w:r>
        <w:t>In-kind contribution is all effort that is volunteered towards the project, including transport, administration, field activities and promotion. Calculate the in-kind contribution at $38 per hour, per volunteer (e.g. Vol1 - 10hours + Vol2 - 20hours = 380+760 = $1,140).</w:t>
      </w:r>
    </w:p>
    <w:p w14:paraId="049C9DE9" w14:textId="77777777" w:rsidR="00C15396" w:rsidRDefault="00C15396" w:rsidP="00C15396">
      <w:pPr>
        <w:pStyle w:val="BodyText"/>
      </w:pPr>
      <w:r>
        <w:rPr>
          <w:noProof/>
        </w:rPr>
        <mc:AlternateContent>
          <mc:Choice Requires="wps">
            <w:drawing>
              <wp:anchor distT="0" distB="0" distL="114300" distR="114300" simplePos="0" relativeHeight="251658302" behindDoc="0" locked="0" layoutInCell="1" allowOverlap="1" wp14:anchorId="716AADBB" wp14:editId="2074768B">
                <wp:simplePos x="0" y="0"/>
                <wp:positionH relativeFrom="column">
                  <wp:posOffset>252730</wp:posOffset>
                </wp:positionH>
                <wp:positionV relativeFrom="paragraph">
                  <wp:posOffset>231666</wp:posOffset>
                </wp:positionV>
                <wp:extent cx="172528" cy="2613803"/>
                <wp:effectExtent l="0" t="0" r="75565" b="53340"/>
                <wp:wrapNone/>
                <wp:docPr id="197" name="Straight Arrow Connector 197"/>
                <wp:cNvGraphicFramePr/>
                <a:graphic xmlns:a="http://schemas.openxmlformats.org/drawingml/2006/main">
                  <a:graphicData uri="http://schemas.microsoft.com/office/word/2010/wordprocessingShape">
                    <wps:wsp>
                      <wps:cNvCnPr/>
                      <wps:spPr>
                        <a:xfrm>
                          <a:off x="0" y="0"/>
                          <a:ext cx="172528" cy="2613803"/>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A589D7" id="Straight Arrow Connector 197" o:spid="_x0000_s1026" type="#_x0000_t32" style="position:absolute;margin-left:19.9pt;margin-top:18.25pt;width:13.6pt;height:205.8pt;z-index:25165830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" strokecolor="#66ac47 [3205]">
                <v:stroke endarrow="block"/>
              </v:shape>
            </w:pict>
          </mc:Fallback>
        </mc:AlternateContent>
      </w:r>
      <w:r>
        <w:t>The total will automatically calculate as you enter amounts into the fields.</w:t>
      </w:r>
    </w:p>
    <w:p w14:paraId="0762A2EE" w14:textId="77777777" w:rsidR="00C15396" w:rsidRDefault="00C15396" w:rsidP="00C15396">
      <w:pPr>
        <w:pStyle w:val="BodyText"/>
      </w:pPr>
      <w:r>
        <w:rPr>
          <w:noProof/>
        </w:rPr>
        <w:drawing>
          <wp:inline distT="0" distB="0" distL="0" distR="0" wp14:anchorId="6EFC6E9E" wp14:editId="652C992F">
            <wp:extent cx="6409055" cy="2872596"/>
            <wp:effectExtent l="0" t="0" r="0" b="444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8506" t="24859" r="22381" b="28019"/>
                    <a:stretch/>
                  </pic:blipFill>
                  <pic:spPr bwMode="auto">
                    <a:xfrm>
                      <a:off x="0" y="0"/>
                      <a:ext cx="6422861" cy="2878784"/>
                    </a:xfrm>
                    <a:prstGeom prst="rect">
                      <a:avLst/>
                    </a:prstGeom>
                    <a:ln>
                      <a:noFill/>
                    </a:ln>
                    <a:extLst>
                      <a:ext uri="{53640926-AAD7-44D8-BBD7-CCE9431645EC}">
                        <a14:shadowObscured xmlns:a14="http://schemas.microsoft.com/office/drawing/2010/main"/>
                      </a:ext>
                    </a:extLst>
                  </pic:spPr>
                </pic:pic>
              </a:graphicData>
            </a:graphic>
          </wp:inline>
        </w:drawing>
      </w:r>
    </w:p>
    <w:p w14:paraId="6E11292C" w14:textId="77777777" w:rsidR="00C15396" w:rsidRDefault="00C15396" w:rsidP="00C15396">
      <w:pPr>
        <w:pStyle w:val="BodyText"/>
      </w:pPr>
    </w:p>
    <w:p w14:paraId="23657D57" w14:textId="77777777" w:rsidR="00C15396" w:rsidRDefault="00C15396" w:rsidP="00C15396">
      <w:pPr>
        <w:pStyle w:val="BodyText"/>
      </w:pPr>
      <w:r>
        <w:rPr>
          <w:noProof/>
        </w:rPr>
        <mc:AlternateContent>
          <mc:Choice Requires="wps">
            <w:drawing>
              <wp:anchor distT="0" distB="0" distL="114300" distR="114300" simplePos="0" relativeHeight="251658303" behindDoc="0" locked="0" layoutInCell="1" allowOverlap="1" wp14:anchorId="7AFD8E97" wp14:editId="6C5433FC">
                <wp:simplePos x="0" y="0"/>
                <wp:positionH relativeFrom="column">
                  <wp:posOffset>2099298</wp:posOffset>
                </wp:positionH>
                <wp:positionV relativeFrom="paragraph">
                  <wp:posOffset>129300</wp:posOffset>
                </wp:positionV>
                <wp:extent cx="1570008" cy="370936"/>
                <wp:effectExtent l="0" t="0" r="68580" b="67310"/>
                <wp:wrapNone/>
                <wp:docPr id="199" name="Straight Arrow Connector 199"/>
                <wp:cNvGraphicFramePr/>
                <a:graphic xmlns:a="http://schemas.openxmlformats.org/drawingml/2006/main">
                  <a:graphicData uri="http://schemas.microsoft.com/office/word/2010/wordprocessingShape">
                    <wps:wsp>
                      <wps:cNvCnPr/>
                      <wps:spPr>
                        <a:xfrm>
                          <a:off x="0" y="0"/>
                          <a:ext cx="1570008" cy="370936"/>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D4614B" id="Straight Arrow Connector 199" o:spid="_x0000_s1026" type="#_x0000_t32" style="position:absolute;margin-left:165.3pt;margin-top:10.2pt;width:123.6pt;height:29.2pt;z-index:25165830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" strokecolor="#66ac47 [3205]">
                <v:stroke endarrow="block"/>
              </v:shape>
            </w:pict>
          </mc:Fallback>
        </mc:AlternateContent>
      </w:r>
      <w:r>
        <w:t>To add budget Items click on the Add Item button.</w:t>
      </w:r>
    </w:p>
    <w:p w14:paraId="07862BEE" w14:textId="77777777" w:rsidR="00C15396" w:rsidRDefault="00C15396" w:rsidP="00C15396">
      <w:pPr>
        <w:pStyle w:val="BodyText"/>
      </w:pPr>
      <w:r>
        <w:rPr>
          <w:noProof/>
        </w:rPr>
        <w:drawing>
          <wp:inline distT="0" distB="0" distL="0" distR="0" wp14:anchorId="755B3192" wp14:editId="4689A4F3">
            <wp:extent cx="5037455" cy="4572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7976" t="21781" r="35551" b="70717"/>
                    <a:stretch/>
                  </pic:blipFill>
                  <pic:spPr bwMode="auto">
                    <a:xfrm>
                      <a:off x="0" y="0"/>
                      <a:ext cx="5058746" cy="459132"/>
                    </a:xfrm>
                    <a:prstGeom prst="rect">
                      <a:avLst/>
                    </a:prstGeom>
                    <a:ln>
                      <a:noFill/>
                    </a:ln>
                    <a:extLst>
                      <a:ext uri="{53640926-AAD7-44D8-BBD7-CCE9431645EC}">
                        <a14:shadowObscured xmlns:a14="http://schemas.microsoft.com/office/drawing/2010/main"/>
                      </a:ext>
                    </a:extLst>
                  </pic:spPr>
                </pic:pic>
              </a:graphicData>
            </a:graphic>
          </wp:inline>
        </w:drawing>
      </w:r>
    </w:p>
    <w:p w14:paraId="7D6841E7" w14:textId="40A01F04" w:rsidR="00C15396" w:rsidRDefault="00C15396" w:rsidP="00C15396">
      <w:pPr>
        <w:pStyle w:val="BodyText"/>
        <w:rPr>
          <w:noProof/>
        </w:rPr>
      </w:pPr>
      <w:r>
        <w:rPr>
          <w:noProof/>
        </w:rPr>
        <w:t xml:space="preserve"> </w:t>
      </w:r>
      <w:r>
        <w:rPr>
          <w:noProof/>
        </w:rPr>
        <w:br w:type="page"/>
      </w:r>
    </w:p>
    <w:p w14:paraId="414FFB37" w14:textId="1787AD18" w:rsidR="00C15396" w:rsidRDefault="00BD1CAD" w:rsidP="00C15396">
      <w:pPr>
        <w:pStyle w:val="BodyText"/>
      </w:pPr>
      <w:r>
        <w:rPr>
          <w:noProof/>
        </w:rPr>
        <w:lastRenderedPageBreak/>
        <mc:AlternateContent>
          <mc:Choice Requires="wps">
            <w:drawing>
              <wp:anchor distT="0" distB="0" distL="114300" distR="114300" simplePos="0" relativeHeight="251658304" behindDoc="0" locked="0" layoutInCell="1" allowOverlap="1" wp14:anchorId="2989E24F" wp14:editId="158D15E6">
                <wp:simplePos x="0" y="0"/>
                <wp:positionH relativeFrom="column">
                  <wp:posOffset>4256008</wp:posOffset>
                </wp:positionH>
                <wp:positionV relativeFrom="paragraph">
                  <wp:posOffset>144150</wp:posOffset>
                </wp:positionV>
                <wp:extent cx="87949" cy="1121624"/>
                <wp:effectExtent l="0" t="0" r="64770" b="59690"/>
                <wp:wrapNone/>
                <wp:docPr id="200" name="Straight Arrow Connector 200"/>
                <wp:cNvGraphicFramePr/>
                <a:graphic xmlns:a="http://schemas.openxmlformats.org/drawingml/2006/main">
                  <a:graphicData uri="http://schemas.microsoft.com/office/word/2010/wordprocessingShape">
                    <wps:wsp>
                      <wps:cNvCnPr/>
                      <wps:spPr>
                        <a:xfrm>
                          <a:off x="0" y="0"/>
                          <a:ext cx="87949" cy="1121624"/>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DB6A6E" id="Straight Arrow Connector 200" o:spid="_x0000_s1026" type="#_x0000_t32" style="position:absolute;margin-left:335.1pt;margin-top:11.35pt;width:6.95pt;height:88.3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" strokecolor="#66ac47 [3205]">
                <v:stroke endarrow="block"/>
              </v:shape>
            </w:pict>
          </mc:Fallback>
        </mc:AlternateContent>
      </w:r>
      <w:r w:rsidR="00C15396">
        <w:t>A pop-up-box will open. Enter the item and amount in the fields and then click Submit.</w:t>
      </w:r>
    </w:p>
    <w:p w14:paraId="346537D6" w14:textId="14CD000D" w:rsidR="00C15396" w:rsidRDefault="00C15396" w:rsidP="00C15396">
      <w:pPr>
        <w:pStyle w:val="BodyText"/>
        <w:ind w:right="3826"/>
      </w:pPr>
      <w:r>
        <w:rPr>
          <w:noProof/>
        </w:rPr>
        <w:drawing>
          <wp:anchor distT="0" distB="0" distL="114300" distR="114300" simplePos="0" relativeHeight="251658301" behindDoc="0" locked="0" layoutInCell="1" allowOverlap="1" wp14:anchorId="2167A390" wp14:editId="67BB36DE">
            <wp:simplePos x="0" y="0"/>
            <wp:positionH relativeFrom="column">
              <wp:posOffset>4001770</wp:posOffset>
            </wp:positionH>
            <wp:positionV relativeFrom="paragraph">
              <wp:posOffset>9525</wp:posOffset>
            </wp:positionV>
            <wp:extent cx="2469515" cy="1811020"/>
            <wp:effectExtent l="0" t="0" r="6985" b="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27424" t="16099" r="28631" b="26563"/>
                    <a:stretch/>
                  </pic:blipFill>
                  <pic:spPr bwMode="auto">
                    <a:xfrm>
                      <a:off x="0" y="0"/>
                      <a:ext cx="2469515" cy="1811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The budget breakdown will assist us score the Merit criteria of your project.</w:t>
      </w:r>
    </w:p>
    <w:p w14:paraId="2A1BD1D4" w14:textId="1DF20046" w:rsidR="00C15396" w:rsidRDefault="00C15396" w:rsidP="00C15396">
      <w:pPr>
        <w:pStyle w:val="BodyText"/>
      </w:pPr>
    </w:p>
    <w:p w14:paraId="084D77A1" w14:textId="77777777" w:rsidR="00C15396" w:rsidRDefault="00C15396" w:rsidP="00C15396">
      <w:pPr>
        <w:pStyle w:val="BodyText"/>
      </w:pPr>
    </w:p>
    <w:p w14:paraId="1EF30527" w14:textId="77777777" w:rsidR="00C15396" w:rsidRDefault="00C15396" w:rsidP="00C15396">
      <w:pPr>
        <w:pStyle w:val="BodyText"/>
      </w:pPr>
    </w:p>
    <w:p w14:paraId="6C195C57" w14:textId="77777777" w:rsidR="00C15396" w:rsidRDefault="00C15396" w:rsidP="00C15396">
      <w:pPr>
        <w:pStyle w:val="BodyText"/>
      </w:pPr>
    </w:p>
    <w:p w14:paraId="23F87822" w14:textId="77777777" w:rsidR="00C15396" w:rsidRDefault="00C15396" w:rsidP="00C15396">
      <w:pPr>
        <w:pStyle w:val="BodyText"/>
      </w:pPr>
    </w:p>
    <w:p w14:paraId="0E257404" w14:textId="77777777" w:rsidR="00C15396" w:rsidRDefault="00C15396" w:rsidP="00C15396">
      <w:pPr>
        <w:pStyle w:val="BodyText"/>
      </w:pPr>
    </w:p>
    <w:p w14:paraId="4DE071C1" w14:textId="77777777" w:rsidR="00C15396" w:rsidRDefault="00C15396" w:rsidP="00C15396">
      <w:pPr>
        <w:pStyle w:val="BodyText"/>
      </w:pPr>
    </w:p>
    <w:p w14:paraId="3678CAB6" w14:textId="77777777" w:rsidR="00C15396" w:rsidRDefault="00C15396" w:rsidP="00C15396">
      <w:pPr>
        <w:pStyle w:val="BodyText"/>
      </w:pPr>
    </w:p>
    <w:p w14:paraId="0CEE921F" w14:textId="77777777" w:rsidR="00C15396" w:rsidRDefault="00C15396" w:rsidP="00C15396">
      <w:pPr>
        <w:pStyle w:val="BodyText"/>
      </w:pPr>
      <w:r>
        <w:rPr>
          <w:noProof/>
        </w:rPr>
        <mc:AlternateContent>
          <mc:Choice Requires="wps">
            <w:drawing>
              <wp:anchor distT="0" distB="0" distL="114300" distR="114300" simplePos="0" relativeHeight="251658305" behindDoc="0" locked="0" layoutInCell="1" allowOverlap="1" wp14:anchorId="68043B5F" wp14:editId="05669C0F">
                <wp:simplePos x="0" y="0"/>
                <wp:positionH relativeFrom="column">
                  <wp:posOffset>4169638</wp:posOffset>
                </wp:positionH>
                <wp:positionV relativeFrom="paragraph">
                  <wp:posOffset>153634</wp:posOffset>
                </wp:positionV>
                <wp:extent cx="284048" cy="439947"/>
                <wp:effectExtent l="38100" t="0" r="20955" b="55880"/>
                <wp:wrapNone/>
                <wp:docPr id="201" name="Straight Arrow Connector 201"/>
                <wp:cNvGraphicFramePr/>
                <a:graphic xmlns:a="http://schemas.openxmlformats.org/drawingml/2006/main">
                  <a:graphicData uri="http://schemas.microsoft.com/office/word/2010/wordprocessingShape">
                    <wps:wsp>
                      <wps:cNvCnPr/>
                      <wps:spPr>
                        <a:xfrm flipH="1">
                          <a:off x="0" y="0"/>
                          <a:ext cx="284048" cy="439947"/>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8DC924" id="Straight Arrow Connector 201" o:spid="_x0000_s1026" type="#_x0000_t32" style="position:absolute;margin-left:328.3pt;margin-top:12.1pt;width:22.35pt;height:34.65pt;flip:x;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" strokecolor="#66ac47 [3205]">
                <v:stroke endarrow="block"/>
              </v:shape>
            </w:pict>
          </mc:Fallback>
        </mc:AlternateContent>
      </w:r>
      <w:r>
        <w:t>Upon clicking Submit you will return to the application form. The item will now show in the table.</w:t>
      </w:r>
    </w:p>
    <w:p w14:paraId="37685986" w14:textId="77777777" w:rsidR="00C15396" w:rsidRDefault="00C15396" w:rsidP="00C15396">
      <w:pPr>
        <w:pStyle w:val="BodyText"/>
      </w:pPr>
      <w:r w:rsidRPr="00A66ECB">
        <w:t xml:space="preserve">You can add more </w:t>
      </w:r>
      <w:r>
        <w:t>items</w:t>
      </w:r>
      <w:r w:rsidRPr="00A66ECB">
        <w:t xml:space="preserve"> by using the above instructions.</w:t>
      </w:r>
    </w:p>
    <w:p w14:paraId="393F2E3D" w14:textId="77777777" w:rsidR="00C15396" w:rsidRDefault="00C15396" w:rsidP="00C15396">
      <w:pPr>
        <w:pStyle w:val="BodyText"/>
      </w:pPr>
      <w:r w:rsidRPr="00A92948">
        <w:rPr>
          <w:noProof/>
        </w:rPr>
        <mc:AlternateContent>
          <mc:Choice Requires="wps">
            <w:drawing>
              <wp:anchor distT="0" distB="0" distL="114300" distR="114300" simplePos="0" relativeHeight="251658306" behindDoc="0" locked="0" layoutInCell="1" allowOverlap="1" wp14:anchorId="4C7D982E" wp14:editId="0944076A">
                <wp:simplePos x="0" y="0"/>
                <wp:positionH relativeFrom="column">
                  <wp:posOffset>3496776</wp:posOffset>
                </wp:positionH>
                <wp:positionV relativeFrom="paragraph">
                  <wp:posOffset>162416</wp:posOffset>
                </wp:positionV>
                <wp:extent cx="465827" cy="396815"/>
                <wp:effectExtent l="0" t="0" r="48895" b="60960"/>
                <wp:wrapNone/>
                <wp:docPr id="202" name="Straight Arrow Connector 202"/>
                <wp:cNvGraphicFramePr/>
                <a:graphic xmlns:a="http://schemas.openxmlformats.org/drawingml/2006/main">
                  <a:graphicData uri="http://schemas.microsoft.com/office/word/2010/wordprocessingShape">
                    <wps:wsp>
                      <wps:cNvCnPr/>
                      <wps:spPr>
                        <a:xfrm>
                          <a:off x="0" y="0"/>
                          <a:ext cx="465827" cy="39681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2B0D14" id="Straight Arrow Connector 202" o:spid="_x0000_s1026" type="#_x0000_t32" style="position:absolute;margin-left:275.35pt;margin-top:12.8pt;width:36.7pt;height:31.2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" strokecolor="#66ac47 [3205]">
                <v:stroke endarrow="block"/>
              </v:shape>
            </w:pict>
          </mc:Fallback>
        </mc:AlternateContent>
      </w:r>
      <w:r w:rsidRPr="00A92948">
        <w:t>You can remove items by clicking on the drop down arrow and selecting Remove.</w:t>
      </w:r>
    </w:p>
    <w:p w14:paraId="47DDBBB7" w14:textId="77777777" w:rsidR="00C15396" w:rsidRDefault="00C15396" w:rsidP="00C15396">
      <w:pPr>
        <w:pStyle w:val="BodyText"/>
      </w:pPr>
      <w:r>
        <w:rPr>
          <w:noProof/>
        </w:rPr>
        <mc:AlternateContent>
          <mc:Choice Requires="wps">
            <w:drawing>
              <wp:anchor distT="0" distB="0" distL="114300" distR="114300" simplePos="0" relativeHeight="251658307" behindDoc="0" locked="0" layoutInCell="1" allowOverlap="1" wp14:anchorId="11DD13CD" wp14:editId="694D4BFA">
                <wp:simplePos x="0" y="0"/>
                <wp:positionH relativeFrom="column">
                  <wp:posOffset>648335</wp:posOffset>
                </wp:positionH>
                <wp:positionV relativeFrom="paragraph">
                  <wp:posOffset>1533154</wp:posOffset>
                </wp:positionV>
                <wp:extent cx="138022" cy="207034"/>
                <wp:effectExtent l="0" t="38100" r="52705" b="21590"/>
                <wp:wrapNone/>
                <wp:docPr id="206" name="Straight Arrow Connector 206"/>
                <wp:cNvGraphicFramePr/>
                <a:graphic xmlns:a="http://schemas.openxmlformats.org/drawingml/2006/main">
                  <a:graphicData uri="http://schemas.microsoft.com/office/word/2010/wordprocessingShape">
                    <wps:wsp>
                      <wps:cNvCnPr/>
                      <wps:spPr>
                        <a:xfrm flipV="1">
                          <a:off x="0" y="0"/>
                          <a:ext cx="138022" cy="207034"/>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F10D34" id="Straight Arrow Connector 206" o:spid="_x0000_s1026" type="#_x0000_t32" style="position:absolute;margin-left:51.05pt;margin-top:120.7pt;width:10.85pt;height:16.3pt;flip:y;z-index:25165830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" strokecolor="#66ac47 [3205]">
                <v:stroke endarrow="block"/>
              </v:shape>
            </w:pict>
          </mc:Fallback>
        </mc:AlternateContent>
      </w:r>
      <w:r>
        <w:rPr>
          <w:noProof/>
        </w:rPr>
        <w:drawing>
          <wp:inline distT="0" distB="0" distL="0" distR="0" wp14:anchorId="5568B1FA" wp14:editId="2C809CD6">
            <wp:extent cx="5209950" cy="1631687"/>
            <wp:effectExtent l="0" t="0" r="0" b="698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8378" t="29082" r="33945" b="44362"/>
                    <a:stretch/>
                  </pic:blipFill>
                  <pic:spPr bwMode="auto">
                    <a:xfrm>
                      <a:off x="0" y="0"/>
                      <a:ext cx="5274928" cy="1652037"/>
                    </a:xfrm>
                    <a:prstGeom prst="rect">
                      <a:avLst/>
                    </a:prstGeom>
                    <a:ln>
                      <a:noFill/>
                    </a:ln>
                    <a:extLst>
                      <a:ext uri="{53640926-AAD7-44D8-BBD7-CCE9431645EC}">
                        <a14:shadowObscured xmlns:a14="http://schemas.microsoft.com/office/drawing/2010/main"/>
                      </a:ext>
                    </a:extLst>
                  </pic:spPr>
                </pic:pic>
              </a:graphicData>
            </a:graphic>
          </wp:inline>
        </w:drawing>
      </w:r>
    </w:p>
    <w:p w14:paraId="2077485B" w14:textId="77777777" w:rsidR="00C15396" w:rsidRDefault="00C15396" w:rsidP="00C15396">
      <w:pPr>
        <w:pStyle w:val="BodyText"/>
      </w:pPr>
      <w:r>
        <w:t>Use the list pages to move through all submitted items.</w:t>
      </w:r>
    </w:p>
    <w:p w14:paraId="1B1F7B9D" w14:textId="77777777" w:rsidR="00C15396" w:rsidRDefault="00C15396" w:rsidP="00C15396">
      <w:pPr>
        <w:pStyle w:val="BodyText"/>
      </w:pPr>
    </w:p>
    <w:p w14:paraId="21D6047D" w14:textId="77777777" w:rsidR="00C15396" w:rsidRDefault="00C15396" w:rsidP="00C15396">
      <w:pPr>
        <w:pStyle w:val="BodyText"/>
      </w:pPr>
      <w:r>
        <w:t xml:space="preserve">Parks Victoria is responsible for protecting Aboriginal cultural heritage values on the parks estate. All projects that include ground disturbance (including tree planting) must undertake a cultural heritage assessment to determine the risk to Aboriginal heritage prior to the activity starting. For more information see </w:t>
      </w:r>
      <w:r w:rsidRPr="00A92948">
        <w:rPr>
          <w:i/>
        </w:rPr>
        <w:t>Fact Sheet: Managing Country Together</w:t>
      </w:r>
      <w:r>
        <w:t>.</w:t>
      </w:r>
    </w:p>
    <w:p w14:paraId="2A76E9B5" w14:textId="77777777" w:rsidR="00C15396" w:rsidRDefault="00C15396" w:rsidP="00C15396">
      <w:pPr>
        <w:pStyle w:val="BodyText"/>
      </w:pPr>
      <w:r>
        <w:rPr>
          <w:noProof/>
        </w:rPr>
        <w:drawing>
          <wp:inline distT="0" distB="0" distL="0" distR="0" wp14:anchorId="5D0D8F7D" wp14:editId="6C468EC4">
            <wp:extent cx="4526915" cy="980416"/>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8161" t="34584" r="38856" b="48859"/>
                    <a:stretch/>
                  </pic:blipFill>
                  <pic:spPr bwMode="auto">
                    <a:xfrm>
                      <a:off x="0" y="0"/>
                      <a:ext cx="4575841" cy="991012"/>
                    </a:xfrm>
                    <a:prstGeom prst="rect">
                      <a:avLst/>
                    </a:prstGeom>
                    <a:ln>
                      <a:noFill/>
                    </a:ln>
                    <a:extLst>
                      <a:ext uri="{53640926-AAD7-44D8-BBD7-CCE9431645EC}">
                        <a14:shadowObscured xmlns:a14="http://schemas.microsoft.com/office/drawing/2010/main"/>
                      </a:ext>
                    </a:extLst>
                  </pic:spPr>
                </pic:pic>
              </a:graphicData>
            </a:graphic>
          </wp:inline>
        </w:drawing>
      </w:r>
    </w:p>
    <w:p w14:paraId="79FEDB96" w14:textId="77777777" w:rsidR="00C15396" w:rsidRDefault="00C15396" w:rsidP="00C15396">
      <w:pPr>
        <w:pStyle w:val="BodyText"/>
      </w:pPr>
      <w:r>
        <w:br w:type="page"/>
      </w:r>
    </w:p>
    <w:p w14:paraId="2EF0845F" w14:textId="0A304CCC" w:rsidR="00C15396" w:rsidRDefault="00C15396" w:rsidP="00C15396">
      <w:pPr>
        <w:pStyle w:val="BodyText"/>
      </w:pPr>
      <w:r>
        <w:rPr>
          <w:noProof/>
        </w:rPr>
        <w:lastRenderedPageBreak/>
        <mc:AlternateContent>
          <mc:Choice Requires="wps">
            <w:drawing>
              <wp:anchor distT="0" distB="0" distL="114300" distR="114300" simplePos="0" relativeHeight="251658308" behindDoc="0" locked="0" layoutInCell="1" allowOverlap="1" wp14:anchorId="69DFE5AB" wp14:editId="4D7AC3B0">
                <wp:simplePos x="0" y="0"/>
                <wp:positionH relativeFrom="column">
                  <wp:posOffset>977864</wp:posOffset>
                </wp:positionH>
                <wp:positionV relativeFrom="paragraph">
                  <wp:posOffset>152712</wp:posOffset>
                </wp:positionV>
                <wp:extent cx="2027208" cy="388188"/>
                <wp:effectExtent l="38100" t="0" r="11430" b="88265"/>
                <wp:wrapNone/>
                <wp:docPr id="212" name="Straight Arrow Connector 212"/>
                <wp:cNvGraphicFramePr/>
                <a:graphic xmlns:a="http://schemas.openxmlformats.org/drawingml/2006/main">
                  <a:graphicData uri="http://schemas.microsoft.com/office/word/2010/wordprocessingShape">
                    <wps:wsp>
                      <wps:cNvCnPr/>
                      <wps:spPr>
                        <a:xfrm flipH="1">
                          <a:off x="0" y="0"/>
                          <a:ext cx="2027208" cy="388188"/>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DFFB23" id="Straight Arrow Connector 212" o:spid="_x0000_s1026" type="#_x0000_t32" style="position:absolute;margin-left:77pt;margin-top:12pt;width:159.6pt;height:30.55pt;flip:x;z-index:2516583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" strokecolor="#66ac47 [3205]">
                <v:stroke endarrow="block"/>
              </v:shape>
            </w:pict>
          </mc:Fallback>
        </mc:AlternateContent>
      </w:r>
      <w:r>
        <w:t>If your project includes the opportunity to make income, select yes and answer the following questions.</w:t>
      </w:r>
    </w:p>
    <w:p w14:paraId="5C12EC27" w14:textId="0429061C" w:rsidR="00C15396" w:rsidRDefault="00F60C5D" w:rsidP="00C15396">
      <w:pPr>
        <w:pStyle w:val="BodyText"/>
      </w:pPr>
      <w:r w:rsidRPr="00F45AEE">
        <w:rPr>
          <w:noProof/>
        </w:rPr>
        <mc:AlternateContent>
          <mc:Choice Requires="wps">
            <w:drawing>
              <wp:anchor distT="0" distB="0" distL="114300" distR="114300" simplePos="0" relativeHeight="251658310" behindDoc="0" locked="0" layoutInCell="1" allowOverlap="1" wp14:anchorId="79B2065C" wp14:editId="7B470AF8">
                <wp:simplePos x="0" y="0"/>
                <wp:positionH relativeFrom="column">
                  <wp:posOffset>4140796</wp:posOffset>
                </wp:positionH>
                <wp:positionV relativeFrom="paragraph">
                  <wp:posOffset>2829824</wp:posOffset>
                </wp:positionV>
                <wp:extent cx="978279" cy="488315"/>
                <wp:effectExtent l="0" t="38100" r="50800" b="26035"/>
                <wp:wrapNone/>
                <wp:docPr id="214" name="Straight Arrow Connector 214"/>
                <wp:cNvGraphicFramePr/>
                <a:graphic xmlns:a="http://schemas.openxmlformats.org/drawingml/2006/main">
                  <a:graphicData uri="http://schemas.microsoft.com/office/word/2010/wordprocessingShape">
                    <wps:wsp>
                      <wps:cNvCnPr/>
                      <wps:spPr>
                        <a:xfrm flipV="1">
                          <a:off x="0" y="0"/>
                          <a:ext cx="978279" cy="48831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51E837" id="Straight Arrow Connector 214" o:spid="_x0000_s1026" type="#_x0000_t32" style="position:absolute;margin-left:326.05pt;margin-top:222.8pt;width:77.05pt;height:38.45pt;flip:y;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" strokecolor="#66ac47 [3205]">
                <v:stroke endarrow="block"/>
              </v:shape>
            </w:pict>
          </mc:Fallback>
        </mc:AlternateContent>
      </w:r>
      <w:r w:rsidRPr="00F45AEE">
        <w:rPr>
          <w:noProof/>
        </w:rPr>
        <mc:AlternateContent>
          <mc:Choice Requires="wps">
            <w:drawing>
              <wp:anchor distT="0" distB="0" distL="114300" distR="114300" simplePos="0" relativeHeight="251658309" behindDoc="0" locked="0" layoutInCell="1" allowOverlap="1" wp14:anchorId="60442564" wp14:editId="5100F50D">
                <wp:simplePos x="0" y="0"/>
                <wp:positionH relativeFrom="column">
                  <wp:posOffset>1067207</wp:posOffset>
                </wp:positionH>
                <wp:positionV relativeFrom="paragraph">
                  <wp:posOffset>2829824</wp:posOffset>
                </wp:positionV>
                <wp:extent cx="2241076" cy="488761"/>
                <wp:effectExtent l="19050" t="57150" r="26035" b="26035"/>
                <wp:wrapNone/>
                <wp:docPr id="213" name="Straight Arrow Connector 213"/>
                <wp:cNvGraphicFramePr/>
                <a:graphic xmlns:a="http://schemas.openxmlformats.org/drawingml/2006/main">
                  <a:graphicData uri="http://schemas.microsoft.com/office/word/2010/wordprocessingShape">
                    <wps:wsp>
                      <wps:cNvCnPr/>
                      <wps:spPr>
                        <a:xfrm flipH="1" flipV="1">
                          <a:off x="0" y="0"/>
                          <a:ext cx="2241076" cy="488761"/>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64998D" id="Straight Arrow Connector 213" o:spid="_x0000_s1026" type="#_x0000_t32" style="position:absolute;margin-left:84.05pt;margin-top:222.8pt;width:176.45pt;height:38.5pt;flip:x y;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" strokecolor="#66ac47 [3205]">
                <v:stroke endarrow="block"/>
              </v:shape>
            </w:pict>
          </mc:Fallback>
        </mc:AlternateContent>
      </w:r>
      <w:r w:rsidR="00C15396">
        <w:rPr>
          <w:noProof/>
        </w:rPr>
        <w:drawing>
          <wp:inline distT="0" distB="0" distL="0" distR="0" wp14:anchorId="18C58BC4" wp14:editId="6D8F9D71">
            <wp:extent cx="6297283" cy="3064771"/>
            <wp:effectExtent l="0" t="0" r="8890" b="254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8374" t="39775" r="22241" b="8824"/>
                    <a:stretch/>
                  </pic:blipFill>
                  <pic:spPr bwMode="auto">
                    <a:xfrm>
                      <a:off x="0" y="0"/>
                      <a:ext cx="6324185" cy="3077864"/>
                    </a:xfrm>
                    <a:prstGeom prst="rect">
                      <a:avLst/>
                    </a:prstGeom>
                    <a:ln>
                      <a:noFill/>
                    </a:ln>
                    <a:extLst>
                      <a:ext uri="{53640926-AAD7-44D8-BBD7-CCE9431645EC}">
                        <a14:shadowObscured xmlns:a14="http://schemas.microsoft.com/office/drawing/2010/main"/>
                      </a:ext>
                    </a:extLst>
                  </pic:spPr>
                </pic:pic>
              </a:graphicData>
            </a:graphic>
          </wp:inline>
        </w:drawing>
      </w:r>
    </w:p>
    <w:p w14:paraId="3DA7566C" w14:textId="77777777" w:rsidR="00F60C5D" w:rsidRDefault="00F60C5D" w:rsidP="00C15396">
      <w:pPr>
        <w:pStyle w:val="BodyText"/>
      </w:pPr>
    </w:p>
    <w:p w14:paraId="5CFA847C" w14:textId="40ACBBA4" w:rsidR="00C15396" w:rsidRDefault="00F60C5D" w:rsidP="00C15396">
      <w:pPr>
        <w:pStyle w:val="BodyText"/>
      </w:pPr>
      <w:r>
        <w:t>O</w:t>
      </w:r>
      <w:r w:rsidR="00C15396">
        <w:t>nce you have filled out all mandatory fields, you can click Save &amp; Exit, Previous or Next to save your application.</w:t>
      </w:r>
    </w:p>
    <w:p w14:paraId="11B96D9B" w14:textId="77777777" w:rsidR="00C15396" w:rsidRDefault="00C15396" w:rsidP="00C15396">
      <w:pPr>
        <w:pStyle w:val="BodyText"/>
      </w:pPr>
      <w:r>
        <w:t>Save &amp; Exit will save the application and exit to the VIF Dashboard. The application will be saved as a draft and available in your VIF dashboard to edit, complete and submit during the round opening dates. The application will only be editable if in draft status (un-submitted) and while the Round is open. Once the application is submitted and/or the Round closes, the application will become view only.</w:t>
      </w:r>
    </w:p>
    <w:p w14:paraId="11AE7DA5" w14:textId="77777777" w:rsidR="00C15396" w:rsidRDefault="00C15396" w:rsidP="00C15396">
      <w:pPr>
        <w:pStyle w:val="BodyText"/>
      </w:pPr>
      <w:r>
        <w:t>Previous will save the application and return to the previous page.</w:t>
      </w:r>
    </w:p>
    <w:p w14:paraId="6E16EE77" w14:textId="77777777" w:rsidR="00C15396" w:rsidRDefault="00C15396" w:rsidP="00C15396">
      <w:pPr>
        <w:pStyle w:val="BodyText"/>
      </w:pPr>
      <w:r>
        <w:t>Next will save the application and progress to the next page.</w:t>
      </w:r>
    </w:p>
    <w:p w14:paraId="00C74F09" w14:textId="77777777" w:rsidR="00C15396" w:rsidRDefault="00C15396" w:rsidP="00C15396">
      <w:pPr>
        <w:pStyle w:val="BodyText"/>
      </w:pPr>
      <w:r>
        <w:t>The application will not save until all mandatory fields are completed (and correct). If any of the mandatory fields are not completed correctly, the errors will list at the top of the page in red. You must correct these errors to save, exit to the VIF dashboard or proceed to the Next page. Your application will not save if there are incomplete fields or errors.</w:t>
      </w:r>
    </w:p>
    <w:p w14:paraId="792FACDC" w14:textId="77777777" w:rsidR="00C15396" w:rsidRDefault="00C15396" w:rsidP="00C15396">
      <w:pPr>
        <w:pStyle w:val="BodyText"/>
      </w:pPr>
    </w:p>
    <w:p w14:paraId="109B76C2" w14:textId="77777777" w:rsidR="00F60C5D" w:rsidRDefault="00F60C5D" w:rsidP="00C15396">
      <w:pPr>
        <w:pStyle w:val="Heading3"/>
      </w:pPr>
      <w:r>
        <w:br w:type="page"/>
      </w:r>
    </w:p>
    <w:p w14:paraId="350774A7" w14:textId="79DC399F" w:rsidR="00C15396" w:rsidRDefault="00C15396" w:rsidP="00C15396">
      <w:pPr>
        <w:pStyle w:val="Heading3"/>
      </w:pPr>
      <w:r>
        <w:lastRenderedPageBreak/>
        <w:t>Documents</w:t>
      </w:r>
    </w:p>
    <w:p w14:paraId="7A12EBED" w14:textId="77777777" w:rsidR="00C15396" w:rsidRDefault="00C15396" w:rsidP="00C15396">
      <w:pPr>
        <w:pStyle w:val="BodyText"/>
      </w:pPr>
      <w:r>
        <w:t>The Document page provides you the opportunity to further demonstrate community support and visuals to assist us better understand your project.</w:t>
      </w:r>
    </w:p>
    <w:p w14:paraId="42F1EB51" w14:textId="77777777" w:rsidR="00C15396" w:rsidRDefault="00C15396" w:rsidP="00C15396">
      <w:pPr>
        <w:pStyle w:val="BodyText"/>
      </w:pPr>
    </w:p>
    <w:p w14:paraId="55DD64F5" w14:textId="77777777" w:rsidR="00C15396" w:rsidRDefault="00C15396" w:rsidP="00C15396">
      <w:pPr>
        <w:pStyle w:val="BodyText"/>
      </w:pPr>
      <w:r>
        <w:rPr>
          <w:noProof/>
        </w:rPr>
        <mc:AlternateContent>
          <mc:Choice Requires="wps">
            <w:drawing>
              <wp:anchor distT="0" distB="0" distL="114300" distR="114300" simplePos="0" relativeHeight="251658311" behindDoc="0" locked="0" layoutInCell="1" allowOverlap="1" wp14:anchorId="3997DD94" wp14:editId="121C5567">
                <wp:simplePos x="0" y="0"/>
                <wp:positionH relativeFrom="column">
                  <wp:posOffset>990703</wp:posOffset>
                </wp:positionH>
                <wp:positionV relativeFrom="paragraph">
                  <wp:posOffset>432331</wp:posOffset>
                </wp:positionV>
                <wp:extent cx="584791" cy="1403497"/>
                <wp:effectExtent l="38100" t="0" r="25400" b="63500"/>
                <wp:wrapNone/>
                <wp:docPr id="215" name="Straight Arrow Connector 215"/>
                <wp:cNvGraphicFramePr/>
                <a:graphic xmlns:a="http://schemas.openxmlformats.org/drawingml/2006/main">
                  <a:graphicData uri="http://schemas.microsoft.com/office/word/2010/wordprocessingShape">
                    <wps:wsp>
                      <wps:cNvCnPr/>
                      <wps:spPr>
                        <a:xfrm flipH="1">
                          <a:off x="0" y="0"/>
                          <a:ext cx="584791" cy="1403497"/>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A8FBF7" id="Straight Arrow Connector 215" o:spid="_x0000_s1026" type="#_x0000_t32" style="position:absolute;margin-left:78pt;margin-top:34.05pt;width:46.05pt;height:110.5pt;flip:x;z-index:25165831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" strokecolor="#66ac47 [3205]">
                <v:stroke endarrow="block"/>
              </v:shape>
            </w:pict>
          </mc:Fallback>
        </mc:AlternateContent>
      </w:r>
      <w:r>
        <w:t xml:space="preserve">You must upload a copy of your (or your Auspice) ABN, land manager support and quotes (if applicable). Failure to upload these documents may deem your application ineligible. For more information see the </w:t>
      </w:r>
      <w:r w:rsidRPr="00697F7D">
        <w:rPr>
          <w:i/>
        </w:rPr>
        <w:t>Funding Guidelines</w:t>
      </w:r>
      <w:r>
        <w:t xml:space="preserve"> and/or </w:t>
      </w:r>
      <w:r w:rsidRPr="00497DAB">
        <w:rPr>
          <w:i/>
        </w:rPr>
        <w:t>Fact Sheet: Building your Application.</w:t>
      </w:r>
      <w:r>
        <w:rPr>
          <w:i/>
        </w:rPr>
        <w:t xml:space="preserve"> </w:t>
      </w:r>
      <w:r>
        <w:t>Upload the documents in the relevant category.</w:t>
      </w:r>
    </w:p>
    <w:p w14:paraId="2976DF60" w14:textId="77777777" w:rsidR="00C15396" w:rsidRDefault="00C15396" w:rsidP="00C15396">
      <w:pPr>
        <w:pStyle w:val="BodyText"/>
      </w:pPr>
    </w:p>
    <w:p w14:paraId="50642D95" w14:textId="77777777" w:rsidR="00C15396" w:rsidRDefault="00C15396" w:rsidP="00C15396">
      <w:pPr>
        <w:pStyle w:val="BodyText"/>
      </w:pPr>
      <w:r>
        <w:rPr>
          <w:noProof/>
        </w:rPr>
        <mc:AlternateContent>
          <mc:Choice Requires="wps">
            <w:drawing>
              <wp:anchor distT="0" distB="0" distL="114300" distR="114300" simplePos="0" relativeHeight="251658313" behindDoc="0" locked="0" layoutInCell="1" allowOverlap="1" wp14:anchorId="640513B4" wp14:editId="31D1BE94">
                <wp:simplePos x="0" y="0"/>
                <wp:positionH relativeFrom="column">
                  <wp:posOffset>1150192</wp:posOffset>
                </wp:positionH>
                <wp:positionV relativeFrom="paragraph">
                  <wp:posOffset>1912074</wp:posOffset>
                </wp:positionV>
                <wp:extent cx="659100" cy="1179948"/>
                <wp:effectExtent l="38100" t="38100" r="27305" b="20320"/>
                <wp:wrapNone/>
                <wp:docPr id="218" name="Straight Arrow Connector 218"/>
                <wp:cNvGraphicFramePr/>
                <a:graphic xmlns:a="http://schemas.openxmlformats.org/drawingml/2006/main">
                  <a:graphicData uri="http://schemas.microsoft.com/office/word/2010/wordprocessingShape">
                    <wps:wsp>
                      <wps:cNvCnPr/>
                      <wps:spPr>
                        <a:xfrm flipH="1" flipV="1">
                          <a:off x="0" y="0"/>
                          <a:ext cx="659100" cy="1179948"/>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A3754F" id="Straight Arrow Connector 218" o:spid="_x0000_s1026" type="#_x0000_t32" style="position:absolute;margin-left:90.55pt;margin-top:150.55pt;width:51.9pt;height:92.9pt;flip:x y;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" strokecolor="#66ac47 [3205]">
                <v:stroke endarrow="block"/>
              </v:shape>
            </w:pict>
          </mc:Fallback>
        </mc:AlternateContent>
      </w:r>
      <w:r>
        <w:t>Please keep attachments to a maximum of 7 only.</w:t>
      </w:r>
      <w:r>
        <w:rPr>
          <w:noProof/>
        </w:rPr>
        <w:drawing>
          <wp:inline distT="0" distB="0" distL="0" distR="0" wp14:anchorId="5688F39A" wp14:editId="5EF651DB">
            <wp:extent cx="6655330" cy="2658140"/>
            <wp:effectExtent l="0" t="0" r="0" b="889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8052" t="30018" r="19961" b="25951"/>
                    <a:stretch/>
                  </pic:blipFill>
                  <pic:spPr bwMode="auto">
                    <a:xfrm>
                      <a:off x="0" y="0"/>
                      <a:ext cx="6686105" cy="2670432"/>
                    </a:xfrm>
                    <a:prstGeom prst="rect">
                      <a:avLst/>
                    </a:prstGeom>
                    <a:ln>
                      <a:noFill/>
                    </a:ln>
                    <a:extLst>
                      <a:ext uri="{53640926-AAD7-44D8-BBD7-CCE9431645EC}">
                        <a14:shadowObscured xmlns:a14="http://schemas.microsoft.com/office/drawing/2010/main"/>
                      </a:ext>
                    </a:extLst>
                  </pic:spPr>
                </pic:pic>
              </a:graphicData>
            </a:graphic>
          </wp:inline>
        </w:drawing>
      </w:r>
    </w:p>
    <w:p w14:paraId="2E358073" w14:textId="77777777" w:rsidR="00C15396" w:rsidRDefault="00C15396" w:rsidP="00C15396">
      <w:pPr>
        <w:pStyle w:val="BodyText"/>
      </w:pPr>
      <w:r>
        <w:rPr>
          <w:noProof/>
        </w:rPr>
        <w:drawing>
          <wp:anchor distT="0" distB="0" distL="114300" distR="114300" simplePos="0" relativeHeight="251658312" behindDoc="0" locked="0" layoutInCell="1" allowOverlap="1" wp14:anchorId="2AAF2284" wp14:editId="1BCBE145">
            <wp:simplePos x="0" y="0"/>
            <wp:positionH relativeFrom="column">
              <wp:posOffset>3520646</wp:posOffset>
            </wp:positionH>
            <wp:positionV relativeFrom="paragraph">
              <wp:posOffset>112188</wp:posOffset>
            </wp:positionV>
            <wp:extent cx="2828261" cy="2073275"/>
            <wp:effectExtent l="0" t="0" r="0" b="3175"/>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l="27566" t="16050" r="28783" b="27040"/>
                    <a:stretch/>
                  </pic:blipFill>
                  <pic:spPr bwMode="auto">
                    <a:xfrm>
                      <a:off x="0" y="0"/>
                      <a:ext cx="2828261" cy="2073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8D9504" w14:textId="77777777" w:rsidR="00C15396" w:rsidRDefault="00C15396" w:rsidP="00C15396">
      <w:pPr>
        <w:pStyle w:val="BodyText"/>
      </w:pPr>
      <w:r>
        <w:t xml:space="preserve">To upload documents, click on the category in blue. </w:t>
      </w:r>
    </w:p>
    <w:p w14:paraId="339AA11B" w14:textId="77777777" w:rsidR="00C15396" w:rsidRDefault="00C15396" w:rsidP="00C15396">
      <w:pPr>
        <w:pStyle w:val="BodyText"/>
        <w:ind w:right="4818"/>
      </w:pPr>
      <w:r>
        <w:t xml:space="preserve">A pop-up-box will open. </w:t>
      </w:r>
    </w:p>
    <w:p w14:paraId="4E235CCD" w14:textId="77777777" w:rsidR="00C15396" w:rsidRDefault="00C15396" w:rsidP="00C15396">
      <w:pPr>
        <w:pStyle w:val="BodyText"/>
        <w:ind w:right="4818"/>
      </w:pPr>
      <w:r>
        <w:rPr>
          <w:noProof/>
        </w:rPr>
        <mc:AlternateContent>
          <mc:Choice Requires="wps">
            <w:drawing>
              <wp:anchor distT="0" distB="0" distL="114300" distR="114300" simplePos="0" relativeHeight="251658314" behindDoc="0" locked="0" layoutInCell="1" allowOverlap="1" wp14:anchorId="778DDA32" wp14:editId="145BD663">
                <wp:simplePos x="0" y="0"/>
                <wp:positionH relativeFrom="column">
                  <wp:posOffset>1807030</wp:posOffset>
                </wp:positionH>
                <wp:positionV relativeFrom="paragraph">
                  <wp:posOffset>194063</wp:posOffset>
                </wp:positionV>
                <wp:extent cx="2030806" cy="265145"/>
                <wp:effectExtent l="0" t="0" r="45720" b="78105"/>
                <wp:wrapNone/>
                <wp:docPr id="220" name="Straight Arrow Connector 220"/>
                <wp:cNvGraphicFramePr/>
                <a:graphic xmlns:a="http://schemas.openxmlformats.org/drawingml/2006/main">
                  <a:graphicData uri="http://schemas.microsoft.com/office/word/2010/wordprocessingShape">
                    <wps:wsp>
                      <wps:cNvCnPr/>
                      <wps:spPr>
                        <a:xfrm>
                          <a:off x="0" y="0"/>
                          <a:ext cx="2030806" cy="26514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8367AB" id="Straight Arrow Connector 220" o:spid="_x0000_s1026" type="#_x0000_t32" style="position:absolute;margin-left:142.3pt;margin-top:15.3pt;width:159.9pt;height:20.9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" strokecolor="#66ac47 [3205]">
                <v:stroke endarrow="block"/>
              </v:shape>
            </w:pict>
          </mc:Fallback>
        </mc:AlternateContent>
      </w:r>
      <w:r>
        <w:t>Click on the Upload Document button.</w:t>
      </w:r>
    </w:p>
    <w:p w14:paraId="3DAC1610" w14:textId="77777777" w:rsidR="00C15396" w:rsidRDefault="00C15396" w:rsidP="00C15396">
      <w:pPr>
        <w:pStyle w:val="BodyText"/>
        <w:ind w:right="4818"/>
      </w:pPr>
    </w:p>
    <w:p w14:paraId="0DD74BBE" w14:textId="77777777" w:rsidR="00C15396" w:rsidRDefault="00C15396" w:rsidP="00C15396">
      <w:pPr>
        <w:pStyle w:val="BodyText"/>
        <w:ind w:right="4818"/>
      </w:pPr>
    </w:p>
    <w:p w14:paraId="17816908" w14:textId="77777777" w:rsidR="00C15396" w:rsidRDefault="00C15396" w:rsidP="00C15396">
      <w:pPr>
        <w:pStyle w:val="BodyText"/>
        <w:ind w:right="4818"/>
      </w:pPr>
    </w:p>
    <w:p w14:paraId="5AA70370" w14:textId="77777777" w:rsidR="00C15396" w:rsidRDefault="00C15396" w:rsidP="00C15396">
      <w:pPr>
        <w:pStyle w:val="BodyText"/>
        <w:ind w:right="4818"/>
      </w:pPr>
      <w:r>
        <w:rPr>
          <w:noProof/>
        </w:rPr>
        <w:drawing>
          <wp:anchor distT="0" distB="0" distL="114300" distR="114300" simplePos="0" relativeHeight="251658315" behindDoc="0" locked="0" layoutInCell="1" allowOverlap="1" wp14:anchorId="3AA9D6DC" wp14:editId="20A49BAD">
            <wp:simplePos x="0" y="0"/>
            <wp:positionH relativeFrom="column">
              <wp:posOffset>4147930</wp:posOffset>
            </wp:positionH>
            <wp:positionV relativeFrom="paragraph">
              <wp:posOffset>27940</wp:posOffset>
            </wp:positionV>
            <wp:extent cx="2155406" cy="1330657"/>
            <wp:effectExtent l="0" t="0" r="0" b="317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l="34792" t="26009" r="36266" b="42213"/>
                    <a:stretch/>
                  </pic:blipFill>
                  <pic:spPr bwMode="auto">
                    <a:xfrm>
                      <a:off x="0" y="0"/>
                      <a:ext cx="2155406" cy="13306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A further pop-up box will open. </w:t>
      </w:r>
    </w:p>
    <w:p w14:paraId="543BCDFB" w14:textId="77777777" w:rsidR="00C15396" w:rsidRDefault="00C15396" w:rsidP="00C15396">
      <w:pPr>
        <w:pStyle w:val="BodyText"/>
        <w:ind w:right="4818"/>
      </w:pPr>
      <w:r>
        <w:rPr>
          <w:noProof/>
        </w:rPr>
        <mc:AlternateContent>
          <mc:Choice Requires="wps">
            <w:drawing>
              <wp:anchor distT="0" distB="0" distL="114300" distR="114300" simplePos="0" relativeHeight="251658316" behindDoc="0" locked="0" layoutInCell="1" allowOverlap="1" wp14:anchorId="65F508F2" wp14:editId="0F488A5D">
                <wp:simplePos x="0" y="0"/>
                <wp:positionH relativeFrom="column">
                  <wp:posOffset>2994385</wp:posOffset>
                </wp:positionH>
                <wp:positionV relativeFrom="paragraph">
                  <wp:posOffset>215256</wp:posOffset>
                </wp:positionV>
                <wp:extent cx="1492828" cy="45719"/>
                <wp:effectExtent l="0" t="38100" r="31750" b="88265"/>
                <wp:wrapNone/>
                <wp:docPr id="222" name="Straight Arrow Connector 222"/>
                <wp:cNvGraphicFramePr/>
                <a:graphic xmlns:a="http://schemas.openxmlformats.org/drawingml/2006/main">
                  <a:graphicData uri="http://schemas.microsoft.com/office/word/2010/wordprocessingShape">
                    <wps:wsp>
                      <wps:cNvCnPr/>
                      <wps:spPr>
                        <a:xfrm>
                          <a:off x="0" y="0"/>
                          <a:ext cx="1492828" cy="45719"/>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37BA6E" id="Straight Arrow Connector 222" o:spid="_x0000_s1026" type="#_x0000_t32" style="position:absolute;margin-left:235.8pt;margin-top:16.95pt;width:117.55pt;height:3.6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" strokecolor="#66ac47 [3205]">
                <v:stroke endarrow="block"/>
              </v:shape>
            </w:pict>
          </mc:Fallback>
        </mc:AlternateContent>
      </w:r>
      <w:r>
        <w:t>Enter the name of the document. The document will not upload unless this field is completed. This field will assist with identification of the document.</w:t>
      </w:r>
    </w:p>
    <w:p w14:paraId="1559FE69" w14:textId="77777777" w:rsidR="00C15396" w:rsidRDefault="00C15396" w:rsidP="00C15396">
      <w:pPr>
        <w:pStyle w:val="BodyText"/>
        <w:ind w:right="4818"/>
      </w:pPr>
      <w:r>
        <w:rPr>
          <w:noProof/>
        </w:rPr>
        <mc:AlternateContent>
          <mc:Choice Requires="wps">
            <w:drawing>
              <wp:anchor distT="0" distB="0" distL="114300" distR="114300" simplePos="0" relativeHeight="251658317" behindDoc="0" locked="0" layoutInCell="1" allowOverlap="1" wp14:anchorId="37D332A6" wp14:editId="51FD6950">
                <wp:simplePos x="0" y="0"/>
                <wp:positionH relativeFrom="column">
                  <wp:posOffset>1779734</wp:posOffset>
                </wp:positionH>
                <wp:positionV relativeFrom="paragraph">
                  <wp:posOffset>52553</wp:posOffset>
                </wp:positionV>
                <wp:extent cx="2765188" cy="93658"/>
                <wp:effectExtent l="0" t="0" r="73660" b="97155"/>
                <wp:wrapNone/>
                <wp:docPr id="223" name="Straight Arrow Connector 223"/>
                <wp:cNvGraphicFramePr/>
                <a:graphic xmlns:a="http://schemas.openxmlformats.org/drawingml/2006/main">
                  <a:graphicData uri="http://schemas.microsoft.com/office/word/2010/wordprocessingShape">
                    <wps:wsp>
                      <wps:cNvCnPr/>
                      <wps:spPr>
                        <a:xfrm>
                          <a:off x="0" y="0"/>
                          <a:ext cx="2765188" cy="93658"/>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096275" id="Straight Arrow Connector 223" o:spid="_x0000_s1026" type="#_x0000_t32" style="position:absolute;margin-left:140.15pt;margin-top:4.15pt;width:217.75pt;height:7.3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" strokecolor="#66ac47 [3205]">
                <v:stroke endarrow="block"/>
              </v:shape>
            </w:pict>
          </mc:Fallback>
        </mc:AlternateContent>
      </w:r>
      <w:r>
        <w:t>Click on the Choose Files button.</w:t>
      </w:r>
    </w:p>
    <w:p w14:paraId="3881CF06" w14:textId="77777777" w:rsidR="00C15396" w:rsidRDefault="00C15396" w:rsidP="00C15396">
      <w:pPr>
        <w:pStyle w:val="BodyText"/>
        <w:ind w:right="4818"/>
      </w:pPr>
      <w:r>
        <w:rPr>
          <w:noProof/>
        </w:rPr>
        <mc:AlternateContent>
          <mc:Choice Requires="wps">
            <w:drawing>
              <wp:anchor distT="0" distB="0" distL="114300" distR="114300" simplePos="0" relativeHeight="251658318" behindDoc="0" locked="0" layoutInCell="1" allowOverlap="1" wp14:anchorId="2055CEA9" wp14:editId="61832659">
                <wp:simplePos x="0" y="0"/>
                <wp:positionH relativeFrom="column">
                  <wp:posOffset>1356653</wp:posOffset>
                </wp:positionH>
                <wp:positionV relativeFrom="paragraph">
                  <wp:posOffset>238806</wp:posOffset>
                </wp:positionV>
                <wp:extent cx="4134873" cy="210403"/>
                <wp:effectExtent l="0" t="57150" r="18415" b="37465"/>
                <wp:wrapNone/>
                <wp:docPr id="384" name="Straight Arrow Connector 384"/>
                <wp:cNvGraphicFramePr/>
                <a:graphic xmlns:a="http://schemas.openxmlformats.org/drawingml/2006/main">
                  <a:graphicData uri="http://schemas.microsoft.com/office/word/2010/wordprocessingShape">
                    <wps:wsp>
                      <wps:cNvCnPr/>
                      <wps:spPr>
                        <a:xfrm flipV="1">
                          <a:off x="0" y="0"/>
                          <a:ext cx="4134873" cy="210403"/>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0A1756" id="Straight Arrow Connector 384" o:spid="_x0000_s1026" type="#_x0000_t32" style="position:absolute;margin-left:106.8pt;margin-top:18.8pt;width:325.6pt;height:16.55pt;flip:y;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" strokecolor="#66ac47 [3205]">
                <v:stroke endarrow="block"/>
              </v:shape>
            </w:pict>
          </mc:Fallback>
        </mc:AlternateContent>
      </w:r>
      <w:r>
        <w:t>A pop-up box will open. Select the document and click open. The document will now show here.</w:t>
      </w:r>
    </w:p>
    <w:p w14:paraId="66EFDA97" w14:textId="6871D01E" w:rsidR="00C15396" w:rsidRDefault="00C15396" w:rsidP="00C15396">
      <w:pPr>
        <w:pStyle w:val="BodyText"/>
        <w:ind w:right="4818"/>
      </w:pPr>
      <w:r>
        <w:t>Click on the Save button.</w:t>
      </w:r>
    </w:p>
    <w:p w14:paraId="1AA1C2A7" w14:textId="6D714D70" w:rsidR="00C15396" w:rsidRDefault="00C15396" w:rsidP="00C15396">
      <w:pPr>
        <w:pStyle w:val="BodyText"/>
        <w:ind w:right="4818"/>
      </w:pPr>
    </w:p>
    <w:p w14:paraId="4AB53471" w14:textId="7149F373" w:rsidR="00C15396" w:rsidRDefault="00F60C5D" w:rsidP="00C15396">
      <w:pPr>
        <w:pStyle w:val="BodyText"/>
        <w:ind w:right="4818"/>
      </w:pPr>
      <w:r>
        <w:rPr>
          <w:noProof/>
        </w:rPr>
        <w:drawing>
          <wp:anchor distT="0" distB="0" distL="114300" distR="114300" simplePos="0" relativeHeight="251658319" behindDoc="0" locked="0" layoutInCell="1" allowOverlap="1" wp14:anchorId="0B098C2E" wp14:editId="3D0D79D7">
            <wp:simplePos x="0" y="0"/>
            <wp:positionH relativeFrom="margin">
              <wp:align>right</wp:align>
            </wp:positionH>
            <wp:positionV relativeFrom="paragraph">
              <wp:posOffset>15960</wp:posOffset>
            </wp:positionV>
            <wp:extent cx="2830195" cy="2074545"/>
            <wp:effectExtent l="0" t="0" r="8255" b="1905"/>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l="27489" t="16148" r="28819" b="26890"/>
                    <a:stretch/>
                  </pic:blipFill>
                  <pic:spPr bwMode="auto">
                    <a:xfrm>
                      <a:off x="0" y="0"/>
                      <a:ext cx="2830195" cy="2074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A9C099" w14:textId="77777777" w:rsidR="00C15396" w:rsidRDefault="00C15396" w:rsidP="00C15396">
      <w:pPr>
        <w:pStyle w:val="BodyText"/>
        <w:ind w:right="4818"/>
      </w:pPr>
      <w:r>
        <w:t xml:space="preserve">You will return to the View Details pop-up box. </w:t>
      </w:r>
    </w:p>
    <w:p w14:paraId="1F4E767D" w14:textId="77777777" w:rsidR="00C15396" w:rsidRDefault="00C15396" w:rsidP="00C15396">
      <w:pPr>
        <w:pStyle w:val="BodyText"/>
        <w:ind w:right="4818"/>
      </w:pPr>
      <w:r>
        <w:rPr>
          <w:noProof/>
        </w:rPr>
        <mc:AlternateContent>
          <mc:Choice Requires="wps">
            <w:drawing>
              <wp:anchor distT="0" distB="0" distL="114300" distR="114300" simplePos="0" relativeHeight="251658320" behindDoc="0" locked="0" layoutInCell="1" allowOverlap="1" wp14:anchorId="03F94E7C" wp14:editId="44D63867">
                <wp:simplePos x="0" y="0"/>
                <wp:positionH relativeFrom="column">
                  <wp:posOffset>2680487</wp:posOffset>
                </wp:positionH>
                <wp:positionV relativeFrom="paragraph">
                  <wp:posOffset>234807</wp:posOffset>
                </wp:positionV>
                <wp:extent cx="3138985" cy="218620"/>
                <wp:effectExtent l="0" t="0" r="80645" b="86360"/>
                <wp:wrapNone/>
                <wp:docPr id="387" name="Straight Arrow Connector 387"/>
                <wp:cNvGraphicFramePr/>
                <a:graphic xmlns:a="http://schemas.openxmlformats.org/drawingml/2006/main">
                  <a:graphicData uri="http://schemas.microsoft.com/office/word/2010/wordprocessingShape">
                    <wps:wsp>
                      <wps:cNvCnPr/>
                      <wps:spPr>
                        <a:xfrm>
                          <a:off x="0" y="0"/>
                          <a:ext cx="3138985" cy="21862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5B2A3B" id="Straight Arrow Connector 387" o:spid="_x0000_s1026" type="#_x0000_t32" style="position:absolute;margin-left:211.05pt;margin-top:18.5pt;width:247.15pt;height:17.2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" strokecolor="#66ac47 [3205]">
                <v:stroke endarrow="block"/>
              </v:shape>
            </w:pict>
          </mc:Fallback>
        </mc:AlternateContent>
      </w:r>
      <w:r>
        <w:t>The uploaded document should now show. You can edit or delete the document by clicking on the drop down arrow.</w:t>
      </w:r>
    </w:p>
    <w:p w14:paraId="20246923" w14:textId="77777777" w:rsidR="00C15396" w:rsidRDefault="00C15396" w:rsidP="00C15396">
      <w:pPr>
        <w:pStyle w:val="BodyText"/>
        <w:ind w:right="4818"/>
      </w:pPr>
      <w:r>
        <w:t>You can upload more documents to this category by clicking on the Upload Document button and repeating the above instructions.</w:t>
      </w:r>
    </w:p>
    <w:p w14:paraId="2FE22162" w14:textId="3C42A004" w:rsidR="00C15396" w:rsidRDefault="00F60C5D" w:rsidP="00C15396">
      <w:pPr>
        <w:pStyle w:val="BodyText"/>
        <w:ind w:right="4818"/>
      </w:pPr>
      <w:r>
        <w:rPr>
          <w:noProof/>
        </w:rPr>
        <mc:AlternateContent>
          <mc:Choice Requires="wps">
            <w:drawing>
              <wp:anchor distT="0" distB="0" distL="114300" distR="114300" simplePos="0" relativeHeight="251658321" behindDoc="0" locked="0" layoutInCell="1" allowOverlap="1" wp14:anchorId="7A2624FA" wp14:editId="668FC8F7">
                <wp:simplePos x="0" y="0"/>
                <wp:positionH relativeFrom="column">
                  <wp:posOffset>742505</wp:posOffset>
                </wp:positionH>
                <wp:positionV relativeFrom="paragraph">
                  <wp:posOffset>253839</wp:posOffset>
                </wp:positionV>
                <wp:extent cx="3138539" cy="130876"/>
                <wp:effectExtent l="0" t="0" r="81280" b="97790"/>
                <wp:wrapNone/>
                <wp:docPr id="388" name="Straight Arrow Connector 388"/>
                <wp:cNvGraphicFramePr/>
                <a:graphic xmlns:a="http://schemas.openxmlformats.org/drawingml/2006/main">
                  <a:graphicData uri="http://schemas.microsoft.com/office/word/2010/wordprocessingShape">
                    <wps:wsp>
                      <wps:cNvCnPr/>
                      <wps:spPr>
                        <a:xfrm>
                          <a:off x="0" y="0"/>
                          <a:ext cx="3138539" cy="130876"/>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4D72E4" id="Straight Arrow Connector 388" o:spid="_x0000_s1026" type="#_x0000_t32" style="position:absolute;margin-left:58.45pt;margin-top:20pt;width:247.15pt;height:10.3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" strokecolor="#66ac47 [3205]">
                <v:stroke endarrow="block"/>
              </v:shape>
            </w:pict>
          </mc:Fallback>
        </mc:AlternateContent>
      </w:r>
      <w:r w:rsidR="00C15396">
        <w:t>Once all documents within this category are uploaded, click on the Save button.</w:t>
      </w:r>
    </w:p>
    <w:p w14:paraId="112772E3" w14:textId="0B439F4A" w:rsidR="00C15396" w:rsidRDefault="00C15396" w:rsidP="00C15396">
      <w:pPr>
        <w:pStyle w:val="BodyText"/>
      </w:pPr>
    </w:p>
    <w:p w14:paraId="316F307A" w14:textId="77777777" w:rsidR="00C15396" w:rsidRDefault="00C15396" w:rsidP="00C15396">
      <w:pPr>
        <w:pStyle w:val="BodyText"/>
      </w:pPr>
    </w:p>
    <w:p w14:paraId="11A39323" w14:textId="77777777" w:rsidR="00C15396" w:rsidRDefault="00C15396" w:rsidP="00C15396">
      <w:pPr>
        <w:pStyle w:val="BodyText"/>
      </w:pPr>
    </w:p>
    <w:p w14:paraId="6554F4A4" w14:textId="77777777" w:rsidR="00C15396" w:rsidRDefault="00C15396" w:rsidP="00C15396">
      <w:pPr>
        <w:pStyle w:val="BodyText"/>
      </w:pPr>
      <w:r>
        <w:rPr>
          <w:noProof/>
        </w:rPr>
        <mc:AlternateContent>
          <mc:Choice Requires="wps">
            <w:drawing>
              <wp:anchor distT="0" distB="0" distL="114300" distR="114300" simplePos="0" relativeHeight="251658322" behindDoc="0" locked="0" layoutInCell="1" allowOverlap="1" wp14:anchorId="65CCDFEC" wp14:editId="7FB757DE">
                <wp:simplePos x="0" y="0"/>
                <wp:positionH relativeFrom="column">
                  <wp:posOffset>4810843</wp:posOffset>
                </wp:positionH>
                <wp:positionV relativeFrom="paragraph">
                  <wp:posOffset>169987</wp:posOffset>
                </wp:positionV>
                <wp:extent cx="102870" cy="397565"/>
                <wp:effectExtent l="0" t="0" r="68580" b="59690"/>
                <wp:wrapNone/>
                <wp:docPr id="390" name="Straight Arrow Connector 390"/>
                <wp:cNvGraphicFramePr/>
                <a:graphic xmlns:a="http://schemas.openxmlformats.org/drawingml/2006/main">
                  <a:graphicData uri="http://schemas.microsoft.com/office/word/2010/wordprocessingShape">
                    <wps:wsp>
                      <wps:cNvCnPr/>
                      <wps:spPr>
                        <a:xfrm>
                          <a:off x="0" y="0"/>
                          <a:ext cx="102870" cy="39756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6B51244" id="Straight Arrow Connector 390" o:spid="_x0000_s1026" type="#_x0000_t32" style="position:absolute;margin-left:378.8pt;margin-top:13.4pt;width:8.1pt;height:31.3pt;z-index:25165832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" strokecolor="#66ac47 [3205]">
                <v:stroke endarrow="block"/>
              </v:shape>
            </w:pict>
          </mc:Fallback>
        </mc:AlternateContent>
      </w:r>
      <w:r>
        <w:rPr>
          <w:noProof/>
        </w:rPr>
        <mc:AlternateContent>
          <mc:Choice Requires="wps">
            <w:drawing>
              <wp:anchor distT="0" distB="0" distL="114300" distR="114300" simplePos="0" relativeHeight="251658323" behindDoc="0" locked="0" layoutInCell="1" allowOverlap="1" wp14:anchorId="37B2D882" wp14:editId="6328CC9D">
                <wp:simplePos x="0" y="0"/>
                <wp:positionH relativeFrom="column">
                  <wp:posOffset>1972227</wp:posOffset>
                </wp:positionH>
                <wp:positionV relativeFrom="paragraph">
                  <wp:posOffset>289256</wp:posOffset>
                </wp:positionV>
                <wp:extent cx="3466769" cy="604299"/>
                <wp:effectExtent l="0" t="0" r="76835" b="81915"/>
                <wp:wrapNone/>
                <wp:docPr id="391" name="Straight Arrow Connector 391"/>
                <wp:cNvGraphicFramePr/>
                <a:graphic xmlns:a="http://schemas.openxmlformats.org/drawingml/2006/main">
                  <a:graphicData uri="http://schemas.microsoft.com/office/word/2010/wordprocessingShape">
                    <wps:wsp>
                      <wps:cNvCnPr/>
                      <wps:spPr>
                        <a:xfrm>
                          <a:off x="0" y="0"/>
                          <a:ext cx="3466769" cy="604299"/>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02C16D" id="Straight Arrow Connector 391" o:spid="_x0000_s1026" type="#_x0000_t32" style="position:absolute;margin-left:155.3pt;margin-top:22.8pt;width:272.95pt;height:47.6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" strokecolor="#66ac47 [3205]">
                <v:stroke endarrow="block"/>
              </v:shape>
            </w:pict>
          </mc:Fallback>
        </mc:AlternateContent>
      </w:r>
      <w:r>
        <w:t>Upon clicking Save you will return to the application form. The Status in the table will now show as submitted. You can edit the uploaded documents by clicking on the drop down arrow.</w:t>
      </w:r>
    </w:p>
    <w:p w14:paraId="073A310A" w14:textId="77777777" w:rsidR="00C15396" w:rsidRDefault="00C15396" w:rsidP="00C15396">
      <w:pPr>
        <w:pStyle w:val="BodyText"/>
      </w:pPr>
      <w:r>
        <w:t>Upload more documents to the other categories by repeating the above instructions.</w:t>
      </w:r>
    </w:p>
    <w:p w14:paraId="5E7810F7" w14:textId="6ABA317A" w:rsidR="00C15396" w:rsidRDefault="00F60C5D" w:rsidP="00C15396">
      <w:pPr>
        <w:pStyle w:val="BodyText"/>
      </w:pPr>
      <w:r>
        <w:rPr>
          <w:noProof/>
        </w:rPr>
        <mc:AlternateContent>
          <mc:Choice Requires="wps">
            <w:drawing>
              <wp:anchor distT="0" distB="0" distL="114300" distR="114300" simplePos="0" relativeHeight="251658325" behindDoc="0" locked="0" layoutInCell="1" allowOverlap="1" wp14:anchorId="2F3E97A0" wp14:editId="04946077">
                <wp:simplePos x="0" y="0"/>
                <wp:positionH relativeFrom="column">
                  <wp:posOffset>4427400</wp:posOffset>
                </wp:positionH>
                <wp:positionV relativeFrom="paragraph">
                  <wp:posOffset>2225759</wp:posOffset>
                </wp:positionV>
                <wp:extent cx="376394" cy="412276"/>
                <wp:effectExtent l="0" t="38100" r="62230" b="26035"/>
                <wp:wrapNone/>
                <wp:docPr id="393" name="Straight Arrow Connector 393"/>
                <wp:cNvGraphicFramePr/>
                <a:graphic xmlns:a="http://schemas.openxmlformats.org/drawingml/2006/main">
                  <a:graphicData uri="http://schemas.microsoft.com/office/word/2010/wordprocessingShape">
                    <wps:wsp>
                      <wps:cNvCnPr/>
                      <wps:spPr>
                        <a:xfrm flipV="1">
                          <a:off x="0" y="0"/>
                          <a:ext cx="376394" cy="412276"/>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C43E05" id="Straight Arrow Connector 393" o:spid="_x0000_s1026" type="#_x0000_t32" style="position:absolute;margin-left:348.6pt;margin-top:175.25pt;width:29.65pt;height:32.45pt;flip:y;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" strokecolor="#66ac47 [3205]">
                <v:stroke endarrow="block"/>
              </v:shape>
            </w:pict>
          </mc:Fallback>
        </mc:AlternateContent>
      </w:r>
      <w:r>
        <w:rPr>
          <w:noProof/>
        </w:rPr>
        <mc:AlternateContent>
          <mc:Choice Requires="wps">
            <w:drawing>
              <wp:anchor distT="0" distB="0" distL="114300" distR="114300" simplePos="0" relativeHeight="251658324" behindDoc="0" locked="0" layoutInCell="1" allowOverlap="1" wp14:anchorId="6367A3B7" wp14:editId="29182950">
                <wp:simplePos x="0" y="0"/>
                <wp:positionH relativeFrom="column">
                  <wp:posOffset>1015459</wp:posOffset>
                </wp:positionH>
                <wp:positionV relativeFrom="paragraph">
                  <wp:posOffset>2231162</wp:posOffset>
                </wp:positionV>
                <wp:extent cx="2565779" cy="393226"/>
                <wp:effectExtent l="38100" t="57150" r="25400" b="26035"/>
                <wp:wrapNone/>
                <wp:docPr id="392" name="Straight Arrow Connector 392"/>
                <wp:cNvGraphicFramePr/>
                <a:graphic xmlns:a="http://schemas.openxmlformats.org/drawingml/2006/main">
                  <a:graphicData uri="http://schemas.microsoft.com/office/word/2010/wordprocessingShape">
                    <wps:wsp>
                      <wps:cNvCnPr/>
                      <wps:spPr>
                        <a:xfrm flipH="1" flipV="1">
                          <a:off x="0" y="0"/>
                          <a:ext cx="2565779" cy="393226"/>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DC257A" id="Straight Arrow Connector 392" o:spid="_x0000_s1026" type="#_x0000_t32" style="position:absolute;margin-left:79.95pt;margin-top:175.7pt;width:202.05pt;height:30.95pt;flip:x y;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" strokecolor="#66ac47 [3205]">
                <v:stroke endarrow="block"/>
              </v:shape>
            </w:pict>
          </mc:Fallback>
        </mc:AlternateContent>
      </w:r>
      <w:r w:rsidR="00C15396">
        <w:rPr>
          <w:noProof/>
        </w:rPr>
        <w:drawing>
          <wp:inline distT="0" distB="0" distL="0" distR="0" wp14:anchorId="20E2B84E" wp14:editId="34C55DFB">
            <wp:extent cx="6360263" cy="2385391"/>
            <wp:effectExtent l="0" t="0" r="254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7916" t="42990" r="17657" b="14037"/>
                    <a:stretch/>
                  </pic:blipFill>
                  <pic:spPr bwMode="auto">
                    <a:xfrm>
                      <a:off x="0" y="0"/>
                      <a:ext cx="6415993" cy="2406292"/>
                    </a:xfrm>
                    <a:prstGeom prst="rect">
                      <a:avLst/>
                    </a:prstGeom>
                    <a:ln>
                      <a:noFill/>
                    </a:ln>
                    <a:extLst>
                      <a:ext uri="{53640926-AAD7-44D8-BBD7-CCE9431645EC}">
                        <a14:shadowObscured xmlns:a14="http://schemas.microsoft.com/office/drawing/2010/main"/>
                      </a:ext>
                    </a:extLst>
                  </pic:spPr>
                </pic:pic>
              </a:graphicData>
            </a:graphic>
          </wp:inline>
        </w:drawing>
      </w:r>
    </w:p>
    <w:p w14:paraId="24414131" w14:textId="77777777" w:rsidR="00F60C5D" w:rsidRDefault="00F60C5D" w:rsidP="00C15396">
      <w:pPr>
        <w:pStyle w:val="BodyText"/>
      </w:pPr>
    </w:p>
    <w:p w14:paraId="3F2FC6BF" w14:textId="693EAB5F" w:rsidR="00C15396" w:rsidRDefault="00C15396" w:rsidP="00C15396">
      <w:pPr>
        <w:pStyle w:val="BodyText"/>
      </w:pPr>
      <w:r>
        <w:t>Once you have uploaded all applicable documents, you can click Save &amp; Exit, Previous or Next to save your application.</w:t>
      </w:r>
    </w:p>
    <w:p w14:paraId="26E86042" w14:textId="77777777" w:rsidR="00C15396" w:rsidRDefault="00C15396" w:rsidP="00C15396">
      <w:pPr>
        <w:pStyle w:val="BodyText"/>
      </w:pPr>
      <w:r>
        <w:t>Save &amp; Exit will save the application and exit to the VIF Dashboard. The application will be saved as a draft and available in your VIF dashboard to edit, complete and submit during the round opening dates. The application will only be editable if in draft status (un-submitted) and while the Round is open. Once the application is submitted and/or the Round closes, the application will become view only.</w:t>
      </w:r>
    </w:p>
    <w:p w14:paraId="3BC199C5" w14:textId="77777777" w:rsidR="00C15396" w:rsidRDefault="00C15396" w:rsidP="00C15396">
      <w:pPr>
        <w:pStyle w:val="BodyText"/>
      </w:pPr>
      <w:r>
        <w:t>Previous will save the application and return to the previous page.</w:t>
      </w:r>
    </w:p>
    <w:p w14:paraId="0D34F396" w14:textId="77777777" w:rsidR="00C15396" w:rsidRDefault="00C15396" w:rsidP="00C15396">
      <w:pPr>
        <w:pStyle w:val="BodyText"/>
      </w:pPr>
      <w:r>
        <w:t>Next will save the application and progress to the next page.</w:t>
      </w:r>
    </w:p>
    <w:p w14:paraId="43716CE0" w14:textId="040911A1" w:rsidR="00C15396" w:rsidRDefault="00C15396" w:rsidP="00C15396">
      <w:pPr>
        <w:pStyle w:val="BodyText"/>
      </w:pPr>
      <w:r>
        <w:t>The application will not save until all mandatory fields are completed (and correct). If any of the mandatory fields are not completed correctly, the errors will list at the top of the page in red. You must correct these errors to save, exit to the VIF dashboard or proceed to the Next page. Your application will not save if there are incomplete fields or errors.</w:t>
      </w:r>
    </w:p>
    <w:p w14:paraId="305CF1B3" w14:textId="77777777" w:rsidR="00F60C5D" w:rsidRDefault="00F60C5D" w:rsidP="00F60C5D">
      <w:pPr>
        <w:pStyle w:val="Heading3"/>
      </w:pPr>
      <w:r>
        <w:lastRenderedPageBreak/>
        <w:t>Summary</w:t>
      </w:r>
    </w:p>
    <w:p w14:paraId="78B12808" w14:textId="77777777" w:rsidR="00F60C5D" w:rsidRDefault="00F60C5D" w:rsidP="00F60C5D">
      <w:pPr>
        <w:pStyle w:val="BodyText"/>
      </w:pPr>
      <w:r>
        <w:t>The Summary page provides you the opportunity to review your application and ensure all fields are answered and correct. You can also print this page.</w:t>
      </w:r>
    </w:p>
    <w:p w14:paraId="3F59AA1A" w14:textId="2B68629C" w:rsidR="00F60C5D" w:rsidRDefault="00F60C5D" w:rsidP="00F60C5D">
      <w:pPr>
        <w:pStyle w:val="BodyText"/>
      </w:pPr>
      <w:r>
        <w:rPr>
          <w:noProof/>
        </w:rPr>
        <w:drawing>
          <wp:inline distT="0" distB="0" distL="0" distR="0" wp14:anchorId="09B18FBE" wp14:editId="7BE43380">
            <wp:extent cx="6328360" cy="3625795"/>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17424" t="19641" r="20851" b="17461"/>
                    <a:stretch/>
                  </pic:blipFill>
                  <pic:spPr bwMode="auto">
                    <a:xfrm>
                      <a:off x="0" y="0"/>
                      <a:ext cx="6346912" cy="3636424"/>
                    </a:xfrm>
                    <a:prstGeom prst="rect">
                      <a:avLst/>
                    </a:prstGeom>
                    <a:ln>
                      <a:noFill/>
                    </a:ln>
                    <a:extLst>
                      <a:ext uri="{53640926-AAD7-44D8-BBD7-CCE9431645EC}">
                        <a14:shadowObscured xmlns:a14="http://schemas.microsoft.com/office/drawing/2010/main"/>
                      </a:ext>
                    </a:extLst>
                  </pic:spPr>
                </pic:pic>
              </a:graphicData>
            </a:graphic>
          </wp:inline>
        </w:drawing>
      </w:r>
    </w:p>
    <w:p w14:paraId="5E9BB8C9" w14:textId="77777777" w:rsidR="00F60C5D" w:rsidRDefault="00F60C5D" w:rsidP="00F60C5D">
      <w:pPr>
        <w:pStyle w:val="BodyText"/>
      </w:pPr>
    </w:p>
    <w:p w14:paraId="31D6A229" w14:textId="40D6547F" w:rsidR="00F60C5D" w:rsidRDefault="00F60C5D" w:rsidP="00F60C5D">
      <w:pPr>
        <w:pStyle w:val="BodyText"/>
      </w:pPr>
      <w:r>
        <w:rPr>
          <w:noProof/>
        </w:rPr>
        <w:drawing>
          <wp:inline distT="0" distB="0" distL="0" distR="0" wp14:anchorId="028EF8DF" wp14:editId="7D179775">
            <wp:extent cx="6376019" cy="2074460"/>
            <wp:effectExtent l="0" t="0" r="6350" b="254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6557" t="30551" r="19485" b="32441"/>
                    <a:stretch/>
                  </pic:blipFill>
                  <pic:spPr bwMode="auto">
                    <a:xfrm>
                      <a:off x="0" y="0"/>
                      <a:ext cx="6398636" cy="2081819"/>
                    </a:xfrm>
                    <a:prstGeom prst="rect">
                      <a:avLst/>
                    </a:prstGeom>
                    <a:ln>
                      <a:noFill/>
                    </a:ln>
                    <a:extLst>
                      <a:ext uri="{53640926-AAD7-44D8-BBD7-CCE9431645EC}">
                        <a14:shadowObscured xmlns:a14="http://schemas.microsoft.com/office/drawing/2010/main"/>
                      </a:ext>
                    </a:extLst>
                  </pic:spPr>
                </pic:pic>
              </a:graphicData>
            </a:graphic>
          </wp:inline>
        </w:drawing>
      </w:r>
    </w:p>
    <w:p w14:paraId="7974575D" w14:textId="77777777" w:rsidR="00F60C5D" w:rsidRDefault="00F60C5D" w:rsidP="00F60C5D">
      <w:pPr>
        <w:pStyle w:val="BodyText"/>
      </w:pPr>
    </w:p>
    <w:p w14:paraId="6DDF7033" w14:textId="2BEFF0CD" w:rsidR="00F60C5D" w:rsidRDefault="009B7919" w:rsidP="00F60C5D">
      <w:pPr>
        <w:pStyle w:val="BodyText"/>
      </w:pPr>
      <w:r>
        <w:rPr>
          <w:noProof/>
        </w:rPr>
        <w:lastRenderedPageBreak/>
        <mc:AlternateContent>
          <mc:Choice Requires="wps">
            <w:drawing>
              <wp:anchor distT="0" distB="0" distL="114300" distR="114300" simplePos="0" relativeHeight="251658326" behindDoc="0" locked="0" layoutInCell="1" allowOverlap="1" wp14:anchorId="61585F2F" wp14:editId="65C9A5DB">
                <wp:simplePos x="0" y="0"/>
                <wp:positionH relativeFrom="column">
                  <wp:posOffset>1203325</wp:posOffset>
                </wp:positionH>
                <wp:positionV relativeFrom="paragraph">
                  <wp:posOffset>2895600</wp:posOffset>
                </wp:positionV>
                <wp:extent cx="1953895" cy="393065"/>
                <wp:effectExtent l="19050" t="57150" r="27305" b="26035"/>
                <wp:wrapNone/>
                <wp:docPr id="398" name="Straight Arrow Connector 398"/>
                <wp:cNvGraphicFramePr/>
                <a:graphic xmlns:a="http://schemas.openxmlformats.org/drawingml/2006/main">
                  <a:graphicData uri="http://schemas.microsoft.com/office/word/2010/wordprocessingShape">
                    <wps:wsp>
                      <wps:cNvCnPr/>
                      <wps:spPr>
                        <a:xfrm flipH="1" flipV="1">
                          <a:off x="0" y="0"/>
                          <a:ext cx="1953895" cy="39306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28B501" id="Straight Arrow Connector 398" o:spid="_x0000_s1026" type="#_x0000_t32" style="position:absolute;margin-left:94.75pt;margin-top:228pt;width:153.85pt;height:30.95pt;flip:x y;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" strokecolor="#66ac47 [3205]">
                <v:stroke endarrow="block"/>
              </v:shape>
            </w:pict>
          </mc:Fallback>
        </mc:AlternateContent>
      </w:r>
      <w:r>
        <w:rPr>
          <w:noProof/>
        </w:rPr>
        <mc:AlternateContent>
          <mc:Choice Requires="wps">
            <w:drawing>
              <wp:anchor distT="0" distB="0" distL="114300" distR="114300" simplePos="0" relativeHeight="251658327" behindDoc="0" locked="0" layoutInCell="1" allowOverlap="1" wp14:anchorId="7C98C0A3" wp14:editId="00375522">
                <wp:simplePos x="0" y="0"/>
                <wp:positionH relativeFrom="column">
                  <wp:posOffset>3977005</wp:posOffset>
                </wp:positionH>
                <wp:positionV relativeFrom="paragraph">
                  <wp:posOffset>2896045</wp:posOffset>
                </wp:positionV>
                <wp:extent cx="1090295" cy="393065"/>
                <wp:effectExtent l="0" t="38100" r="52705" b="26035"/>
                <wp:wrapNone/>
                <wp:docPr id="397" name="Straight Arrow Connector 397"/>
                <wp:cNvGraphicFramePr/>
                <a:graphic xmlns:a="http://schemas.openxmlformats.org/drawingml/2006/main">
                  <a:graphicData uri="http://schemas.microsoft.com/office/word/2010/wordprocessingShape">
                    <wps:wsp>
                      <wps:cNvCnPr/>
                      <wps:spPr>
                        <a:xfrm flipV="1">
                          <a:off x="0" y="0"/>
                          <a:ext cx="1090295" cy="39306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6B4F83" id="Straight Arrow Connector 397" o:spid="_x0000_s1026" type="#_x0000_t32" style="position:absolute;margin-left:313.15pt;margin-top:228.05pt;width:85.85pt;height:30.95pt;flip:y;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" strokecolor="#66ac47 [3205]">
                <v:stroke endarrow="block"/>
              </v:shape>
            </w:pict>
          </mc:Fallback>
        </mc:AlternateContent>
      </w:r>
      <w:r w:rsidR="00F60C5D">
        <w:rPr>
          <w:noProof/>
        </w:rPr>
        <w:drawing>
          <wp:inline distT="0" distB="0" distL="0" distR="0" wp14:anchorId="73E9A09D" wp14:editId="6D7659A8">
            <wp:extent cx="6376019" cy="1500685"/>
            <wp:effectExtent l="0" t="0" r="6350" b="444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6557" t="72428" r="19485" b="800"/>
                    <a:stretch/>
                  </pic:blipFill>
                  <pic:spPr bwMode="auto">
                    <a:xfrm>
                      <a:off x="0" y="0"/>
                      <a:ext cx="6398636" cy="1506008"/>
                    </a:xfrm>
                    <a:prstGeom prst="rect">
                      <a:avLst/>
                    </a:prstGeom>
                    <a:ln>
                      <a:noFill/>
                    </a:ln>
                    <a:extLst>
                      <a:ext uri="{53640926-AAD7-44D8-BBD7-CCE9431645EC}">
                        <a14:shadowObscured xmlns:a14="http://schemas.microsoft.com/office/drawing/2010/main"/>
                      </a:ext>
                    </a:extLst>
                  </pic:spPr>
                </pic:pic>
              </a:graphicData>
            </a:graphic>
          </wp:inline>
        </w:drawing>
      </w:r>
    </w:p>
    <w:p w14:paraId="73ED32F9" w14:textId="307CE1F2" w:rsidR="00F60C5D" w:rsidRDefault="00F60C5D" w:rsidP="00F60C5D">
      <w:pPr>
        <w:pStyle w:val="BodyText"/>
      </w:pPr>
    </w:p>
    <w:p w14:paraId="2FE03CAE" w14:textId="15763C1F" w:rsidR="00F60C5D" w:rsidRDefault="00F60C5D" w:rsidP="00F60C5D">
      <w:pPr>
        <w:pStyle w:val="BodyText"/>
      </w:pPr>
      <w:r>
        <w:t>Once you have reviewed your application, you can click Save &amp; Exit, Previous or Next.</w:t>
      </w:r>
    </w:p>
    <w:p w14:paraId="4884A545" w14:textId="08F477AD" w:rsidR="00F60C5D" w:rsidRDefault="00F60C5D" w:rsidP="00F60C5D">
      <w:pPr>
        <w:pStyle w:val="BodyText"/>
      </w:pPr>
      <w:r>
        <w:t>Save &amp; Exit will save the application and exit to the VIF Dashboard. The application will be saved as a draft and available in your VIF dashboard to edit, complete and submit during the round opening dates. The application will only be editable if in draft status (un-submitted) and while the Round is open. Once the application is submitted and/or the Round closes, the application will become view only.</w:t>
      </w:r>
    </w:p>
    <w:p w14:paraId="23C51B8A" w14:textId="77777777" w:rsidR="00F60C5D" w:rsidRDefault="00F60C5D" w:rsidP="00F60C5D">
      <w:pPr>
        <w:pStyle w:val="BodyText"/>
      </w:pPr>
      <w:r>
        <w:t>Previous will save the application and return to the previous page.</w:t>
      </w:r>
    </w:p>
    <w:p w14:paraId="5BBE3DF2" w14:textId="24066341" w:rsidR="00F60C5D" w:rsidRDefault="00F60C5D" w:rsidP="00F60C5D">
      <w:pPr>
        <w:pStyle w:val="BodyText"/>
      </w:pPr>
      <w:r>
        <w:t>Next will save the application and progress to the next page.</w:t>
      </w:r>
    </w:p>
    <w:p w14:paraId="241A7EB8" w14:textId="77777777" w:rsidR="00F60C5D" w:rsidRDefault="00F60C5D" w:rsidP="00F60C5D">
      <w:pPr>
        <w:pStyle w:val="BodyText"/>
      </w:pPr>
    </w:p>
    <w:p w14:paraId="6EFED948" w14:textId="77777777" w:rsidR="00F60C5D" w:rsidRDefault="00F60C5D" w:rsidP="00F60C5D">
      <w:pPr>
        <w:pStyle w:val="Heading3"/>
      </w:pPr>
      <w:r>
        <w:br w:type="page"/>
      </w:r>
    </w:p>
    <w:p w14:paraId="2C5B4B53" w14:textId="60A32CE9" w:rsidR="00F60C5D" w:rsidRDefault="00F60C5D" w:rsidP="00F60C5D">
      <w:pPr>
        <w:pStyle w:val="Heading3"/>
      </w:pPr>
      <w:r>
        <w:lastRenderedPageBreak/>
        <w:t>Declaration</w:t>
      </w:r>
    </w:p>
    <w:p w14:paraId="456583E5" w14:textId="1BB4AE0F" w:rsidR="00F60C5D" w:rsidRDefault="00F60C5D" w:rsidP="00F60C5D">
      <w:pPr>
        <w:pStyle w:val="BodyText"/>
      </w:pPr>
      <w:r>
        <w:t>The Declaration page confirms your responsibilities when submitting the application. You must agree to the declarations to submit the application.</w:t>
      </w:r>
    </w:p>
    <w:p w14:paraId="6281D2BD" w14:textId="77777777" w:rsidR="00F60C5D" w:rsidRDefault="00F60C5D" w:rsidP="00F60C5D">
      <w:pPr>
        <w:pStyle w:val="BodyText"/>
      </w:pPr>
    </w:p>
    <w:p w14:paraId="297E81BD" w14:textId="77777777" w:rsidR="00F60C5D" w:rsidRDefault="00F60C5D" w:rsidP="00F60C5D">
      <w:pPr>
        <w:pStyle w:val="BodyText"/>
      </w:pPr>
      <w:r>
        <w:t>If you agree with the declarations, select yes.</w:t>
      </w:r>
    </w:p>
    <w:p w14:paraId="75440AC5" w14:textId="1A3D08A8" w:rsidR="00F60C5D" w:rsidRDefault="00F60C5D" w:rsidP="00F60C5D">
      <w:pPr>
        <w:pStyle w:val="BodyText"/>
      </w:pPr>
      <w:r>
        <w:t>The documents checkbox will automatically select dependent on the documents you upload. You will not be able to submit the application unless you have uploaded a copy of your (or you auspice) ABN.</w:t>
      </w:r>
    </w:p>
    <w:p w14:paraId="4E5E22F9" w14:textId="4DEB1DFB" w:rsidR="00F60C5D" w:rsidRDefault="004467E0" w:rsidP="00F60C5D">
      <w:pPr>
        <w:pStyle w:val="BodyText"/>
      </w:pPr>
      <w:r>
        <w:rPr>
          <w:noProof/>
        </w:rPr>
        <w:drawing>
          <wp:anchor distT="0" distB="0" distL="114300" distR="114300" simplePos="0" relativeHeight="251657215" behindDoc="0" locked="0" layoutInCell="1" allowOverlap="1" wp14:anchorId="09113FBF" wp14:editId="4FE9F695">
            <wp:simplePos x="0" y="0"/>
            <wp:positionH relativeFrom="margin">
              <wp:align>center</wp:align>
            </wp:positionH>
            <wp:positionV relativeFrom="paragraph">
              <wp:posOffset>2540</wp:posOffset>
            </wp:positionV>
            <wp:extent cx="5847080" cy="3412490"/>
            <wp:effectExtent l="0" t="0" r="127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847080" cy="3412490"/>
                    </a:xfrm>
                    <a:prstGeom prst="rect">
                      <a:avLst/>
                    </a:prstGeom>
                  </pic:spPr>
                </pic:pic>
              </a:graphicData>
            </a:graphic>
            <wp14:sizeRelH relativeFrom="page">
              <wp14:pctWidth>0</wp14:pctWidth>
            </wp14:sizeRelH>
            <wp14:sizeRelV relativeFrom="page">
              <wp14:pctHeight>0</wp14:pctHeight>
            </wp14:sizeRelV>
          </wp:anchor>
        </w:drawing>
      </w:r>
      <w:r w:rsidRPr="004467E0">
        <w:rPr>
          <w:noProof/>
        </w:rPr>
        <w:t xml:space="preserve"> </w:t>
      </w:r>
    </w:p>
    <w:p w14:paraId="2D84241E" w14:textId="4195AD00" w:rsidR="00F60C5D" w:rsidRDefault="00F60C5D" w:rsidP="00F60C5D">
      <w:pPr>
        <w:pStyle w:val="BodyText"/>
      </w:pPr>
    </w:p>
    <w:p w14:paraId="5D1B6E09" w14:textId="77777777" w:rsidR="004467E0" w:rsidRDefault="004467E0" w:rsidP="00F60C5D">
      <w:pPr>
        <w:pStyle w:val="BodyText"/>
      </w:pPr>
    </w:p>
    <w:p w14:paraId="79E68DAF" w14:textId="77777777" w:rsidR="004467E0" w:rsidRDefault="004467E0" w:rsidP="00F60C5D">
      <w:pPr>
        <w:pStyle w:val="BodyText"/>
      </w:pPr>
    </w:p>
    <w:p w14:paraId="66B6C230" w14:textId="77777777" w:rsidR="004467E0" w:rsidRDefault="004467E0" w:rsidP="00F60C5D">
      <w:pPr>
        <w:pStyle w:val="BodyText"/>
      </w:pPr>
    </w:p>
    <w:p w14:paraId="3E184B2D" w14:textId="77777777" w:rsidR="004467E0" w:rsidRDefault="004467E0" w:rsidP="00F60C5D">
      <w:pPr>
        <w:pStyle w:val="BodyText"/>
      </w:pPr>
    </w:p>
    <w:p w14:paraId="010E68C6" w14:textId="77777777" w:rsidR="004467E0" w:rsidRDefault="004467E0" w:rsidP="00F60C5D">
      <w:pPr>
        <w:pStyle w:val="BodyText"/>
      </w:pPr>
    </w:p>
    <w:p w14:paraId="5436A0FF" w14:textId="77777777" w:rsidR="004467E0" w:rsidRDefault="004467E0" w:rsidP="00F60C5D">
      <w:pPr>
        <w:pStyle w:val="BodyText"/>
      </w:pPr>
    </w:p>
    <w:p w14:paraId="62D4C81D" w14:textId="77777777" w:rsidR="004467E0" w:rsidRDefault="004467E0" w:rsidP="00F60C5D">
      <w:pPr>
        <w:pStyle w:val="BodyText"/>
      </w:pPr>
    </w:p>
    <w:p w14:paraId="6A4AFAD5" w14:textId="77777777" w:rsidR="004467E0" w:rsidRDefault="004467E0" w:rsidP="00F60C5D">
      <w:pPr>
        <w:pStyle w:val="BodyText"/>
      </w:pPr>
    </w:p>
    <w:p w14:paraId="78EF6402" w14:textId="77777777" w:rsidR="004467E0" w:rsidRDefault="004467E0" w:rsidP="00F60C5D">
      <w:pPr>
        <w:pStyle w:val="BodyText"/>
      </w:pPr>
    </w:p>
    <w:p w14:paraId="32D1F655" w14:textId="2C34B162" w:rsidR="004467E0" w:rsidRDefault="004467E0" w:rsidP="00F60C5D">
      <w:pPr>
        <w:pStyle w:val="BodyText"/>
      </w:pPr>
    </w:p>
    <w:p w14:paraId="326F712E" w14:textId="75720BD3" w:rsidR="004467E0" w:rsidRDefault="004467E0" w:rsidP="00F60C5D">
      <w:pPr>
        <w:pStyle w:val="BodyText"/>
      </w:pPr>
    </w:p>
    <w:p w14:paraId="0F7FC59D" w14:textId="27436426" w:rsidR="004467E0" w:rsidRDefault="004467E0" w:rsidP="00F60C5D">
      <w:pPr>
        <w:pStyle w:val="BodyText"/>
      </w:pPr>
      <w:r>
        <w:rPr>
          <w:noProof/>
        </w:rPr>
        <mc:AlternateContent>
          <mc:Choice Requires="wps">
            <w:drawing>
              <wp:anchor distT="0" distB="0" distL="114300" distR="114300" simplePos="0" relativeHeight="251658330" behindDoc="0" locked="0" layoutInCell="1" allowOverlap="1" wp14:anchorId="22A539F9" wp14:editId="20BEB8FC">
                <wp:simplePos x="0" y="0"/>
                <wp:positionH relativeFrom="column">
                  <wp:posOffset>1034415</wp:posOffset>
                </wp:positionH>
                <wp:positionV relativeFrom="paragraph">
                  <wp:posOffset>233045</wp:posOffset>
                </wp:positionV>
                <wp:extent cx="2054860" cy="441325"/>
                <wp:effectExtent l="19050" t="57150" r="21590" b="34925"/>
                <wp:wrapNone/>
                <wp:docPr id="401" name="Straight Arrow Connector 401"/>
                <wp:cNvGraphicFramePr/>
                <a:graphic xmlns:a="http://schemas.openxmlformats.org/drawingml/2006/main">
                  <a:graphicData uri="http://schemas.microsoft.com/office/word/2010/wordprocessingShape">
                    <wps:wsp>
                      <wps:cNvCnPr/>
                      <wps:spPr>
                        <a:xfrm flipH="1" flipV="1">
                          <a:off x="0" y="0"/>
                          <a:ext cx="2054860" cy="44132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328761" id="Straight Arrow Connector 401" o:spid="_x0000_s1026" type="#_x0000_t32" style="position:absolute;margin-left:81.45pt;margin-top:18.35pt;width:161.8pt;height:34.75pt;flip:x y;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" strokecolor="#66ac47 [3205]">
                <v:stroke endarrow="block"/>
              </v:shape>
            </w:pict>
          </mc:Fallback>
        </mc:AlternateContent>
      </w:r>
    </w:p>
    <w:p w14:paraId="516C007D" w14:textId="5F65D3E1" w:rsidR="004467E0" w:rsidRDefault="004467E0" w:rsidP="00F60C5D">
      <w:pPr>
        <w:pStyle w:val="BodyText"/>
      </w:pPr>
      <w:r>
        <w:rPr>
          <w:noProof/>
        </w:rPr>
        <mc:AlternateContent>
          <mc:Choice Requires="wps">
            <w:drawing>
              <wp:anchor distT="0" distB="0" distL="114300" distR="114300" simplePos="0" relativeHeight="251658328" behindDoc="0" locked="0" layoutInCell="1" allowOverlap="1" wp14:anchorId="41BFB7CD" wp14:editId="6B6979D2">
                <wp:simplePos x="0" y="0"/>
                <wp:positionH relativeFrom="column">
                  <wp:posOffset>4260215</wp:posOffset>
                </wp:positionH>
                <wp:positionV relativeFrom="paragraph">
                  <wp:posOffset>203834</wp:posOffset>
                </wp:positionV>
                <wp:extent cx="1438275" cy="248285"/>
                <wp:effectExtent l="0" t="57150" r="9525" b="37465"/>
                <wp:wrapNone/>
                <wp:docPr id="399" name="Straight Arrow Connector 399"/>
                <wp:cNvGraphicFramePr/>
                <a:graphic xmlns:a="http://schemas.openxmlformats.org/drawingml/2006/main">
                  <a:graphicData uri="http://schemas.microsoft.com/office/word/2010/wordprocessingShape">
                    <wps:wsp>
                      <wps:cNvCnPr/>
                      <wps:spPr>
                        <a:xfrm flipV="1">
                          <a:off x="0" y="0"/>
                          <a:ext cx="1438275" cy="24828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E8D86B" id="Straight Arrow Connector 399" o:spid="_x0000_s1026" type="#_x0000_t32" style="position:absolute;margin-left:335.45pt;margin-top:16.05pt;width:113.25pt;height:19.55pt;flip:y;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" strokecolor="#66ac47 [3205]">
                <v:stroke endarrow="block"/>
              </v:shape>
            </w:pict>
          </mc:Fallback>
        </mc:AlternateContent>
      </w:r>
      <w:r>
        <w:rPr>
          <w:noProof/>
        </w:rPr>
        <mc:AlternateContent>
          <mc:Choice Requires="wps">
            <w:drawing>
              <wp:anchor distT="0" distB="0" distL="114300" distR="114300" simplePos="0" relativeHeight="251658329" behindDoc="0" locked="0" layoutInCell="1" allowOverlap="1" wp14:anchorId="1F65B172" wp14:editId="013AC922">
                <wp:simplePos x="0" y="0"/>
                <wp:positionH relativeFrom="column">
                  <wp:posOffset>3679190</wp:posOffset>
                </wp:positionH>
                <wp:positionV relativeFrom="paragraph">
                  <wp:posOffset>41910</wp:posOffset>
                </wp:positionV>
                <wp:extent cx="1247775" cy="408940"/>
                <wp:effectExtent l="0" t="38100" r="47625" b="29210"/>
                <wp:wrapNone/>
                <wp:docPr id="400" name="Straight Arrow Connector 400"/>
                <wp:cNvGraphicFramePr/>
                <a:graphic xmlns:a="http://schemas.openxmlformats.org/drawingml/2006/main">
                  <a:graphicData uri="http://schemas.microsoft.com/office/word/2010/wordprocessingShape">
                    <wps:wsp>
                      <wps:cNvCnPr/>
                      <wps:spPr>
                        <a:xfrm flipV="1">
                          <a:off x="0" y="0"/>
                          <a:ext cx="1247775" cy="40894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DF77B9" id="Straight Arrow Connector 400" o:spid="_x0000_s1026" type="#_x0000_t32" style="position:absolute;margin-left:289.7pt;margin-top:3.3pt;width:98.25pt;height:32.2pt;flip:y;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" strokecolor="#66ac47 [3205]">
                <v:stroke endarrow="block"/>
              </v:shape>
            </w:pict>
          </mc:Fallback>
        </mc:AlternateContent>
      </w:r>
    </w:p>
    <w:p w14:paraId="4E5A16DB" w14:textId="77777777" w:rsidR="004467E0" w:rsidRDefault="004467E0" w:rsidP="00F60C5D">
      <w:pPr>
        <w:pStyle w:val="BodyText"/>
      </w:pPr>
    </w:p>
    <w:p w14:paraId="0C708A98" w14:textId="375B8DC2" w:rsidR="00F60C5D" w:rsidRDefault="00F60C5D" w:rsidP="00F60C5D">
      <w:pPr>
        <w:pStyle w:val="BodyText"/>
      </w:pPr>
      <w:r>
        <w:t>Once you have reviewed the declaration, you can click Save &amp; Exit, Previous or Submit.</w:t>
      </w:r>
    </w:p>
    <w:p w14:paraId="54819E6B" w14:textId="112D0C48" w:rsidR="00F60C5D" w:rsidRDefault="00F60C5D" w:rsidP="00F60C5D">
      <w:pPr>
        <w:pStyle w:val="BodyText"/>
      </w:pPr>
      <w:r>
        <w:t>Save &amp; Exit will save the application and exit to the VIF Dashboard. The application will be saved as a draft and available in your VIF dashboard to edit, complete and submit during the round opening dates. The application will only be editable if in draft status (un-submitted) and while the Round is open. Once the application is submitted and/or the Round closes, the application will become view only.</w:t>
      </w:r>
    </w:p>
    <w:p w14:paraId="0BA7475D" w14:textId="220FADF9" w:rsidR="00F60C5D" w:rsidRDefault="00F60C5D" w:rsidP="00F60C5D">
      <w:pPr>
        <w:pStyle w:val="BodyText"/>
      </w:pPr>
      <w:r>
        <w:t>Previous will save the application and return to the previous page.</w:t>
      </w:r>
    </w:p>
    <w:p w14:paraId="2B69821E" w14:textId="06334800" w:rsidR="00F60C5D" w:rsidRPr="007F6D1F" w:rsidRDefault="00F60C5D" w:rsidP="00F60C5D">
      <w:pPr>
        <w:pStyle w:val="BodyText"/>
      </w:pPr>
      <w:r>
        <w:t>Submit will save the application and Submit to us for assessment. Once submitted you will no longer be able to edit your application. Once submitted, the nominated Contact person will receive an email confirming the application has been submitted. You can return to the Dashboard to view the application at any stage.</w:t>
      </w:r>
    </w:p>
    <w:p w14:paraId="001152F9" w14:textId="324D66A8" w:rsidR="00F60C5D" w:rsidRDefault="00F60C5D" w:rsidP="00C15396">
      <w:pPr>
        <w:pStyle w:val="BodyText"/>
      </w:pPr>
    </w:p>
    <w:p w14:paraId="09A6FB6A" w14:textId="60E166FB" w:rsidR="00BD63DA" w:rsidRDefault="00BD63DA" w:rsidP="00535197">
      <w:pPr>
        <w:pStyle w:val="BodyText"/>
      </w:pPr>
    </w:p>
    <w:sectPr w:rsidR="00BD63DA" w:rsidSect="00CC0943">
      <w:type w:val="continuous"/>
      <w:pgSz w:w="11907" w:h="16840" w:code="9"/>
      <w:pgMar w:top="567" w:right="851" w:bottom="1531" w:left="851" w:header="613" w:footer="539"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0FC695" w14:textId="77777777" w:rsidR="002220D6" w:rsidRDefault="002220D6" w:rsidP="00CE604F">
      <w:r>
        <w:separator/>
      </w:r>
    </w:p>
    <w:p w14:paraId="0A420EC9" w14:textId="77777777" w:rsidR="002220D6" w:rsidRDefault="002220D6" w:rsidP="00CE604F"/>
    <w:p w14:paraId="233DE187" w14:textId="77777777" w:rsidR="002220D6" w:rsidRDefault="002220D6" w:rsidP="00CE604F"/>
    <w:p w14:paraId="1801CDD7" w14:textId="77777777" w:rsidR="002220D6" w:rsidRDefault="002220D6" w:rsidP="00CE604F"/>
  </w:endnote>
  <w:endnote w:type="continuationSeparator" w:id="0">
    <w:p w14:paraId="45F9DB39" w14:textId="77777777" w:rsidR="002220D6" w:rsidRDefault="002220D6" w:rsidP="00CE604F">
      <w:r>
        <w:continuationSeparator/>
      </w:r>
    </w:p>
    <w:p w14:paraId="1D5BFA11" w14:textId="77777777" w:rsidR="002220D6" w:rsidRDefault="002220D6" w:rsidP="00CE604F"/>
    <w:p w14:paraId="6C952847" w14:textId="77777777" w:rsidR="002220D6" w:rsidRDefault="002220D6" w:rsidP="00CE604F"/>
    <w:p w14:paraId="31371E49" w14:textId="77777777" w:rsidR="002220D6" w:rsidRDefault="002220D6" w:rsidP="00CE604F"/>
  </w:endnote>
  <w:endnote w:type="continuationNotice" w:id="1">
    <w:p w14:paraId="2F8CA919" w14:textId="77777777" w:rsidR="002220D6" w:rsidRDefault="002220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75CC3AC-CB50-45E3-9C9F-E32288C2946F}"/>
    <w:embedBold r:id="rId2" w:fontKey="{F02542CA-E765-421C-ACFA-5C0C219AF47D}"/>
    <w:embedItalic r:id="rId3" w:fontKey="{6D0D8E50-10EC-49D2-8C24-FFB7802A6EC2}"/>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eiryo">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17492" w14:textId="73DC2A7B" w:rsidR="008730FE" w:rsidRPr="00200913" w:rsidRDefault="008730FE">
    <w:pPr>
      <w:pStyle w:val="Footer"/>
      <w:jc w:val="center"/>
      <w:rPr>
        <w:color w:val="auto"/>
        <w:sz w:val="16"/>
        <w:szCs w:val="16"/>
      </w:rPr>
    </w:pPr>
    <w:r w:rsidRPr="00200913">
      <w:rPr>
        <w:noProof/>
      </w:rPr>
      <w:drawing>
        <wp:anchor distT="0" distB="0" distL="114300" distR="114300" simplePos="0" relativeHeight="251658245" behindDoc="0" locked="0" layoutInCell="1" allowOverlap="1" wp14:anchorId="6AEDD19A" wp14:editId="173A3C29">
          <wp:simplePos x="0" y="0"/>
          <wp:positionH relativeFrom="margin">
            <wp:posOffset>5080</wp:posOffset>
          </wp:positionH>
          <wp:positionV relativeFrom="paragraph">
            <wp:posOffset>-257810</wp:posOffset>
          </wp:positionV>
          <wp:extent cx="1497330" cy="479425"/>
          <wp:effectExtent l="0" t="0" r="7620" b="0"/>
          <wp:wrapNone/>
          <wp:docPr id="411" name="Graphic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orting Natures Future.svg"/>
                  <pic:cNvPicPr/>
                </pic:nvPicPr>
                <pic:blipFill>
                  <a:blip r:embed="rId1">
                    <a:extLst>
                      <a:ext uri="{96DAC541-7B7A-43D3-8B79-37D633B846F1}">
                        <asvg:svgBlip xmlns:asvg="http://schemas.microsoft.com/office/drawing/2016/SVG/main" r:embed="rId2"/>
                      </a:ext>
                    </a:extLst>
                  </a:blip>
                  <a:stretch>
                    <a:fillRect/>
                  </a:stretch>
                </pic:blipFill>
                <pic:spPr>
                  <a:xfrm>
                    <a:off x="0" y="0"/>
                    <a:ext cx="1497330" cy="479425"/>
                  </a:xfrm>
                  <a:prstGeom prst="rect">
                    <a:avLst/>
                  </a:prstGeom>
                </pic:spPr>
              </pic:pic>
            </a:graphicData>
          </a:graphic>
          <wp14:sizeRelH relativeFrom="margin">
            <wp14:pctWidth>0</wp14:pctWidth>
          </wp14:sizeRelH>
          <wp14:sizeRelV relativeFrom="margin">
            <wp14:pctHeight>0</wp14:pctHeight>
          </wp14:sizeRelV>
        </wp:anchor>
      </w:drawing>
    </w:r>
    <w:r w:rsidRPr="00200913">
      <w:rPr>
        <w:noProof/>
      </w:rPr>
      <w:drawing>
        <wp:anchor distT="0" distB="0" distL="114300" distR="114300" simplePos="0" relativeHeight="251658244" behindDoc="0" locked="0" layoutInCell="1" allowOverlap="1" wp14:anchorId="02E8B2BC" wp14:editId="502E1A10">
          <wp:simplePos x="0" y="0"/>
          <wp:positionH relativeFrom="margin">
            <wp:posOffset>5655310</wp:posOffset>
          </wp:positionH>
          <wp:positionV relativeFrom="paragraph">
            <wp:posOffset>-200973</wp:posOffset>
          </wp:positionV>
          <wp:extent cx="822325" cy="466090"/>
          <wp:effectExtent l="0" t="0" r="0" b="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822325" cy="466090"/>
                  </a:xfrm>
                  <a:prstGeom prst="rect">
                    <a:avLst/>
                  </a:prstGeom>
                </pic:spPr>
              </pic:pic>
            </a:graphicData>
          </a:graphic>
        </wp:anchor>
      </w:drawing>
    </w:r>
    <w:r w:rsidRPr="00200913">
      <w:rPr>
        <w:color w:val="auto"/>
        <w:sz w:val="16"/>
        <w:szCs w:val="16"/>
      </w:rPr>
      <w:t xml:space="preserve">Page </w:t>
    </w:r>
    <w:r w:rsidRPr="00200913">
      <w:rPr>
        <w:color w:val="auto"/>
        <w:sz w:val="16"/>
        <w:szCs w:val="16"/>
      </w:rPr>
      <w:fldChar w:fldCharType="begin"/>
    </w:r>
    <w:r w:rsidRPr="00200913">
      <w:rPr>
        <w:color w:val="auto"/>
        <w:sz w:val="16"/>
        <w:szCs w:val="16"/>
      </w:rPr>
      <w:instrText xml:space="preserve"> PAGE  \* Arabic  \* MERGEFORMAT </w:instrText>
    </w:r>
    <w:r w:rsidRPr="00200913">
      <w:rPr>
        <w:color w:val="auto"/>
        <w:sz w:val="16"/>
        <w:szCs w:val="16"/>
      </w:rPr>
      <w:fldChar w:fldCharType="separate"/>
    </w:r>
    <w:r w:rsidRPr="00200913">
      <w:rPr>
        <w:noProof/>
        <w:color w:val="auto"/>
        <w:sz w:val="16"/>
        <w:szCs w:val="16"/>
      </w:rPr>
      <w:t>2</w:t>
    </w:r>
    <w:r w:rsidRPr="00200913">
      <w:rPr>
        <w:color w:val="auto"/>
        <w:sz w:val="16"/>
        <w:szCs w:val="16"/>
      </w:rPr>
      <w:fldChar w:fldCharType="end"/>
    </w:r>
    <w:r w:rsidRPr="00200913">
      <w:rPr>
        <w:color w:val="auto"/>
        <w:sz w:val="16"/>
        <w:szCs w:val="16"/>
      </w:rPr>
      <w:t xml:space="preserve"> of </w:t>
    </w:r>
    <w:r w:rsidRPr="00200913">
      <w:rPr>
        <w:color w:val="auto"/>
        <w:sz w:val="16"/>
        <w:szCs w:val="16"/>
      </w:rPr>
      <w:fldChar w:fldCharType="begin"/>
    </w:r>
    <w:r w:rsidRPr="00200913">
      <w:rPr>
        <w:color w:val="auto"/>
        <w:sz w:val="16"/>
        <w:szCs w:val="16"/>
      </w:rPr>
      <w:instrText xml:space="preserve"> NUMPAGES  \* Arabic  \* MERGEFORMAT </w:instrText>
    </w:r>
    <w:r w:rsidRPr="00200913">
      <w:rPr>
        <w:color w:val="auto"/>
        <w:sz w:val="16"/>
        <w:szCs w:val="16"/>
      </w:rPr>
      <w:fldChar w:fldCharType="separate"/>
    </w:r>
    <w:r w:rsidRPr="00200913">
      <w:rPr>
        <w:noProof/>
        <w:color w:val="auto"/>
        <w:sz w:val="16"/>
        <w:szCs w:val="16"/>
      </w:rPr>
      <w:t>2</w:t>
    </w:r>
    <w:r w:rsidRPr="00200913">
      <w:rPr>
        <w:color w:val="auto"/>
        <w:sz w:val="16"/>
        <w:szCs w:val="16"/>
      </w:rPr>
      <w:fldChar w:fldCharType="end"/>
    </w:r>
  </w:p>
  <w:p w14:paraId="628EF9DC" w14:textId="3AF68B19" w:rsidR="008730FE" w:rsidRDefault="00CC0943" w:rsidP="00200913">
    <w:pPr>
      <w:pStyle w:val="Footer"/>
      <w:tabs>
        <w:tab w:val="left" w:pos="2113"/>
      </w:tabs>
      <w:ind w:left="-142"/>
      <w:jc w:val="center"/>
    </w:pPr>
    <w:r>
      <w:drawing>
        <wp:anchor distT="0" distB="0" distL="114300" distR="114300" simplePos="0" relativeHeight="251658240" behindDoc="1" locked="0" layoutInCell="1" allowOverlap="1" wp14:anchorId="74D1A213" wp14:editId="40FAA565">
          <wp:simplePos x="0" y="0"/>
          <wp:positionH relativeFrom="column">
            <wp:posOffset>-559435</wp:posOffset>
          </wp:positionH>
          <wp:positionV relativeFrom="paragraph">
            <wp:posOffset>-10224135</wp:posOffset>
          </wp:positionV>
          <wp:extent cx="7597140" cy="1819275"/>
          <wp:effectExtent l="0" t="0" r="3810" b="9525"/>
          <wp:wrapTight wrapText="bothSides">
            <wp:wrapPolygon edited="0">
              <wp:start x="0" y="0"/>
              <wp:lineTo x="0" y="21487"/>
              <wp:lineTo x="21557" y="21487"/>
              <wp:lineTo x="21557" y="0"/>
              <wp:lineTo x="0" y="0"/>
            </wp:wrapPolygon>
          </wp:wrapTight>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4"/>
                  <a:stretch>
                    <a:fillRect/>
                  </a:stretch>
                </pic:blipFill>
                <pic:spPr bwMode="auto">
                  <a:xfrm>
                    <a:off x="0" y="0"/>
                    <a:ext cx="7597140" cy="181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08E05" w14:textId="2B05CAA3" w:rsidR="008730FE" w:rsidRPr="009F3C22" w:rsidRDefault="008730FE">
    <w:pPr>
      <w:pStyle w:val="Footer"/>
      <w:jc w:val="center"/>
      <w:rPr>
        <w:color w:val="auto"/>
        <w:sz w:val="16"/>
        <w:szCs w:val="16"/>
      </w:rPr>
    </w:pPr>
    <w:r w:rsidRPr="009F3C22">
      <w:rPr>
        <w:noProof/>
        <w:color w:val="auto"/>
        <w:sz w:val="16"/>
        <w:szCs w:val="16"/>
      </w:rPr>
      <w:drawing>
        <wp:anchor distT="0" distB="0" distL="114300" distR="114300" simplePos="0" relativeHeight="251658247" behindDoc="0" locked="0" layoutInCell="1" allowOverlap="1" wp14:anchorId="38610CCD" wp14:editId="4CF5AF66">
          <wp:simplePos x="0" y="0"/>
          <wp:positionH relativeFrom="margin">
            <wp:posOffset>0</wp:posOffset>
          </wp:positionH>
          <wp:positionV relativeFrom="paragraph">
            <wp:posOffset>-219075</wp:posOffset>
          </wp:positionV>
          <wp:extent cx="1497330" cy="479425"/>
          <wp:effectExtent l="0" t="0" r="7620" b="0"/>
          <wp:wrapNone/>
          <wp:docPr id="420" name="Graphic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orting Natures Future.svg"/>
                  <pic:cNvPicPr/>
                </pic:nvPicPr>
                <pic:blipFill>
                  <a:blip r:embed="rId1">
                    <a:extLst>
                      <a:ext uri="{96DAC541-7B7A-43D3-8B79-37D633B846F1}">
                        <asvg:svgBlip xmlns:asvg="http://schemas.microsoft.com/office/drawing/2016/SVG/main" r:embed="rId2"/>
                      </a:ext>
                    </a:extLst>
                  </a:blip>
                  <a:stretch>
                    <a:fillRect/>
                  </a:stretch>
                </pic:blipFill>
                <pic:spPr>
                  <a:xfrm>
                    <a:off x="0" y="0"/>
                    <a:ext cx="1497330" cy="479425"/>
                  </a:xfrm>
                  <a:prstGeom prst="rect">
                    <a:avLst/>
                  </a:prstGeom>
                </pic:spPr>
              </pic:pic>
            </a:graphicData>
          </a:graphic>
          <wp14:sizeRelH relativeFrom="margin">
            <wp14:pctWidth>0</wp14:pctWidth>
          </wp14:sizeRelH>
          <wp14:sizeRelV relativeFrom="margin">
            <wp14:pctHeight>0</wp14:pctHeight>
          </wp14:sizeRelV>
        </wp:anchor>
      </w:drawing>
    </w:r>
    <w:r w:rsidRPr="009F3C22">
      <w:rPr>
        <w:noProof/>
        <w:color w:val="auto"/>
        <w:sz w:val="16"/>
        <w:szCs w:val="16"/>
      </w:rPr>
      <w:drawing>
        <wp:anchor distT="0" distB="0" distL="114300" distR="114300" simplePos="0" relativeHeight="251658246" behindDoc="0" locked="0" layoutInCell="1" allowOverlap="1" wp14:anchorId="14DB53BA" wp14:editId="0C51B0BA">
          <wp:simplePos x="0" y="0"/>
          <wp:positionH relativeFrom="margin">
            <wp:posOffset>5650230</wp:posOffset>
          </wp:positionH>
          <wp:positionV relativeFrom="paragraph">
            <wp:posOffset>-188908</wp:posOffset>
          </wp:positionV>
          <wp:extent cx="822325" cy="466090"/>
          <wp:effectExtent l="0" t="0" r="0"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822325" cy="466090"/>
                  </a:xfrm>
                  <a:prstGeom prst="rect">
                    <a:avLst/>
                  </a:prstGeom>
                </pic:spPr>
              </pic:pic>
            </a:graphicData>
          </a:graphic>
        </wp:anchor>
      </w:drawing>
    </w:r>
    <w:r w:rsidRPr="009F3C22">
      <w:rPr>
        <w:color w:val="auto"/>
        <w:sz w:val="16"/>
        <w:szCs w:val="16"/>
      </w:rPr>
      <w:t xml:space="preserve">Page </w:t>
    </w:r>
    <w:r w:rsidRPr="009F3C22">
      <w:rPr>
        <w:color w:val="auto"/>
        <w:sz w:val="16"/>
        <w:szCs w:val="16"/>
      </w:rPr>
      <w:fldChar w:fldCharType="begin"/>
    </w:r>
    <w:r w:rsidRPr="009F3C22">
      <w:rPr>
        <w:color w:val="auto"/>
        <w:sz w:val="16"/>
        <w:szCs w:val="16"/>
      </w:rPr>
      <w:instrText xml:space="preserve"> PAGE  \* Arabic  \* MERGEFORMAT </w:instrText>
    </w:r>
    <w:r w:rsidRPr="009F3C22">
      <w:rPr>
        <w:color w:val="auto"/>
        <w:sz w:val="16"/>
        <w:szCs w:val="16"/>
      </w:rPr>
      <w:fldChar w:fldCharType="separate"/>
    </w:r>
    <w:r w:rsidRPr="009F3C22">
      <w:rPr>
        <w:noProof/>
        <w:color w:val="auto"/>
        <w:sz w:val="16"/>
        <w:szCs w:val="16"/>
      </w:rPr>
      <w:t>2</w:t>
    </w:r>
    <w:r w:rsidRPr="009F3C22">
      <w:rPr>
        <w:color w:val="auto"/>
        <w:sz w:val="16"/>
        <w:szCs w:val="16"/>
      </w:rPr>
      <w:fldChar w:fldCharType="end"/>
    </w:r>
    <w:r w:rsidRPr="009F3C22">
      <w:rPr>
        <w:color w:val="auto"/>
        <w:sz w:val="16"/>
        <w:szCs w:val="16"/>
      </w:rPr>
      <w:t xml:space="preserve"> of </w:t>
    </w:r>
    <w:r w:rsidRPr="009F3C22">
      <w:rPr>
        <w:color w:val="auto"/>
        <w:sz w:val="16"/>
        <w:szCs w:val="16"/>
      </w:rPr>
      <w:fldChar w:fldCharType="begin"/>
    </w:r>
    <w:r w:rsidRPr="009F3C22">
      <w:rPr>
        <w:color w:val="auto"/>
        <w:sz w:val="16"/>
        <w:szCs w:val="16"/>
      </w:rPr>
      <w:instrText xml:space="preserve"> NUMPAGES  \* Arabic  \* MERGEFORMAT </w:instrText>
    </w:r>
    <w:r w:rsidRPr="009F3C22">
      <w:rPr>
        <w:color w:val="auto"/>
        <w:sz w:val="16"/>
        <w:szCs w:val="16"/>
      </w:rPr>
      <w:fldChar w:fldCharType="separate"/>
    </w:r>
    <w:r w:rsidRPr="009F3C22">
      <w:rPr>
        <w:noProof/>
        <w:color w:val="auto"/>
        <w:sz w:val="16"/>
        <w:szCs w:val="16"/>
      </w:rPr>
      <w:t>2</w:t>
    </w:r>
    <w:r w:rsidRPr="009F3C22">
      <w:rPr>
        <w:color w:val="auto"/>
        <w:sz w:val="16"/>
        <w:szCs w:val="16"/>
      </w:rPr>
      <w:fldChar w:fldCharType="end"/>
    </w:r>
  </w:p>
  <w:p w14:paraId="1B0F620F" w14:textId="6E909023" w:rsidR="008730FE" w:rsidRPr="009465EA" w:rsidRDefault="008730FE" w:rsidP="007956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28235D" w14:textId="77777777" w:rsidR="002220D6" w:rsidRDefault="002220D6" w:rsidP="00CE604F">
      <w:r>
        <w:separator/>
      </w:r>
    </w:p>
    <w:p w14:paraId="42E1A50A" w14:textId="77777777" w:rsidR="002220D6" w:rsidRDefault="002220D6" w:rsidP="00CE604F"/>
    <w:p w14:paraId="65854D04" w14:textId="77777777" w:rsidR="002220D6" w:rsidRDefault="002220D6" w:rsidP="00CE604F"/>
    <w:p w14:paraId="45E8913B" w14:textId="77777777" w:rsidR="002220D6" w:rsidRDefault="002220D6" w:rsidP="00CE604F"/>
  </w:footnote>
  <w:footnote w:type="continuationSeparator" w:id="0">
    <w:p w14:paraId="71D3DEDB" w14:textId="77777777" w:rsidR="002220D6" w:rsidRDefault="002220D6" w:rsidP="00CE604F">
      <w:r>
        <w:continuationSeparator/>
      </w:r>
    </w:p>
    <w:p w14:paraId="68196507" w14:textId="77777777" w:rsidR="002220D6" w:rsidRDefault="002220D6" w:rsidP="00CE604F"/>
    <w:p w14:paraId="3145A5EB" w14:textId="77777777" w:rsidR="002220D6" w:rsidRDefault="002220D6" w:rsidP="00CE604F"/>
    <w:p w14:paraId="57FB032F" w14:textId="77777777" w:rsidR="002220D6" w:rsidRDefault="002220D6" w:rsidP="00CE604F"/>
  </w:footnote>
  <w:footnote w:type="continuationNotice" w:id="1">
    <w:p w14:paraId="086887DB" w14:textId="77777777" w:rsidR="002220D6" w:rsidRDefault="002220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F7513" w14:textId="6DE98D00" w:rsidR="008730FE" w:rsidRDefault="008730FE" w:rsidP="00267953">
    <w:pPr>
      <w:pStyle w:val="REPORT"/>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7761B" w14:textId="0BD38D21" w:rsidR="008730FE" w:rsidRPr="00116D1A" w:rsidRDefault="00AF52AF" w:rsidP="00267953">
    <w:pPr>
      <w:pStyle w:val="REPORT"/>
      <w:ind w:left="0"/>
    </w:pPr>
    <w:r>
      <w:rPr>
        <w:lang w:val="en-AU" w:eastAsia="en-AU"/>
      </w:rPr>
      <w:drawing>
        <wp:anchor distT="0" distB="0" distL="114300" distR="114300" simplePos="0" relativeHeight="251658242" behindDoc="1" locked="0" layoutInCell="1" allowOverlap="1" wp14:anchorId="1AF338BD" wp14:editId="3C6BB38E">
          <wp:simplePos x="0" y="0"/>
          <wp:positionH relativeFrom="column">
            <wp:posOffset>-546735</wp:posOffset>
          </wp:positionH>
          <wp:positionV relativeFrom="paragraph">
            <wp:posOffset>-252095</wp:posOffset>
          </wp:positionV>
          <wp:extent cx="7611110" cy="1822450"/>
          <wp:effectExtent l="0" t="0" r="8890" b="6350"/>
          <wp:wrapTight wrapText="bothSides">
            <wp:wrapPolygon edited="0">
              <wp:start x="0" y="0"/>
              <wp:lineTo x="0" y="21449"/>
              <wp:lineTo x="21571" y="21449"/>
              <wp:lineTo x="21571" y="0"/>
              <wp:lineTo x="0" y="0"/>
            </wp:wrapPolygon>
          </wp:wrapTight>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Picture 413"/>
                  <pic:cNvPicPr/>
                </pic:nvPicPr>
                <pic:blipFill>
                  <a:blip r:embed="rId1"/>
                  <a:stretch>
                    <a:fillRect/>
                  </a:stretch>
                </pic:blipFill>
                <pic:spPr>
                  <a:xfrm>
                    <a:off x="0" y="0"/>
                    <a:ext cx="7611110" cy="1822450"/>
                  </a:xfrm>
                  <a:prstGeom prst="rect">
                    <a:avLst/>
                  </a:prstGeom>
                </pic:spPr>
              </pic:pic>
            </a:graphicData>
          </a:graphic>
          <wp14:sizeRelH relativeFrom="page">
            <wp14:pctWidth>0</wp14:pctWidth>
          </wp14:sizeRelH>
          <wp14:sizeRelV relativeFrom="page">
            <wp14:pctHeight>0</wp14:pctHeight>
          </wp14:sizeRelV>
        </wp:anchor>
      </w:drawing>
    </w:r>
    <w:r w:rsidR="008730FE">
      <w:rPr>
        <w:lang w:val="en-AU" w:eastAsia="en-AU"/>
      </w:rPr>
      <mc:AlternateContent>
        <mc:Choice Requires="wps">
          <w:drawing>
            <wp:anchor distT="45720" distB="45720" distL="114300" distR="114300" simplePos="0" relativeHeight="251658243" behindDoc="0" locked="0" layoutInCell="1" allowOverlap="1" wp14:anchorId="28293F7C" wp14:editId="65AF5CEA">
              <wp:simplePos x="0" y="0"/>
              <wp:positionH relativeFrom="margin">
                <wp:align>right</wp:align>
              </wp:positionH>
              <wp:positionV relativeFrom="paragraph">
                <wp:posOffset>1657074</wp:posOffset>
              </wp:positionV>
              <wp:extent cx="2360930" cy="1404620"/>
              <wp:effectExtent l="0" t="0" r="0" b="762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5D6C2AE" w14:textId="77777777" w:rsidR="008730FE" w:rsidRDefault="008730FE" w:rsidP="00267953">
                          <w:pPr>
                            <w:jc w:val="right"/>
                          </w:pPr>
                          <w:r w:rsidRPr="007320B1">
                            <w:rPr>
                              <w:b/>
                            </w:rPr>
                            <w:t>Factsheet</w:t>
                          </w:r>
                          <w:r>
                            <w:t xml:space="preserve"> 2 of 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8293F7C" id="_x0000_t202" coordsize="21600,21600" o:spt="202" path="m,l,21600r21600,l21600,xe">
              <v:stroke joinstyle="miter"/>
              <v:path gradientshapeok="t" o:connecttype="rect"/>
            </v:shapetype>
            <v:shape id="Text Box 2" o:spid="_x0000_s1026" type="#_x0000_t202" style="position:absolute;margin-left:134.7pt;margin-top:130.5pt;width:185.9pt;height:110.6pt;z-index:251658243;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" stroked="f">
              <v:textbox style="mso-fit-shape-to-text:t">
                <w:txbxContent>
                  <w:p w14:paraId="65D6C2AE" w14:textId="77777777" w:rsidR="008730FE" w:rsidRDefault="008730FE" w:rsidP="00267953">
                    <w:pPr>
                      <w:jc w:val="right"/>
                    </w:pPr>
                    <w:r w:rsidRPr="007320B1">
                      <w:rPr>
                        <w:b/>
                      </w:rPr>
                      <w:t>Factsheet</w:t>
                    </w:r>
                    <w:r>
                      <w:t xml:space="preserve"> 2 of 5</w:t>
                    </w:r>
                  </w:p>
                </w:txbxContent>
              </v:textbox>
              <w10:wrap type="square" anchorx="margin"/>
            </v:shape>
          </w:pict>
        </mc:Fallback>
      </mc:AlternateContent>
    </w:r>
    <w:r w:rsidR="008730FE">
      <w:t>Victoria’s Great Outdoors</w:t>
    </w:r>
  </w:p>
  <w:p w14:paraId="027AF567" w14:textId="77777777" w:rsidR="008730FE" w:rsidRDefault="008730FE" w:rsidP="00267953">
    <w:pPr>
      <w:pStyle w:val="ReportsTitle"/>
      <w:ind w:left="0"/>
    </w:pPr>
    <w:r>
      <w:t>Applying for funding</w:t>
    </w:r>
  </w:p>
  <w:p w14:paraId="4225332E" w14:textId="77777777" w:rsidR="008730FE" w:rsidRPr="000866DD" w:rsidRDefault="008730FE" w:rsidP="00267953">
    <w:pPr>
      <w:pStyle w:val="ReportsTitle"/>
      <w:spacing w:after="0"/>
      <w:ind w:left="0"/>
      <w:rPr>
        <w:b w:val="0"/>
        <w:color w:val="66AC47"/>
        <w:sz w:val="26"/>
        <w:szCs w:val="26"/>
      </w:rPr>
    </w:pPr>
    <w:r w:rsidRPr="007A206A">
      <w:rPr>
        <w:b w:val="0"/>
        <w:color w:val="66AC47"/>
        <w:sz w:val="26"/>
        <w:szCs w:val="26"/>
      </w:rPr>
      <w:t>This Fact Sheet will guide you through how to fill out the Volunteering Innovation Fund application form.</w:t>
    </w:r>
  </w:p>
  <w:p w14:paraId="24BCAC0B" w14:textId="4FFE3226" w:rsidR="008730FE" w:rsidRDefault="008730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7BCC2BC"/>
    <w:lvl w:ilvl="0">
      <w:start w:val="1"/>
      <w:numFmt w:val="decimal"/>
      <w:lvlText w:val="%1."/>
      <w:lvlJc w:val="left"/>
      <w:pPr>
        <w:tabs>
          <w:tab w:val="num" w:pos="1492"/>
        </w:tabs>
        <w:ind w:left="1492" w:hanging="360"/>
      </w:pPr>
    </w:lvl>
  </w:abstractNum>
  <w:abstractNum w:abstractNumId="1" w15:restartNumberingAfterBreak="0">
    <w:nsid w:val="FFFFFF7D"/>
    <w:multiLevelType w:val="multilevel"/>
    <w:tmpl w:val="2E2E2752"/>
    <w:lvl w:ilvl="0">
      <w:start w:val="1"/>
      <w:numFmt w:val="decimal"/>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DBF606DE"/>
    <w:lvl w:ilvl="0">
      <w:start w:val="1"/>
      <w:numFmt w:val="decimal"/>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7F"/>
    <w:multiLevelType w:val="multilevel"/>
    <w:tmpl w:val="F22C42F4"/>
    <w:lvl w:ilvl="0">
      <w:start w:val="1"/>
      <w:numFmt w:val="decimal"/>
      <w:lvlText w:val="%1."/>
      <w:lvlJc w:val="left"/>
      <w:pPr>
        <w:tabs>
          <w:tab w:val="num" w:pos="643"/>
        </w:tabs>
        <w:ind w:left="643"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0"/>
    <w:multiLevelType w:val="multilevel"/>
    <w:tmpl w:val="1DF24438"/>
    <w:lvl w:ilvl="0">
      <w:start w:val="1"/>
      <w:numFmt w:val="bullet"/>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1"/>
    <w:multiLevelType w:val="multilevel"/>
    <w:tmpl w:val="67C69102"/>
    <w:lvl w:ilvl="0">
      <w:start w:val="1"/>
      <w:numFmt w:val="bullet"/>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2"/>
    <w:multiLevelType w:val="multilevel"/>
    <w:tmpl w:val="034239B2"/>
    <w:lvl w:ilvl="0">
      <w:start w:val="1"/>
      <w:numFmt w:val="bullet"/>
      <w:lvlText w:val=""/>
      <w:lvlJc w:val="left"/>
      <w:pPr>
        <w:tabs>
          <w:tab w:val="num" w:pos="926"/>
        </w:tabs>
        <w:ind w:left="92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3"/>
    <w:multiLevelType w:val="multilevel"/>
    <w:tmpl w:val="CF78C528"/>
    <w:lvl w:ilvl="0">
      <w:start w:val="1"/>
      <w:numFmt w:val="bullet"/>
      <w:lvlText w:val=""/>
      <w:lvlJc w:val="left"/>
      <w:pPr>
        <w:tabs>
          <w:tab w:val="num" w:pos="643"/>
        </w:tabs>
        <w:ind w:left="643"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6686C"/>
    <w:multiLevelType w:val="hybridMultilevel"/>
    <w:tmpl w:val="A94C3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16F86D7F"/>
    <w:multiLevelType w:val="multilevel"/>
    <w:tmpl w:val="752EF0AA"/>
    <w:name w:val="List Numbering"/>
    <w:lvl w:ilvl="0">
      <w:start w:val="1"/>
      <w:numFmt w:val="decimal"/>
      <w:pStyle w:val="ListNumber"/>
      <w:lvlText w:val="%1."/>
      <w:lvlJc w:val="left"/>
      <w:pPr>
        <w:tabs>
          <w:tab w:val="num" w:pos="340"/>
        </w:tabs>
        <w:ind w:left="284" w:hanging="284"/>
      </w:pPr>
      <w:rPr>
        <w:rFonts w:asciiTheme="minorHAnsi" w:hAnsiTheme="minorHAnsi"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tabs>
          <w:tab w:val="num" w:pos="624"/>
        </w:tabs>
        <w:ind w:left="568" w:hanging="284"/>
      </w:pPr>
      <w:rPr>
        <w:rFonts w:hint="default"/>
      </w:rPr>
    </w:lvl>
    <w:lvl w:ilvl="2">
      <w:start w:val="1"/>
      <w:numFmt w:val="lowerRoman"/>
      <w:pStyle w:val="ListNumber3"/>
      <w:lvlText w:val="%3."/>
      <w:lvlJc w:val="left"/>
      <w:pPr>
        <w:tabs>
          <w:tab w:val="num" w:pos="908"/>
        </w:tabs>
        <w:ind w:left="852" w:hanging="284"/>
      </w:pPr>
      <w:rPr>
        <w:rFonts w:hint="default"/>
      </w:rPr>
    </w:lvl>
    <w:lvl w:ilvl="3">
      <w:start w:val="1"/>
      <w:numFmt w:val="none"/>
      <w:lvlText w:val=""/>
      <w:lvlJc w:val="left"/>
      <w:pPr>
        <w:tabs>
          <w:tab w:val="num" w:pos="1192"/>
        </w:tabs>
        <w:ind w:left="1136" w:hanging="284"/>
      </w:pPr>
      <w:rPr>
        <w:rFonts w:hint="default"/>
      </w:rPr>
    </w:lvl>
    <w:lvl w:ilvl="4">
      <w:start w:val="1"/>
      <w:numFmt w:val="none"/>
      <w:lvlText w:val=""/>
      <w:lvlJc w:val="left"/>
      <w:pPr>
        <w:tabs>
          <w:tab w:val="num" w:pos="1476"/>
        </w:tabs>
        <w:ind w:left="1420" w:hanging="284"/>
      </w:pPr>
      <w:rPr>
        <w:rFonts w:hint="default"/>
      </w:rPr>
    </w:lvl>
    <w:lvl w:ilvl="5">
      <w:start w:val="1"/>
      <w:numFmt w:val="none"/>
      <w:lvlText w:val=""/>
      <w:lvlJc w:val="left"/>
      <w:pPr>
        <w:tabs>
          <w:tab w:val="num" w:pos="1760"/>
        </w:tabs>
        <w:ind w:left="1704" w:hanging="284"/>
      </w:pPr>
      <w:rPr>
        <w:rFonts w:hint="default"/>
      </w:rPr>
    </w:lvl>
    <w:lvl w:ilvl="6">
      <w:start w:val="1"/>
      <w:numFmt w:val="none"/>
      <w:lvlText w:val=""/>
      <w:lvlJc w:val="left"/>
      <w:pPr>
        <w:tabs>
          <w:tab w:val="num" w:pos="2044"/>
        </w:tabs>
        <w:ind w:left="1988" w:hanging="284"/>
      </w:pPr>
      <w:rPr>
        <w:rFonts w:hint="default"/>
      </w:rPr>
    </w:lvl>
    <w:lvl w:ilvl="7">
      <w:start w:val="1"/>
      <w:numFmt w:val="none"/>
      <w:lvlText w:val=""/>
      <w:lvlJc w:val="left"/>
      <w:pPr>
        <w:tabs>
          <w:tab w:val="num" w:pos="2328"/>
        </w:tabs>
        <w:ind w:left="2272" w:hanging="284"/>
      </w:pPr>
      <w:rPr>
        <w:rFonts w:hint="default"/>
      </w:rPr>
    </w:lvl>
    <w:lvl w:ilvl="8">
      <w:start w:val="1"/>
      <w:numFmt w:val="none"/>
      <w:lvlText w:val=""/>
      <w:lvlJc w:val="left"/>
      <w:pPr>
        <w:tabs>
          <w:tab w:val="num" w:pos="2612"/>
        </w:tabs>
        <w:ind w:left="2556" w:hanging="284"/>
      </w:pPr>
      <w:rPr>
        <w:rFonts w:hint="default"/>
      </w:rPr>
    </w:lvl>
  </w:abstractNum>
  <w:abstractNum w:abstractNumId="14" w15:restartNumberingAfterBreak="0">
    <w:nsid w:val="1DF27742"/>
    <w:multiLevelType w:val="hybridMultilevel"/>
    <w:tmpl w:val="FA60CC04"/>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EE69C2"/>
    <w:multiLevelType w:val="hybridMultilevel"/>
    <w:tmpl w:val="1F4602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86B2BDC"/>
    <w:multiLevelType w:val="multilevel"/>
    <w:tmpl w:val="9414310A"/>
    <w:name w:val="Bullets"/>
    <w:lvl w:ilvl="0">
      <w:start w:val="1"/>
      <w:numFmt w:val="bullet"/>
      <w:pStyle w:val="ListBullet"/>
      <w:lvlText w:val=""/>
      <w:lvlJc w:val="left"/>
      <w:pPr>
        <w:tabs>
          <w:tab w:val="num" w:pos="284"/>
        </w:tabs>
        <w:ind w:left="170" w:hanging="170"/>
      </w:pPr>
      <w:rPr>
        <w:rFonts w:ascii="Wingdings" w:hAnsi="Wingdings" w:hint="default"/>
        <w:color w:val="39464E" w:themeColor="text1"/>
        <w:position w:val="1"/>
        <w:sz w:val="16"/>
      </w:rPr>
    </w:lvl>
    <w:lvl w:ilvl="1">
      <w:start w:val="1"/>
      <w:numFmt w:val="bullet"/>
      <w:pStyle w:val="ListBullet2"/>
      <w:lvlText w:val="="/>
      <w:lvlJc w:val="left"/>
      <w:pPr>
        <w:tabs>
          <w:tab w:val="num" w:pos="454"/>
        </w:tabs>
        <w:ind w:left="340" w:hanging="170"/>
      </w:pPr>
      <w:rPr>
        <w:rFonts w:ascii="Courier New" w:hAnsi="Courier New" w:hint="default"/>
        <w:color w:val="39464E" w:themeColor="text1"/>
      </w:rPr>
    </w:lvl>
    <w:lvl w:ilvl="2">
      <w:start w:val="1"/>
      <w:numFmt w:val="bullet"/>
      <w:lvlText w:val="–"/>
      <w:lvlJc w:val="left"/>
      <w:pPr>
        <w:tabs>
          <w:tab w:val="num" w:pos="624"/>
        </w:tabs>
        <w:ind w:left="510" w:hanging="170"/>
      </w:pPr>
      <w:rPr>
        <w:rFonts w:ascii="Arial" w:hAnsi="Arial" w:hint="default"/>
        <w:color w:val="39464E" w:themeColor="text1"/>
      </w:rPr>
    </w:lvl>
    <w:lvl w:ilvl="3">
      <w:start w:val="1"/>
      <w:numFmt w:val="none"/>
      <w:lvlText w:val=""/>
      <w:lvlJc w:val="left"/>
      <w:pPr>
        <w:tabs>
          <w:tab w:val="num" w:pos="794"/>
        </w:tabs>
        <w:ind w:left="680" w:hanging="170"/>
      </w:pPr>
      <w:rPr>
        <w:rFonts w:hint="default"/>
      </w:rPr>
    </w:lvl>
    <w:lvl w:ilvl="4">
      <w:start w:val="1"/>
      <w:numFmt w:val="none"/>
      <w:lvlText w:val=""/>
      <w:lvlJc w:val="left"/>
      <w:pPr>
        <w:tabs>
          <w:tab w:val="num" w:pos="964"/>
        </w:tabs>
        <w:ind w:left="850" w:hanging="170"/>
      </w:pPr>
      <w:rPr>
        <w:rFonts w:hint="default"/>
      </w:rPr>
    </w:lvl>
    <w:lvl w:ilvl="5">
      <w:start w:val="1"/>
      <w:numFmt w:val="none"/>
      <w:lvlText w:val=""/>
      <w:lvlJc w:val="left"/>
      <w:pPr>
        <w:tabs>
          <w:tab w:val="num" w:pos="1134"/>
        </w:tabs>
        <w:ind w:left="1020" w:hanging="170"/>
      </w:pPr>
      <w:rPr>
        <w:rFonts w:hint="default"/>
      </w:rPr>
    </w:lvl>
    <w:lvl w:ilvl="6">
      <w:start w:val="1"/>
      <w:numFmt w:val="none"/>
      <w:lvlText w:val="%7"/>
      <w:lvlJc w:val="left"/>
      <w:pPr>
        <w:tabs>
          <w:tab w:val="num" w:pos="1304"/>
        </w:tabs>
        <w:ind w:left="1190" w:hanging="170"/>
      </w:pPr>
      <w:rPr>
        <w:rFonts w:hint="default"/>
      </w:rPr>
    </w:lvl>
    <w:lvl w:ilvl="7">
      <w:start w:val="1"/>
      <w:numFmt w:val="none"/>
      <w:lvlText w:val=""/>
      <w:lvlJc w:val="left"/>
      <w:pPr>
        <w:tabs>
          <w:tab w:val="num" w:pos="1474"/>
        </w:tabs>
        <w:ind w:left="1360" w:hanging="170"/>
      </w:pPr>
      <w:rPr>
        <w:rFonts w:hint="default"/>
      </w:rPr>
    </w:lvl>
    <w:lvl w:ilvl="8">
      <w:start w:val="1"/>
      <w:numFmt w:val="none"/>
      <w:lvlText w:val=""/>
      <w:lvlJc w:val="left"/>
      <w:pPr>
        <w:tabs>
          <w:tab w:val="num" w:pos="1644"/>
        </w:tabs>
        <w:ind w:left="1530" w:hanging="170"/>
      </w:pPr>
      <w:rPr>
        <w:rFonts w:hint="default"/>
      </w:rPr>
    </w:lvl>
  </w:abstractNum>
  <w:abstractNum w:abstractNumId="19" w15:restartNumberingAfterBreak="0">
    <w:nsid w:val="3CBF3C44"/>
    <w:multiLevelType w:val="hybridMultilevel"/>
    <w:tmpl w:val="9C5877A4"/>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63447E2D"/>
    <w:multiLevelType w:val="multilevel"/>
    <w:tmpl w:val="B9A2F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B3A53CD"/>
    <w:multiLevelType w:val="multilevel"/>
    <w:tmpl w:val="1230FE44"/>
    <w:lvl w:ilvl="0">
      <w:start w:val="1"/>
      <w:numFmt w:val="bullet"/>
      <w:lvlText w:val=""/>
      <w:lvlJc w:val="left"/>
      <w:pPr>
        <w:tabs>
          <w:tab w:val="num" w:pos="284"/>
        </w:tabs>
        <w:ind w:left="170" w:hanging="170"/>
      </w:pPr>
      <w:rPr>
        <w:rFonts w:ascii="Wingdings" w:hAnsi="Wingdings" w:hint="default"/>
        <w:color w:val="39464E" w:themeColor="text1"/>
        <w:position w:val="1"/>
        <w:sz w:val="16"/>
      </w:rPr>
    </w:lvl>
    <w:lvl w:ilvl="1">
      <w:start w:val="1"/>
      <w:numFmt w:val="bullet"/>
      <w:lvlText w:val="="/>
      <w:lvlJc w:val="left"/>
      <w:pPr>
        <w:tabs>
          <w:tab w:val="num" w:pos="454"/>
        </w:tabs>
        <w:ind w:left="340" w:hanging="170"/>
      </w:pPr>
      <w:rPr>
        <w:rFonts w:ascii="Courier New" w:hAnsi="Courier New" w:hint="default"/>
        <w:color w:val="39464E" w:themeColor="text1"/>
      </w:rPr>
    </w:lvl>
    <w:lvl w:ilvl="2">
      <w:start w:val="1"/>
      <w:numFmt w:val="bullet"/>
      <w:pStyle w:val="ListBullet3"/>
      <w:lvlText w:val=""/>
      <w:lvlJc w:val="left"/>
      <w:pPr>
        <w:tabs>
          <w:tab w:val="num" w:pos="624"/>
        </w:tabs>
        <w:ind w:left="510" w:hanging="170"/>
      </w:pPr>
      <w:rPr>
        <w:rFonts w:ascii="Wingdings" w:hAnsi="Wingdings" w:hint="default"/>
        <w:color w:val="39464E" w:themeColor="text1"/>
      </w:rPr>
    </w:lvl>
    <w:lvl w:ilvl="3">
      <w:start w:val="1"/>
      <w:numFmt w:val="none"/>
      <w:lvlText w:val=""/>
      <w:lvlJc w:val="left"/>
      <w:pPr>
        <w:tabs>
          <w:tab w:val="num" w:pos="794"/>
        </w:tabs>
        <w:ind w:left="680" w:hanging="170"/>
      </w:pPr>
      <w:rPr>
        <w:rFonts w:hint="default"/>
      </w:rPr>
    </w:lvl>
    <w:lvl w:ilvl="4">
      <w:start w:val="1"/>
      <w:numFmt w:val="none"/>
      <w:lvlText w:val=""/>
      <w:lvlJc w:val="left"/>
      <w:pPr>
        <w:tabs>
          <w:tab w:val="num" w:pos="964"/>
        </w:tabs>
        <w:ind w:left="850" w:hanging="170"/>
      </w:pPr>
      <w:rPr>
        <w:rFonts w:hint="default"/>
      </w:rPr>
    </w:lvl>
    <w:lvl w:ilvl="5">
      <w:start w:val="1"/>
      <w:numFmt w:val="none"/>
      <w:lvlText w:val=""/>
      <w:lvlJc w:val="left"/>
      <w:pPr>
        <w:tabs>
          <w:tab w:val="num" w:pos="1134"/>
        </w:tabs>
        <w:ind w:left="1020" w:hanging="170"/>
      </w:pPr>
      <w:rPr>
        <w:rFonts w:hint="default"/>
      </w:rPr>
    </w:lvl>
    <w:lvl w:ilvl="6">
      <w:start w:val="1"/>
      <w:numFmt w:val="none"/>
      <w:lvlText w:val="%7"/>
      <w:lvlJc w:val="left"/>
      <w:pPr>
        <w:tabs>
          <w:tab w:val="num" w:pos="1304"/>
        </w:tabs>
        <w:ind w:left="1190" w:hanging="170"/>
      </w:pPr>
      <w:rPr>
        <w:rFonts w:hint="default"/>
      </w:rPr>
    </w:lvl>
    <w:lvl w:ilvl="7">
      <w:start w:val="1"/>
      <w:numFmt w:val="none"/>
      <w:lvlText w:val=""/>
      <w:lvlJc w:val="left"/>
      <w:pPr>
        <w:tabs>
          <w:tab w:val="num" w:pos="1474"/>
        </w:tabs>
        <w:ind w:left="1360" w:hanging="170"/>
      </w:pPr>
      <w:rPr>
        <w:rFonts w:hint="default"/>
      </w:rPr>
    </w:lvl>
    <w:lvl w:ilvl="8">
      <w:start w:val="1"/>
      <w:numFmt w:val="none"/>
      <w:lvlText w:val=""/>
      <w:lvlJc w:val="left"/>
      <w:pPr>
        <w:tabs>
          <w:tab w:val="num" w:pos="1644"/>
        </w:tabs>
        <w:ind w:left="1530" w:hanging="170"/>
      </w:pPr>
      <w:rPr>
        <w:rFonts w:hint="default"/>
      </w:rPr>
    </w:lvl>
  </w:abstractNum>
  <w:abstractNum w:abstractNumId="23" w15:restartNumberingAfterBreak="0">
    <w:nsid w:val="6BE325F8"/>
    <w:multiLevelType w:val="hybridMultilevel"/>
    <w:tmpl w:val="B34ACDD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6"/>
  </w:num>
  <w:num w:numId="2">
    <w:abstractNumId w:val="12"/>
  </w:num>
  <w:num w:numId="3">
    <w:abstractNumId w:val="24"/>
  </w:num>
  <w:num w:numId="4">
    <w:abstractNumId w:val="17"/>
  </w:num>
  <w:num w:numId="5">
    <w:abstractNumId w:val="10"/>
  </w:num>
  <w:num w:numId="6">
    <w:abstractNumId w:val="20"/>
  </w:num>
  <w:num w:numId="7">
    <w:abstractNumId w:val="3"/>
  </w:num>
  <w:num w:numId="8">
    <w:abstractNumId w:val="9"/>
  </w:num>
  <w:num w:numId="9">
    <w:abstractNumId w:val="8"/>
  </w:num>
  <w:num w:numId="10">
    <w:abstractNumId w:val="2"/>
  </w:num>
  <w:num w:numId="11">
    <w:abstractNumId w:val="13"/>
  </w:num>
  <w:num w:numId="12">
    <w:abstractNumId w:val="18"/>
  </w:num>
  <w:num w:numId="13">
    <w:abstractNumId w:val="7"/>
  </w:num>
  <w:num w:numId="14">
    <w:abstractNumId w:val="6"/>
  </w:num>
  <w:num w:numId="15">
    <w:abstractNumId w:val="9"/>
    <w:lvlOverride w:ilvl="0">
      <w:startOverride w:val="1"/>
    </w:lvlOverride>
  </w:num>
  <w:num w:numId="16">
    <w:abstractNumId w:val="18"/>
  </w:num>
  <w:num w:numId="17">
    <w:abstractNumId w:val="18"/>
  </w:num>
  <w:num w:numId="18">
    <w:abstractNumId w:val="18"/>
  </w:num>
  <w:num w:numId="19">
    <w:abstractNumId w:val="13"/>
  </w:num>
  <w:num w:numId="20">
    <w:abstractNumId w:val="13"/>
  </w:num>
  <w:num w:numId="21">
    <w:abstractNumId w:val="13"/>
  </w:num>
  <w:num w:numId="22">
    <w:abstractNumId w:val="5"/>
  </w:num>
  <w:num w:numId="23">
    <w:abstractNumId w:val="4"/>
  </w:num>
  <w:num w:numId="24">
    <w:abstractNumId w:val="1"/>
  </w:num>
  <w:num w:numId="25">
    <w:abstractNumId w:val="0"/>
  </w:num>
  <w:num w:numId="26">
    <w:abstractNumId w:val="19"/>
  </w:num>
  <w:num w:numId="27">
    <w:abstractNumId w:val="23"/>
  </w:num>
  <w:num w:numId="28">
    <w:abstractNumId w:val="14"/>
  </w:num>
  <w:num w:numId="29">
    <w:abstractNumId w:val="21"/>
  </w:num>
  <w:num w:numId="30">
    <w:abstractNumId w:val="22"/>
  </w:num>
  <w:num w:numId="31">
    <w:abstractNumId w:val="15"/>
  </w:num>
  <w:num w:numId="32">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isplayBackgroundShape/>
  <w:embedTrueTypeFonts/>
  <w:saveSubset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1" w:cryptProviderType="rsaAES" w:cryptAlgorithmClass="hash" w:cryptAlgorithmType="typeAny" w:cryptAlgorithmSid="14" w:cryptSpinCount="100000" w:hash="Zq97FqYfO4s3Zna9gu/K51+SyHBWeJcA7rsW0/9vcqiu1lScXGyXcByHqsXE+vfZWx/sJVpHtvmI9WEDKMLuKw==" w:salt="pdPoqtrJXfLFEz9CWpuQ8Q=="/>
  <w:styleLockQFSet/>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xAppendixName" w:val="Appendix"/>
  </w:docVars>
  <w:rsids>
    <w:rsidRoot w:val="00D5683F"/>
    <w:rsid w:val="0000578C"/>
    <w:rsid w:val="00006755"/>
    <w:rsid w:val="00010362"/>
    <w:rsid w:val="00012493"/>
    <w:rsid w:val="00012DF1"/>
    <w:rsid w:val="0001406C"/>
    <w:rsid w:val="00015395"/>
    <w:rsid w:val="00015489"/>
    <w:rsid w:val="000167DD"/>
    <w:rsid w:val="00016B7F"/>
    <w:rsid w:val="00017A11"/>
    <w:rsid w:val="00021629"/>
    <w:rsid w:val="000222A6"/>
    <w:rsid w:val="000340A9"/>
    <w:rsid w:val="00034260"/>
    <w:rsid w:val="00035765"/>
    <w:rsid w:val="00041675"/>
    <w:rsid w:val="00043991"/>
    <w:rsid w:val="00047E46"/>
    <w:rsid w:val="00051849"/>
    <w:rsid w:val="00051D77"/>
    <w:rsid w:val="00056673"/>
    <w:rsid w:val="0006495D"/>
    <w:rsid w:val="00072C00"/>
    <w:rsid w:val="00074004"/>
    <w:rsid w:val="000749E6"/>
    <w:rsid w:val="000766FD"/>
    <w:rsid w:val="000767E6"/>
    <w:rsid w:val="00080B9E"/>
    <w:rsid w:val="0008298C"/>
    <w:rsid w:val="000830C8"/>
    <w:rsid w:val="00083FB9"/>
    <w:rsid w:val="000846FE"/>
    <w:rsid w:val="000847B6"/>
    <w:rsid w:val="00084C6A"/>
    <w:rsid w:val="000873E7"/>
    <w:rsid w:val="00090A2C"/>
    <w:rsid w:val="0009290E"/>
    <w:rsid w:val="0009559C"/>
    <w:rsid w:val="00095E19"/>
    <w:rsid w:val="00097CCC"/>
    <w:rsid w:val="000A0633"/>
    <w:rsid w:val="000A1329"/>
    <w:rsid w:val="000A1CD9"/>
    <w:rsid w:val="000A73E8"/>
    <w:rsid w:val="000B5463"/>
    <w:rsid w:val="000C2502"/>
    <w:rsid w:val="000C3240"/>
    <w:rsid w:val="000C380D"/>
    <w:rsid w:val="000C48E4"/>
    <w:rsid w:val="000C4D0E"/>
    <w:rsid w:val="000C6BA9"/>
    <w:rsid w:val="000C7DD4"/>
    <w:rsid w:val="000C7F45"/>
    <w:rsid w:val="000D6EA5"/>
    <w:rsid w:val="000E22A7"/>
    <w:rsid w:val="000E288A"/>
    <w:rsid w:val="000E3D0E"/>
    <w:rsid w:val="000E46A7"/>
    <w:rsid w:val="000E528D"/>
    <w:rsid w:val="000F3CFD"/>
    <w:rsid w:val="000F52FE"/>
    <w:rsid w:val="000F5D11"/>
    <w:rsid w:val="000F71C6"/>
    <w:rsid w:val="00102516"/>
    <w:rsid w:val="00103137"/>
    <w:rsid w:val="00104560"/>
    <w:rsid w:val="0010465E"/>
    <w:rsid w:val="001048FB"/>
    <w:rsid w:val="00106497"/>
    <w:rsid w:val="00107494"/>
    <w:rsid w:val="001118B6"/>
    <w:rsid w:val="00114534"/>
    <w:rsid w:val="0011699E"/>
    <w:rsid w:val="00121968"/>
    <w:rsid w:val="0012356D"/>
    <w:rsid w:val="0012378F"/>
    <w:rsid w:val="00123CA9"/>
    <w:rsid w:val="00125FC3"/>
    <w:rsid w:val="00126586"/>
    <w:rsid w:val="0013072D"/>
    <w:rsid w:val="001359F2"/>
    <w:rsid w:val="0013729F"/>
    <w:rsid w:val="00143678"/>
    <w:rsid w:val="0015135C"/>
    <w:rsid w:val="00152D85"/>
    <w:rsid w:val="00153248"/>
    <w:rsid w:val="001535E3"/>
    <w:rsid w:val="001546E5"/>
    <w:rsid w:val="0015593C"/>
    <w:rsid w:val="00160B41"/>
    <w:rsid w:val="001635C8"/>
    <w:rsid w:val="001639DD"/>
    <w:rsid w:val="0016414D"/>
    <w:rsid w:val="00170C6E"/>
    <w:rsid w:val="00171B11"/>
    <w:rsid w:val="00175DCF"/>
    <w:rsid w:val="00175EF8"/>
    <w:rsid w:val="001772F9"/>
    <w:rsid w:val="00181105"/>
    <w:rsid w:val="00183607"/>
    <w:rsid w:val="001864B5"/>
    <w:rsid w:val="00191177"/>
    <w:rsid w:val="001930C2"/>
    <w:rsid w:val="0019445B"/>
    <w:rsid w:val="001946CF"/>
    <w:rsid w:val="00194A12"/>
    <w:rsid w:val="00196728"/>
    <w:rsid w:val="001A3E10"/>
    <w:rsid w:val="001A51D7"/>
    <w:rsid w:val="001A7EF9"/>
    <w:rsid w:val="001B0978"/>
    <w:rsid w:val="001B0E1A"/>
    <w:rsid w:val="001B1BE4"/>
    <w:rsid w:val="001B3939"/>
    <w:rsid w:val="001B547E"/>
    <w:rsid w:val="001C1060"/>
    <w:rsid w:val="001C2E55"/>
    <w:rsid w:val="001C5632"/>
    <w:rsid w:val="001C6741"/>
    <w:rsid w:val="001C6AC8"/>
    <w:rsid w:val="001C6D0A"/>
    <w:rsid w:val="001D5927"/>
    <w:rsid w:val="001E444C"/>
    <w:rsid w:val="001E5696"/>
    <w:rsid w:val="001E6FB2"/>
    <w:rsid w:val="001F09FA"/>
    <w:rsid w:val="001F139B"/>
    <w:rsid w:val="001F427B"/>
    <w:rsid w:val="001F5141"/>
    <w:rsid w:val="00200913"/>
    <w:rsid w:val="00200B68"/>
    <w:rsid w:val="0020175D"/>
    <w:rsid w:val="002060BC"/>
    <w:rsid w:val="00206A5B"/>
    <w:rsid w:val="00210D17"/>
    <w:rsid w:val="00214DB3"/>
    <w:rsid w:val="002150F8"/>
    <w:rsid w:val="00215F5E"/>
    <w:rsid w:val="00217331"/>
    <w:rsid w:val="00220CCC"/>
    <w:rsid w:val="00221F39"/>
    <w:rsid w:val="002220D6"/>
    <w:rsid w:val="00225408"/>
    <w:rsid w:val="00230509"/>
    <w:rsid w:val="00230CF5"/>
    <w:rsid w:val="0023267E"/>
    <w:rsid w:val="002367F9"/>
    <w:rsid w:val="00236DD8"/>
    <w:rsid w:val="00240500"/>
    <w:rsid w:val="002417C3"/>
    <w:rsid w:val="00242BF7"/>
    <w:rsid w:val="002435F7"/>
    <w:rsid w:val="00247506"/>
    <w:rsid w:val="00250A74"/>
    <w:rsid w:val="00250D31"/>
    <w:rsid w:val="002520A7"/>
    <w:rsid w:val="00254CEA"/>
    <w:rsid w:val="00260B9B"/>
    <w:rsid w:val="0026276F"/>
    <w:rsid w:val="00267953"/>
    <w:rsid w:val="00271490"/>
    <w:rsid w:val="00271541"/>
    <w:rsid w:val="0027230C"/>
    <w:rsid w:val="002728A6"/>
    <w:rsid w:val="0027362F"/>
    <w:rsid w:val="00275B0E"/>
    <w:rsid w:val="0027603E"/>
    <w:rsid w:val="00283330"/>
    <w:rsid w:val="00284A44"/>
    <w:rsid w:val="002862A5"/>
    <w:rsid w:val="002900A6"/>
    <w:rsid w:val="002914EA"/>
    <w:rsid w:val="00291E9E"/>
    <w:rsid w:val="002922E2"/>
    <w:rsid w:val="00294C2E"/>
    <w:rsid w:val="002A1698"/>
    <w:rsid w:val="002A29EE"/>
    <w:rsid w:val="002A5F38"/>
    <w:rsid w:val="002B0EA6"/>
    <w:rsid w:val="002B3442"/>
    <w:rsid w:val="002B6DAB"/>
    <w:rsid w:val="002C3604"/>
    <w:rsid w:val="002C3D86"/>
    <w:rsid w:val="002C720A"/>
    <w:rsid w:val="002D1533"/>
    <w:rsid w:val="002D2753"/>
    <w:rsid w:val="002D627C"/>
    <w:rsid w:val="002E0EFD"/>
    <w:rsid w:val="002E1732"/>
    <w:rsid w:val="002E2D7B"/>
    <w:rsid w:val="002E5242"/>
    <w:rsid w:val="002E7772"/>
    <w:rsid w:val="002F61B9"/>
    <w:rsid w:val="003007A4"/>
    <w:rsid w:val="00301749"/>
    <w:rsid w:val="00303247"/>
    <w:rsid w:val="00305C44"/>
    <w:rsid w:val="00306DBF"/>
    <w:rsid w:val="00306FD8"/>
    <w:rsid w:val="00307A5C"/>
    <w:rsid w:val="00307C95"/>
    <w:rsid w:val="00312DB3"/>
    <w:rsid w:val="003162EE"/>
    <w:rsid w:val="0031759E"/>
    <w:rsid w:val="00322184"/>
    <w:rsid w:val="0032261C"/>
    <w:rsid w:val="003272D4"/>
    <w:rsid w:val="0033295D"/>
    <w:rsid w:val="003357C3"/>
    <w:rsid w:val="003421D3"/>
    <w:rsid w:val="00343AB0"/>
    <w:rsid w:val="00343F6C"/>
    <w:rsid w:val="0035090C"/>
    <w:rsid w:val="003530AD"/>
    <w:rsid w:val="00355B4C"/>
    <w:rsid w:val="00363D19"/>
    <w:rsid w:val="00366F31"/>
    <w:rsid w:val="00367A0C"/>
    <w:rsid w:val="00367D28"/>
    <w:rsid w:val="003712FA"/>
    <w:rsid w:val="0037157C"/>
    <w:rsid w:val="00373652"/>
    <w:rsid w:val="00382F6A"/>
    <w:rsid w:val="00386225"/>
    <w:rsid w:val="00387C3E"/>
    <w:rsid w:val="003908EE"/>
    <w:rsid w:val="003929D3"/>
    <w:rsid w:val="003937FC"/>
    <w:rsid w:val="00395614"/>
    <w:rsid w:val="00395B75"/>
    <w:rsid w:val="003A1C7A"/>
    <w:rsid w:val="003A1DE6"/>
    <w:rsid w:val="003A2B8D"/>
    <w:rsid w:val="003A75BE"/>
    <w:rsid w:val="003B403F"/>
    <w:rsid w:val="003B69AE"/>
    <w:rsid w:val="003C2957"/>
    <w:rsid w:val="003C5A9B"/>
    <w:rsid w:val="003C6348"/>
    <w:rsid w:val="003D00CA"/>
    <w:rsid w:val="003D1C5E"/>
    <w:rsid w:val="003D282E"/>
    <w:rsid w:val="003D48DA"/>
    <w:rsid w:val="003D720C"/>
    <w:rsid w:val="003D7756"/>
    <w:rsid w:val="003E0005"/>
    <w:rsid w:val="003E1E96"/>
    <w:rsid w:val="003E4573"/>
    <w:rsid w:val="003E4D2E"/>
    <w:rsid w:val="003F017A"/>
    <w:rsid w:val="003F3636"/>
    <w:rsid w:val="004004EE"/>
    <w:rsid w:val="00400EF0"/>
    <w:rsid w:val="00402678"/>
    <w:rsid w:val="004041EF"/>
    <w:rsid w:val="00406D37"/>
    <w:rsid w:val="00406F2C"/>
    <w:rsid w:val="0041053A"/>
    <w:rsid w:val="00411F2C"/>
    <w:rsid w:val="0041214E"/>
    <w:rsid w:val="00414A3A"/>
    <w:rsid w:val="00420D3C"/>
    <w:rsid w:val="0042172C"/>
    <w:rsid w:val="00423980"/>
    <w:rsid w:val="00426496"/>
    <w:rsid w:val="004340CE"/>
    <w:rsid w:val="00434819"/>
    <w:rsid w:val="00434B8C"/>
    <w:rsid w:val="004356D3"/>
    <w:rsid w:val="004360F5"/>
    <w:rsid w:val="00436650"/>
    <w:rsid w:val="00444C5F"/>
    <w:rsid w:val="004467E0"/>
    <w:rsid w:val="004470FA"/>
    <w:rsid w:val="00447B04"/>
    <w:rsid w:val="00447DD9"/>
    <w:rsid w:val="004505C6"/>
    <w:rsid w:val="00456338"/>
    <w:rsid w:val="004568F3"/>
    <w:rsid w:val="00462820"/>
    <w:rsid w:val="00462C3F"/>
    <w:rsid w:val="00466A5F"/>
    <w:rsid w:val="00475C67"/>
    <w:rsid w:val="00477ECE"/>
    <w:rsid w:val="0048228D"/>
    <w:rsid w:val="0048346E"/>
    <w:rsid w:val="00483610"/>
    <w:rsid w:val="00484C6E"/>
    <w:rsid w:val="004853D9"/>
    <w:rsid w:val="0048747B"/>
    <w:rsid w:val="00487805"/>
    <w:rsid w:val="00490898"/>
    <w:rsid w:val="0049166C"/>
    <w:rsid w:val="00492344"/>
    <w:rsid w:val="0049315B"/>
    <w:rsid w:val="00494757"/>
    <w:rsid w:val="00495432"/>
    <w:rsid w:val="004A1855"/>
    <w:rsid w:val="004A1ADD"/>
    <w:rsid w:val="004A25DC"/>
    <w:rsid w:val="004A3D27"/>
    <w:rsid w:val="004A4AE1"/>
    <w:rsid w:val="004A78A7"/>
    <w:rsid w:val="004B1974"/>
    <w:rsid w:val="004B4813"/>
    <w:rsid w:val="004B497A"/>
    <w:rsid w:val="004C34A2"/>
    <w:rsid w:val="004C4BE7"/>
    <w:rsid w:val="004C5421"/>
    <w:rsid w:val="004D13DC"/>
    <w:rsid w:val="004D2A66"/>
    <w:rsid w:val="004D392B"/>
    <w:rsid w:val="004D6456"/>
    <w:rsid w:val="004E0DF1"/>
    <w:rsid w:val="004E1E84"/>
    <w:rsid w:val="004E3128"/>
    <w:rsid w:val="004E3189"/>
    <w:rsid w:val="004E48FA"/>
    <w:rsid w:val="004E57CE"/>
    <w:rsid w:val="004E735A"/>
    <w:rsid w:val="004F0A91"/>
    <w:rsid w:val="004F43F0"/>
    <w:rsid w:val="004F46FF"/>
    <w:rsid w:val="004F52AC"/>
    <w:rsid w:val="004F7F10"/>
    <w:rsid w:val="00504F5A"/>
    <w:rsid w:val="005103C3"/>
    <w:rsid w:val="005129D9"/>
    <w:rsid w:val="00512BC7"/>
    <w:rsid w:val="0051345A"/>
    <w:rsid w:val="005158D6"/>
    <w:rsid w:val="00516A4F"/>
    <w:rsid w:val="00520D86"/>
    <w:rsid w:val="005236B9"/>
    <w:rsid w:val="00523A60"/>
    <w:rsid w:val="0052749C"/>
    <w:rsid w:val="00531BEE"/>
    <w:rsid w:val="00534B0A"/>
    <w:rsid w:val="00535197"/>
    <w:rsid w:val="005353AA"/>
    <w:rsid w:val="005360F4"/>
    <w:rsid w:val="00552ED1"/>
    <w:rsid w:val="00554725"/>
    <w:rsid w:val="00555916"/>
    <w:rsid w:val="005562F1"/>
    <w:rsid w:val="00557B84"/>
    <w:rsid w:val="005601C6"/>
    <w:rsid w:val="00561046"/>
    <w:rsid w:val="00561C65"/>
    <w:rsid w:val="00563121"/>
    <w:rsid w:val="00567EFD"/>
    <w:rsid w:val="005701C5"/>
    <w:rsid w:val="005703BB"/>
    <w:rsid w:val="00575B9B"/>
    <w:rsid w:val="00585605"/>
    <w:rsid w:val="00585D85"/>
    <w:rsid w:val="00593CCD"/>
    <w:rsid w:val="00595475"/>
    <w:rsid w:val="00595895"/>
    <w:rsid w:val="005A216C"/>
    <w:rsid w:val="005A4832"/>
    <w:rsid w:val="005B374E"/>
    <w:rsid w:val="005B4482"/>
    <w:rsid w:val="005B5A08"/>
    <w:rsid w:val="005B7F2F"/>
    <w:rsid w:val="005C11CA"/>
    <w:rsid w:val="005C428F"/>
    <w:rsid w:val="005C4F03"/>
    <w:rsid w:val="005C623D"/>
    <w:rsid w:val="005D3368"/>
    <w:rsid w:val="005D35B0"/>
    <w:rsid w:val="005D47B0"/>
    <w:rsid w:val="005D4B4A"/>
    <w:rsid w:val="005D6BB6"/>
    <w:rsid w:val="005E271E"/>
    <w:rsid w:val="005E2F8C"/>
    <w:rsid w:val="005E5955"/>
    <w:rsid w:val="005F15D8"/>
    <w:rsid w:val="005F5076"/>
    <w:rsid w:val="005F5558"/>
    <w:rsid w:val="005F5864"/>
    <w:rsid w:val="006003AA"/>
    <w:rsid w:val="00601E38"/>
    <w:rsid w:val="0060737B"/>
    <w:rsid w:val="00607FD8"/>
    <w:rsid w:val="0061505F"/>
    <w:rsid w:val="00616323"/>
    <w:rsid w:val="0061751B"/>
    <w:rsid w:val="0062297D"/>
    <w:rsid w:val="00623A3C"/>
    <w:rsid w:val="006251CD"/>
    <w:rsid w:val="0063381C"/>
    <w:rsid w:val="006338FE"/>
    <w:rsid w:val="00634604"/>
    <w:rsid w:val="00635D78"/>
    <w:rsid w:val="006406CA"/>
    <w:rsid w:val="006414C9"/>
    <w:rsid w:val="006445AB"/>
    <w:rsid w:val="00645D96"/>
    <w:rsid w:val="00655128"/>
    <w:rsid w:val="0065589F"/>
    <w:rsid w:val="00657298"/>
    <w:rsid w:val="006608C0"/>
    <w:rsid w:val="00661B0F"/>
    <w:rsid w:val="0066226A"/>
    <w:rsid w:val="00662A9F"/>
    <w:rsid w:val="00662EC6"/>
    <w:rsid w:val="0066462A"/>
    <w:rsid w:val="00666794"/>
    <w:rsid w:val="00667A60"/>
    <w:rsid w:val="006701B7"/>
    <w:rsid w:val="00670507"/>
    <w:rsid w:val="006746AF"/>
    <w:rsid w:val="00674C7F"/>
    <w:rsid w:val="00674EBE"/>
    <w:rsid w:val="00676B87"/>
    <w:rsid w:val="00677EE0"/>
    <w:rsid w:val="00680DFB"/>
    <w:rsid w:val="00682B3B"/>
    <w:rsid w:val="00683F45"/>
    <w:rsid w:val="0068456E"/>
    <w:rsid w:val="00685AED"/>
    <w:rsid w:val="0068799E"/>
    <w:rsid w:val="00692792"/>
    <w:rsid w:val="00692DF6"/>
    <w:rsid w:val="006A0287"/>
    <w:rsid w:val="006A1C58"/>
    <w:rsid w:val="006A2BF7"/>
    <w:rsid w:val="006A36AE"/>
    <w:rsid w:val="006A75D3"/>
    <w:rsid w:val="006B5921"/>
    <w:rsid w:val="006B5B56"/>
    <w:rsid w:val="006B7A58"/>
    <w:rsid w:val="006C1199"/>
    <w:rsid w:val="006C2AB4"/>
    <w:rsid w:val="006C3D2F"/>
    <w:rsid w:val="006C4544"/>
    <w:rsid w:val="006C596B"/>
    <w:rsid w:val="006C5E28"/>
    <w:rsid w:val="006C5F7C"/>
    <w:rsid w:val="006C682D"/>
    <w:rsid w:val="006C7468"/>
    <w:rsid w:val="006D39B9"/>
    <w:rsid w:val="006D466E"/>
    <w:rsid w:val="006E3C63"/>
    <w:rsid w:val="006E58AA"/>
    <w:rsid w:val="006E5F53"/>
    <w:rsid w:val="006E6E31"/>
    <w:rsid w:val="006F0469"/>
    <w:rsid w:val="006F176C"/>
    <w:rsid w:val="006F2C20"/>
    <w:rsid w:val="007003CF"/>
    <w:rsid w:val="007015E6"/>
    <w:rsid w:val="00701A83"/>
    <w:rsid w:val="00702575"/>
    <w:rsid w:val="00703498"/>
    <w:rsid w:val="00705479"/>
    <w:rsid w:val="00705838"/>
    <w:rsid w:val="0070694E"/>
    <w:rsid w:val="00706BE0"/>
    <w:rsid w:val="00710616"/>
    <w:rsid w:val="00712E1C"/>
    <w:rsid w:val="007138D6"/>
    <w:rsid w:val="00716590"/>
    <w:rsid w:val="00717673"/>
    <w:rsid w:val="00724269"/>
    <w:rsid w:val="0072550C"/>
    <w:rsid w:val="00730BC4"/>
    <w:rsid w:val="007332E0"/>
    <w:rsid w:val="00735058"/>
    <w:rsid w:val="00742416"/>
    <w:rsid w:val="00743140"/>
    <w:rsid w:val="0074494F"/>
    <w:rsid w:val="00746CAB"/>
    <w:rsid w:val="00753ABB"/>
    <w:rsid w:val="00754905"/>
    <w:rsid w:val="00754988"/>
    <w:rsid w:val="00757122"/>
    <w:rsid w:val="007641F5"/>
    <w:rsid w:val="0076581F"/>
    <w:rsid w:val="00765E2C"/>
    <w:rsid w:val="00773F6E"/>
    <w:rsid w:val="0077461F"/>
    <w:rsid w:val="00774933"/>
    <w:rsid w:val="007749C9"/>
    <w:rsid w:val="00775E70"/>
    <w:rsid w:val="0077640A"/>
    <w:rsid w:val="00781A61"/>
    <w:rsid w:val="00783165"/>
    <w:rsid w:val="007861DF"/>
    <w:rsid w:val="00786E19"/>
    <w:rsid w:val="00787A5E"/>
    <w:rsid w:val="00790D82"/>
    <w:rsid w:val="00790F1F"/>
    <w:rsid w:val="00795408"/>
    <w:rsid w:val="00795680"/>
    <w:rsid w:val="0079665F"/>
    <w:rsid w:val="007A0081"/>
    <w:rsid w:val="007A1CDE"/>
    <w:rsid w:val="007A206A"/>
    <w:rsid w:val="007A4249"/>
    <w:rsid w:val="007A4A19"/>
    <w:rsid w:val="007A6094"/>
    <w:rsid w:val="007A7DD9"/>
    <w:rsid w:val="007A7FBD"/>
    <w:rsid w:val="007B12C6"/>
    <w:rsid w:val="007B4003"/>
    <w:rsid w:val="007C00D2"/>
    <w:rsid w:val="007C0A4C"/>
    <w:rsid w:val="007C1EB3"/>
    <w:rsid w:val="007C2366"/>
    <w:rsid w:val="007C421E"/>
    <w:rsid w:val="007C5426"/>
    <w:rsid w:val="007C5AF5"/>
    <w:rsid w:val="007C5D2E"/>
    <w:rsid w:val="007D3C70"/>
    <w:rsid w:val="007D5180"/>
    <w:rsid w:val="007D5312"/>
    <w:rsid w:val="007E0193"/>
    <w:rsid w:val="007E23B9"/>
    <w:rsid w:val="007E34EA"/>
    <w:rsid w:val="007E3E22"/>
    <w:rsid w:val="007E5675"/>
    <w:rsid w:val="007E5B67"/>
    <w:rsid w:val="007E6AED"/>
    <w:rsid w:val="007F05D2"/>
    <w:rsid w:val="007F417C"/>
    <w:rsid w:val="0080295F"/>
    <w:rsid w:val="008046A0"/>
    <w:rsid w:val="008066AA"/>
    <w:rsid w:val="00806927"/>
    <w:rsid w:val="008101A4"/>
    <w:rsid w:val="00812366"/>
    <w:rsid w:val="00814A3C"/>
    <w:rsid w:val="008169A6"/>
    <w:rsid w:val="008219FB"/>
    <w:rsid w:val="00830EAA"/>
    <w:rsid w:val="0083162B"/>
    <w:rsid w:val="00833D55"/>
    <w:rsid w:val="00841D8C"/>
    <w:rsid w:val="008421CA"/>
    <w:rsid w:val="008428C4"/>
    <w:rsid w:val="008429D4"/>
    <w:rsid w:val="00845DC7"/>
    <w:rsid w:val="00847D90"/>
    <w:rsid w:val="0085325E"/>
    <w:rsid w:val="00854CEA"/>
    <w:rsid w:val="0086092B"/>
    <w:rsid w:val="008616F3"/>
    <w:rsid w:val="00862661"/>
    <w:rsid w:val="00864767"/>
    <w:rsid w:val="008730FE"/>
    <w:rsid w:val="0087344F"/>
    <w:rsid w:val="008773FB"/>
    <w:rsid w:val="0088155B"/>
    <w:rsid w:val="008832AA"/>
    <w:rsid w:val="008910A3"/>
    <w:rsid w:val="008916F3"/>
    <w:rsid w:val="00891931"/>
    <w:rsid w:val="008922C6"/>
    <w:rsid w:val="008A34FE"/>
    <w:rsid w:val="008A70CA"/>
    <w:rsid w:val="008A741D"/>
    <w:rsid w:val="008B12C3"/>
    <w:rsid w:val="008B1448"/>
    <w:rsid w:val="008B20BD"/>
    <w:rsid w:val="008B2A9A"/>
    <w:rsid w:val="008C1285"/>
    <w:rsid w:val="008D1218"/>
    <w:rsid w:val="008D1B1C"/>
    <w:rsid w:val="008D5F8A"/>
    <w:rsid w:val="008E13E8"/>
    <w:rsid w:val="008E31E1"/>
    <w:rsid w:val="008E426C"/>
    <w:rsid w:val="008F01C7"/>
    <w:rsid w:val="008F2438"/>
    <w:rsid w:val="008F3B94"/>
    <w:rsid w:val="008F48DC"/>
    <w:rsid w:val="008F5002"/>
    <w:rsid w:val="008F6661"/>
    <w:rsid w:val="009025B1"/>
    <w:rsid w:val="00903687"/>
    <w:rsid w:val="00910D31"/>
    <w:rsid w:val="009115AB"/>
    <w:rsid w:val="00912336"/>
    <w:rsid w:val="009137EC"/>
    <w:rsid w:val="00922F59"/>
    <w:rsid w:val="0092321B"/>
    <w:rsid w:val="00925702"/>
    <w:rsid w:val="009273E1"/>
    <w:rsid w:val="00930869"/>
    <w:rsid w:val="00930989"/>
    <w:rsid w:val="0093235E"/>
    <w:rsid w:val="00933FEB"/>
    <w:rsid w:val="00937703"/>
    <w:rsid w:val="0093771A"/>
    <w:rsid w:val="0094605E"/>
    <w:rsid w:val="009465EA"/>
    <w:rsid w:val="00951C8F"/>
    <w:rsid w:val="00952FDC"/>
    <w:rsid w:val="00953ABE"/>
    <w:rsid w:val="0095456F"/>
    <w:rsid w:val="00954C94"/>
    <w:rsid w:val="00961518"/>
    <w:rsid w:val="00963ABA"/>
    <w:rsid w:val="00964009"/>
    <w:rsid w:val="00970733"/>
    <w:rsid w:val="00971677"/>
    <w:rsid w:val="00972889"/>
    <w:rsid w:val="00973A6E"/>
    <w:rsid w:val="00977CCE"/>
    <w:rsid w:val="00981121"/>
    <w:rsid w:val="00981378"/>
    <w:rsid w:val="0098415F"/>
    <w:rsid w:val="009841A8"/>
    <w:rsid w:val="009846B7"/>
    <w:rsid w:val="00984A8A"/>
    <w:rsid w:val="00985D88"/>
    <w:rsid w:val="0098606A"/>
    <w:rsid w:val="00986C85"/>
    <w:rsid w:val="00987D2D"/>
    <w:rsid w:val="00991388"/>
    <w:rsid w:val="00992367"/>
    <w:rsid w:val="00994CB7"/>
    <w:rsid w:val="00995A1B"/>
    <w:rsid w:val="009976E0"/>
    <w:rsid w:val="009A1491"/>
    <w:rsid w:val="009A2615"/>
    <w:rsid w:val="009A2FBA"/>
    <w:rsid w:val="009A38C0"/>
    <w:rsid w:val="009A6E5C"/>
    <w:rsid w:val="009B1195"/>
    <w:rsid w:val="009B5D92"/>
    <w:rsid w:val="009B6F54"/>
    <w:rsid w:val="009B7919"/>
    <w:rsid w:val="009C02F2"/>
    <w:rsid w:val="009C0645"/>
    <w:rsid w:val="009C328C"/>
    <w:rsid w:val="009C4EC7"/>
    <w:rsid w:val="009C5C32"/>
    <w:rsid w:val="009C6725"/>
    <w:rsid w:val="009D6278"/>
    <w:rsid w:val="009D6BF9"/>
    <w:rsid w:val="009D75A4"/>
    <w:rsid w:val="009E0153"/>
    <w:rsid w:val="009E3888"/>
    <w:rsid w:val="009E4906"/>
    <w:rsid w:val="009F0BB1"/>
    <w:rsid w:val="009F25EE"/>
    <w:rsid w:val="009F3C22"/>
    <w:rsid w:val="009F44CD"/>
    <w:rsid w:val="00A01D7D"/>
    <w:rsid w:val="00A02A49"/>
    <w:rsid w:val="00A02F5D"/>
    <w:rsid w:val="00A1031B"/>
    <w:rsid w:val="00A12C87"/>
    <w:rsid w:val="00A15D80"/>
    <w:rsid w:val="00A15EF9"/>
    <w:rsid w:val="00A17099"/>
    <w:rsid w:val="00A17488"/>
    <w:rsid w:val="00A208D2"/>
    <w:rsid w:val="00A243D3"/>
    <w:rsid w:val="00A24C55"/>
    <w:rsid w:val="00A26D88"/>
    <w:rsid w:val="00A27EBF"/>
    <w:rsid w:val="00A33B33"/>
    <w:rsid w:val="00A360DA"/>
    <w:rsid w:val="00A377BC"/>
    <w:rsid w:val="00A37C70"/>
    <w:rsid w:val="00A40ABA"/>
    <w:rsid w:val="00A41F86"/>
    <w:rsid w:val="00A4340C"/>
    <w:rsid w:val="00A458D6"/>
    <w:rsid w:val="00A4776F"/>
    <w:rsid w:val="00A47AB7"/>
    <w:rsid w:val="00A529E9"/>
    <w:rsid w:val="00A52CA4"/>
    <w:rsid w:val="00A54310"/>
    <w:rsid w:val="00A561AB"/>
    <w:rsid w:val="00A6092E"/>
    <w:rsid w:val="00A60F26"/>
    <w:rsid w:val="00A610C8"/>
    <w:rsid w:val="00A61E23"/>
    <w:rsid w:val="00A65351"/>
    <w:rsid w:val="00A70E2F"/>
    <w:rsid w:val="00A723CC"/>
    <w:rsid w:val="00A75C29"/>
    <w:rsid w:val="00A776BC"/>
    <w:rsid w:val="00A82BB2"/>
    <w:rsid w:val="00A83926"/>
    <w:rsid w:val="00A855D3"/>
    <w:rsid w:val="00A857B0"/>
    <w:rsid w:val="00A86569"/>
    <w:rsid w:val="00A86D03"/>
    <w:rsid w:val="00A934FD"/>
    <w:rsid w:val="00A93988"/>
    <w:rsid w:val="00A93C0B"/>
    <w:rsid w:val="00A9700D"/>
    <w:rsid w:val="00A97124"/>
    <w:rsid w:val="00A97505"/>
    <w:rsid w:val="00AA09BD"/>
    <w:rsid w:val="00AA4D48"/>
    <w:rsid w:val="00AA4F11"/>
    <w:rsid w:val="00AA4F4B"/>
    <w:rsid w:val="00AA751F"/>
    <w:rsid w:val="00AA76C0"/>
    <w:rsid w:val="00AA7E6D"/>
    <w:rsid w:val="00AB1B4A"/>
    <w:rsid w:val="00AB2A77"/>
    <w:rsid w:val="00AB3420"/>
    <w:rsid w:val="00AB458A"/>
    <w:rsid w:val="00AB4A85"/>
    <w:rsid w:val="00AB5839"/>
    <w:rsid w:val="00AB5EDA"/>
    <w:rsid w:val="00AC0510"/>
    <w:rsid w:val="00AC1CC4"/>
    <w:rsid w:val="00AC1E0E"/>
    <w:rsid w:val="00AC2E9F"/>
    <w:rsid w:val="00AC34F5"/>
    <w:rsid w:val="00AC58AC"/>
    <w:rsid w:val="00AD33A4"/>
    <w:rsid w:val="00AD38E4"/>
    <w:rsid w:val="00AD440A"/>
    <w:rsid w:val="00AD45A3"/>
    <w:rsid w:val="00AD45EE"/>
    <w:rsid w:val="00AD4E4D"/>
    <w:rsid w:val="00AD649B"/>
    <w:rsid w:val="00AD7915"/>
    <w:rsid w:val="00AE2BB4"/>
    <w:rsid w:val="00AE5FC8"/>
    <w:rsid w:val="00AE76BF"/>
    <w:rsid w:val="00AF1D1C"/>
    <w:rsid w:val="00AF214F"/>
    <w:rsid w:val="00AF386C"/>
    <w:rsid w:val="00AF40E4"/>
    <w:rsid w:val="00AF52AF"/>
    <w:rsid w:val="00B01587"/>
    <w:rsid w:val="00B03C9D"/>
    <w:rsid w:val="00B04F66"/>
    <w:rsid w:val="00B0682A"/>
    <w:rsid w:val="00B118A3"/>
    <w:rsid w:val="00B14039"/>
    <w:rsid w:val="00B14589"/>
    <w:rsid w:val="00B15409"/>
    <w:rsid w:val="00B21E43"/>
    <w:rsid w:val="00B21E88"/>
    <w:rsid w:val="00B21F67"/>
    <w:rsid w:val="00B21F6A"/>
    <w:rsid w:val="00B235BB"/>
    <w:rsid w:val="00B24DEA"/>
    <w:rsid w:val="00B268BF"/>
    <w:rsid w:val="00B32E22"/>
    <w:rsid w:val="00B338CC"/>
    <w:rsid w:val="00B33EFC"/>
    <w:rsid w:val="00B3449B"/>
    <w:rsid w:val="00B426E5"/>
    <w:rsid w:val="00B4516E"/>
    <w:rsid w:val="00B47952"/>
    <w:rsid w:val="00B504FC"/>
    <w:rsid w:val="00B50EB7"/>
    <w:rsid w:val="00B5340E"/>
    <w:rsid w:val="00B5359B"/>
    <w:rsid w:val="00B55FBF"/>
    <w:rsid w:val="00B60F65"/>
    <w:rsid w:val="00B67069"/>
    <w:rsid w:val="00B67D19"/>
    <w:rsid w:val="00B70D36"/>
    <w:rsid w:val="00B72E76"/>
    <w:rsid w:val="00B7301C"/>
    <w:rsid w:val="00B734A1"/>
    <w:rsid w:val="00B765DB"/>
    <w:rsid w:val="00B77FDD"/>
    <w:rsid w:val="00B82FD1"/>
    <w:rsid w:val="00B8521A"/>
    <w:rsid w:val="00B85B84"/>
    <w:rsid w:val="00B861A7"/>
    <w:rsid w:val="00B86D96"/>
    <w:rsid w:val="00B8796A"/>
    <w:rsid w:val="00B95649"/>
    <w:rsid w:val="00B9575B"/>
    <w:rsid w:val="00B97711"/>
    <w:rsid w:val="00BA0A5C"/>
    <w:rsid w:val="00BA1870"/>
    <w:rsid w:val="00BA30DB"/>
    <w:rsid w:val="00BA3AD2"/>
    <w:rsid w:val="00BA540D"/>
    <w:rsid w:val="00BB08E0"/>
    <w:rsid w:val="00BB105F"/>
    <w:rsid w:val="00BB17CB"/>
    <w:rsid w:val="00BB1ADB"/>
    <w:rsid w:val="00BB4393"/>
    <w:rsid w:val="00BC0DA3"/>
    <w:rsid w:val="00BC2C8F"/>
    <w:rsid w:val="00BD0CAB"/>
    <w:rsid w:val="00BD1985"/>
    <w:rsid w:val="00BD1CAD"/>
    <w:rsid w:val="00BD2821"/>
    <w:rsid w:val="00BD3108"/>
    <w:rsid w:val="00BD63DA"/>
    <w:rsid w:val="00BD68C7"/>
    <w:rsid w:val="00BE1CD2"/>
    <w:rsid w:val="00BE4D38"/>
    <w:rsid w:val="00BE6CDD"/>
    <w:rsid w:val="00BF034D"/>
    <w:rsid w:val="00BF3A65"/>
    <w:rsid w:val="00BF3F49"/>
    <w:rsid w:val="00C01874"/>
    <w:rsid w:val="00C04A64"/>
    <w:rsid w:val="00C04F80"/>
    <w:rsid w:val="00C05C35"/>
    <w:rsid w:val="00C07297"/>
    <w:rsid w:val="00C10346"/>
    <w:rsid w:val="00C15396"/>
    <w:rsid w:val="00C1594A"/>
    <w:rsid w:val="00C162F8"/>
    <w:rsid w:val="00C21CDF"/>
    <w:rsid w:val="00C21EBD"/>
    <w:rsid w:val="00C223F7"/>
    <w:rsid w:val="00C25111"/>
    <w:rsid w:val="00C303C2"/>
    <w:rsid w:val="00C3198F"/>
    <w:rsid w:val="00C32328"/>
    <w:rsid w:val="00C34ACD"/>
    <w:rsid w:val="00C34DD9"/>
    <w:rsid w:val="00C4055A"/>
    <w:rsid w:val="00C40FE4"/>
    <w:rsid w:val="00C424D2"/>
    <w:rsid w:val="00C45B75"/>
    <w:rsid w:val="00C46957"/>
    <w:rsid w:val="00C5027F"/>
    <w:rsid w:val="00C513DF"/>
    <w:rsid w:val="00C559D8"/>
    <w:rsid w:val="00C609EC"/>
    <w:rsid w:val="00C61FEE"/>
    <w:rsid w:val="00C6312A"/>
    <w:rsid w:val="00C66413"/>
    <w:rsid w:val="00C7283D"/>
    <w:rsid w:val="00C73186"/>
    <w:rsid w:val="00C73448"/>
    <w:rsid w:val="00C73616"/>
    <w:rsid w:val="00C7497D"/>
    <w:rsid w:val="00C76782"/>
    <w:rsid w:val="00C7698C"/>
    <w:rsid w:val="00C807A8"/>
    <w:rsid w:val="00C815F2"/>
    <w:rsid w:val="00C851C0"/>
    <w:rsid w:val="00C85B0C"/>
    <w:rsid w:val="00C85B6B"/>
    <w:rsid w:val="00C86E4D"/>
    <w:rsid w:val="00C877ED"/>
    <w:rsid w:val="00C9089B"/>
    <w:rsid w:val="00C911BB"/>
    <w:rsid w:val="00C94E8A"/>
    <w:rsid w:val="00C95F1F"/>
    <w:rsid w:val="00CA0515"/>
    <w:rsid w:val="00CA3449"/>
    <w:rsid w:val="00CA34C7"/>
    <w:rsid w:val="00CA4CDF"/>
    <w:rsid w:val="00CA58BB"/>
    <w:rsid w:val="00CA7121"/>
    <w:rsid w:val="00CA7859"/>
    <w:rsid w:val="00CB1160"/>
    <w:rsid w:val="00CB6F87"/>
    <w:rsid w:val="00CC0943"/>
    <w:rsid w:val="00CC3035"/>
    <w:rsid w:val="00CC3849"/>
    <w:rsid w:val="00CC7D02"/>
    <w:rsid w:val="00CD0774"/>
    <w:rsid w:val="00CD0D0F"/>
    <w:rsid w:val="00CD1770"/>
    <w:rsid w:val="00CD17EC"/>
    <w:rsid w:val="00CD3B61"/>
    <w:rsid w:val="00CD4B89"/>
    <w:rsid w:val="00CE0BDC"/>
    <w:rsid w:val="00CE1D0E"/>
    <w:rsid w:val="00CE2F73"/>
    <w:rsid w:val="00CE5AD6"/>
    <w:rsid w:val="00CE604F"/>
    <w:rsid w:val="00CE6A98"/>
    <w:rsid w:val="00CE6C8C"/>
    <w:rsid w:val="00CE6ECD"/>
    <w:rsid w:val="00CF0500"/>
    <w:rsid w:val="00CF2B50"/>
    <w:rsid w:val="00CF54C2"/>
    <w:rsid w:val="00D00E37"/>
    <w:rsid w:val="00D02339"/>
    <w:rsid w:val="00D034A7"/>
    <w:rsid w:val="00D04820"/>
    <w:rsid w:val="00D055BD"/>
    <w:rsid w:val="00D06AD4"/>
    <w:rsid w:val="00D06F71"/>
    <w:rsid w:val="00D10B3F"/>
    <w:rsid w:val="00D11265"/>
    <w:rsid w:val="00D16727"/>
    <w:rsid w:val="00D17B78"/>
    <w:rsid w:val="00D20815"/>
    <w:rsid w:val="00D216C0"/>
    <w:rsid w:val="00D24945"/>
    <w:rsid w:val="00D26389"/>
    <w:rsid w:val="00D30873"/>
    <w:rsid w:val="00D31B26"/>
    <w:rsid w:val="00D3557F"/>
    <w:rsid w:val="00D35A04"/>
    <w:rsid w:val="00D37654"/>
    <w:rsid w:val="00D4312E"/>
    <w:rsid w:val="00D444DE"/>
    <w:rsid w:val="00D46BB0"/>
    <w:rsid w:val="00D50DF7"/>
    <w:rsid w:val="00D52229"/>
    <w:rsid w:val="00D52465"/>
    <w:rsid w:val="00D54210"/>
    <w:rsid w:val="00D54B20"/>
    <w:rsid w:val="00D5683F"/>
    <w:rsid w:val="00D5777E"/>
    <w:rsid w:val="00D61625"/>
    <w:rsid w:val="00D64540"/>
    <w:rsid w:val="00D6642E"/>
    <w:rsid w:val="00D67B00"/>
    <w:rsid w:val="00D72DB9"/>
    <w:rsid w:val="00D75696"/>
    <w:rsid w:val="00D7569B"/>
    <w:rsid w:val="00D75E65"/>
    <w:rsid w:val="00D84846"/>
    <w:rsid w:val="00D84C48"/>
    <w:rsid w:val="00D85970"/>
    <w:rsid w:val="00D8653F"/>
    <w:rsid w:val="00D90123"/>
    <w:rsid w:val="00D914F2"/>
    <w:rsid w:val="00D918DE"/>
    <w:rsid w:val="00D91CAC"/>
    <w:rsid w:val="00D93B10"/>
    <w:rsid w:val="00D94981"/>
    <w:rsid w:val="00D966E6"/>
    <w:rsid w:val="00D9794F"/>
    <w:rsid w:val="00DA1546"/>
    <w:rsid w:val="00DA1C99"/>
    <w:rsid w:val="00DA5145"/>
    <w:rsid w:val="00DA7F7A"/>
    <w:rsid w:val="00DB0119"/>
    <w:rsid w:val="00DB03DC"/>
    <w:rsid w:val="00DB045A"/>
    <w:rsid w:val="00DB0BF3"/>
    <w:rsid w:val="00DB2401"/>
    <w:rsid w:val="00DB329F"/>
    <w:rsid w:val="00DB3DB4"/>
    <w:rsid w:val="00DB47B3"/>
    <w:rsid w:val="00DB5D80"/>
    <w:rsid w:val="00DB6164"/>
    <w:rsid w:val="00DB63C0"/>
    <w:rsid w:val="00DB6D0A"/>
    <w:rsid w:val="00DC4E36"/>
    <w:rsid w:val="00DC6238"/>
    <w:rsid w:val="00DC6E85"/>
    <w:rsid w:val="00DC7FF7"/>
    <w:rsid w:val="00DD27FD"/>
    <w:rsid w:val="00DD3BA3"/>
    <w:rsid w:val="00DD5283"/>
    <w:rsid w:val="00DD5FD9"/>
    <w:rsid w:val="00DD765B"/>
    <w:rsid w:val="00DE00F3"/>
    <w:rsid w:val="00DE0466"/>
    <w:rsid w:val="00DE0904"/>
    <w:rsid w:val="00DE20AE"/>
    <w:rsid w:val="00DE671C"/>
    <w:rsid w:val="00DF1357"/>
    <w:rsid w:val="00DF43C8"/>
    <w:rsid w:val="00DF57D0"/>
    <w:rsid w:val="00DF5912"/>
    <w:rsid w:val="00DF59B9"/>
    <w:rsid w:val="00DF63CB"/>
    <w:rsid w:val="00DF669F"/>
    <w:rsid w:val="00E02381"/>
    <w:rsid w:val="00E04263"/>
    <w:rsid w:val="00E1112D"/>
    <w:rsid w:val="00E1321D"/>
    <w:rsid w:val="00E1361A"/>
    <w:rsid w:val="00E20F8F"/>
    <w:rsid w:val="00E23E90"/>
    <w:rsid w:val="00E262F4"/>
    <w:rsid w:val="00E26469"/>
    <w:rsid w:val="00E269CB"/>
    <w:rsid w:val="00E26BAA"/>
    <w:rsid w:val="00E279A7"/>
    <w:rsid w:val="00E30C03"/>
    <w:rsid w:val="00E32337"/>
    <w:rsid w:val="00E33C5A"/>
    <w:rsid w:val="00E33E22"/>
    <w:rsid w:val="00E3775C"/>
    <w:rsid w:val="00E4067B"/>
    <w:rsid w:val="00E412BB"/>
    <w:rsid w:val="00E43AC1"/>
    <w:rsid w:val="00E46C48"/>
    <w:rsid w:val="00E51F76"/>
    <w:rsid w:val="00E52EEE"/>
    <w:rsid w:val="00E52F1C"/>
    <w:rsid w:val="00E57078"/>
    <w:rsid w:val="00E64FA8"/>
    <w:rsid w:val="00E66958"/>
    <w:rsid w:val="00E75FD9"/>
    <w:rsid w:val="00E7768B"/>
    <w:rsid w:val="00E8179E"/>
    <w:rsid w:val="00E85B22"/>
    <w:rsid w:val="00E85DB2"/>
    <w:rsid w:val="00E87112"/>
    <w:rsid w:val="00E87ABC"/>
    <w:rsid w:val="00E95F23"/>
    <w:rsid w:val="00E96967"/>
    <w:rsid w:val="00E96E92"/>
    <w:rsid w:val="00EA0A9A"/>
    <w:rsid w:val="00EA1085"/>
    <w:rsid w:val="00EA18C8"/>
    <w:rsid w:val="00EA40AC"/>
    <w:rsid w:val="00EA4296"/>
    <w:rsid w:val="00EA7AFB"/>
    <w:rsid w:val="00EB082E"/>
    <w:rsid w:val="00EB134B"/>
    <w:rsid w:val="00EB2E60"/>
    <w:rsid w:val="00EB2FB0"/>
    <w:rsid w:val="00EB4577"/>
    <w:rsid w:val="00EB5C70"/>
    <w:rsid w:val="00EB7109"/>
    <w:rsid w:val="00EB7290"/>
    <w:rsid w:val="00EB7C75"/>
    <w:rsid w:val="00EC1D8C"/>
    <w:rsid w:val="00EC5194"/>
    <w:rsid w:val="00EC64FC"/>
    <w:rsid w:val="00ED04A7"/>
    <w:rsid w:val="00ED14CD"/>
    <w:rsid w:val="00ED47A9"/>
    <w:rsid w:val="00ED48B0"/>
    <w:rsid w:val="00EE7207"/>
    <w:rsid w:val="00EF0243"/>
    <w:rsid w:val="00EF12E8"/>
    <w:rsid w:val="00EF31D4"/>
    <w:rsid w:val="00EF6258"/>
    <w:rsid w:val="00EF6752"/>
    <w:rsid w:val="00EF6E8B"/>
    <w:rsid w:val="00EF7C07"/>
    <w:rsid w:val="00F00C9D"/>
    <w:rsid w:val="00F023C8"/>
    <w:rsid w:val="00F02806"/>
    <w:rsid w:val="00F03751"/>
    <w:rsid w:val="00F03E5E"/>
    <w:rsid w:val="00F04026"/>
    <w:rsid w:val="00F04ED8"/>
    <w:rsid w:val="00F05E05"/>
    <w:rsid w:val="00F07110"/>
    <w:rsid w:val="00F12C44"/>
    <w:rsid w:val="00F139C1"/>
    <w:rsid w:val="00F14500"/>
    <w:rsid w:val="00F17DE0"/>
    <w:rsid w:val="00F21594"/>
    <w:rsid w:val="00F219C5"/>
    <w:rsid w:val="00F232F4"/>
    <w:rsid w:val="00F24ADA"/>
    <w:rsid w:val="00F27C6F"/>
    <w:rsid w:val="00F32305"/>
    <w:rsid w:val="00F33B65"/>
    <w:rsid w:val="00F344F5"/>
    <w:rsid w:val="00F42058"/>
    <w:rsid w:val="00F4217A"/>
    <w:rsid w:val="00F51B2F"/>
    <w:rsid w:val="00F53D12"/>
    <w:rsid w:val="00F53EC4"/>
    <w:rsid w:val="00F60A8F"/>
    <w:rsid w:val="00F60C5D"/>
    <w:rsid w:val="00F60DB9"/>
    <w:rsid w:val="00F63F27"/>
    <w:rsid w:val="00F65C1E"/>
    <w:rsid w:val="00F65F0D"/>
    <w:rsid w:val="00F70426"/>
    <w:rsid w:val="00F70BDD"/>
    <w:rsid w:val="00F731A4"/>
    <w:rsid w:val="00F74686"/>
    <w:rsid w:val="00F757B1"/>
    <w:rsid w:val="00F773E8"/>
    <w:rsid w:val="00F77F71"/>
    <w:rsid w:val="00F80344"/>
    <w:rsid w:val="00F8171D"/>
    <w:rsid w:val="00F85E5B"/>
    <w:rsid w:val="00F9166C"/>
    <w:rsid w:val="00F91B9F"/>
    <w:rsid w:val="00F926CF"/>
    <w:rsid w:val="00F938C2"/>
    <w:rsid w:val="00F93C8D"/>
    <w:rsid w:val="00F942E8"/>
    <w:rsid w:val="00F947F4"/>
    <w:rsid w:val="00F95EC1"/>
    <w:rsid w:val="00F9686A"/>
    <w:rsid w:val="00FA3EEC"/>
    <w:rsid w:val="00FA4834"/>
    <w:rsid w:val="00FA68CB"/>
    <w:rsid w:val="00FA77C1"/>
    <w:rsid w:val="00FB175A"/>
    <w:rsid w:val="00FB61A9"/>
    <w:rsid w:val="00FB68A0"/>
    <w:rsid w:val="00FC2C2D"/>
    <w:rsid w:val="00FC4BBB"/>
    <w:rsid w:val="00FC706A"/>
    <w:rsid w:val="00FD1ED4"/>
    <w:rsid w:val="00FD2407"/>
    <w:rsid w:val="00FD306A"/>
    <w:rsid w:val="00FD36D9"/>
    <w:rsid w:val="00FD4651"/>
    <w:rsid w:val="00FD57F5"/>
    <w:rsid w:val="00FD7DC7"/>
    <w:rsid w:val="00FD7E58"/>
    <w:rsid w:val="00FE0A31"/>
    <w:rsid w:val="00FE0DB5"/>
    <w:rsid w:val="00FE13FB"/>
    <w:rsid w:val="00FE1E37"/>
    <w:rsid w:val="00FE3EEB"/>
    <w:rsid w:val="00FE446D"/>
    <w:rsid w:val="00FE5699"/>
    <w:rsid w:val="00FE697B"/>
    <w:rsid w:val="00FF23FF"/>
    <w:rsid w:val="02A57FA3"/>
    <w:rsid w:val="03F6BEEB"/>
    <w:rsid w:val="04B3ECA6"/>
    <w:rsid w:val="07123536"/>
    <w:rsid w:val="0F274A9F"/>
    <w:rsid w:val="0F6A1589"/>
    <w:rsid w:val="1A19E842"/>
    <w:rsid w:val="218057A5"/>
    <w:rsid w:val="222436BF"/>
    <w:rsid w:val="24E7F9B4"/>
    <w:rsid w:val="269E4FF1"/>
    <w:rsid w:val="2AE1B193"/>
    <w:rsid w:val="2DFE0C27"/>
    <w:rsid w:val="2F7A762F"/>
    <w:rsid w:val="335FF455"/>
    <w:rsid w:val="3E0B2592"/>
    <w:rsid w:val="4616CFAF"/>
    <w:rsid w:val="473C9AD0"/>
    <w:rsid w:val="49C1A650"/>
    <w:rsid w:val="4ED34867"/>
    <w:rsid w:val="500521D2"/>
    <w:rsid w:val="5894A801"/>
    <w:rsid w:val="5BDCFD85"/>
    <w:rsid w:val="5CBB5B51"/>
    <w:rsid w:val="65128837"/>
    <w:rsid w:val="6814FA66"/>
    <w:rsid w:val="70B62DC4"/>
    <w:rsid w:val="784707E9"/>
    <w:rsid w:val="7E5A1760"/>
    <w:rsid w:val="7ED37BC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DC34C74"/>
  <w15:docId w15:val="{6F0B24E6-4C90-4862-9083-ED1B25E64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sz w:val="18"/>
        <w:szCs w:val="18"/>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21CA"/>
    <w:rPr>
      <w:color w:val="39464E" w:themeColor="text1"/>
      <w:spacing w:val="-1"/>
    </w:rPr>
  </w:style>
  <w:style w:type="paragraph" w:styleId="Heading1">
    <w:name w:val="heading 1"/>
    <w:basedOn w:val="BodyText"/>
    <w:next w:val="BodyText"/>
    <w:qFormat/>
    <w:rsid w:val="003929D3"/>
    <w:pPr>
      <w:keepNext/>
      <w:spacing w:before="0" w:after="140" w:line="260" w:lineRule="exact"/>
      <w:outlineLvl w:val="0"/>
    </w:pPr>
    <w:rPr>
      <w:b/>
      <w:color w:val="66AC47" w:themeColor="accent2"/>
      <w:spacing w:val="-2"/>
      <w:sz w:val="32"/>
    </w:rPr>
  </w:style>
  <w:style w:type="paragraph" w:styleId="Heading2">
    <w:name w:val="heading 2"/>
    <w:basedOn w:val="BodyText"/>
    <w:next w:val="BodyText"/>
    <w:qFormat/>
    <w:rsid w:val="00E87ABC"/>
    <w:pPr>
      <w:keepNext/>
      <w:spacing w:before="240" w:line="220" w:lineRule="exact"/>
      <w:outlineLvl w:val="1"/>
    </w:pPr>
    <w:rPr>
      <w:b/>
      <w:noProof/>
      <w:color w:val="00ADDC" w:themeColor="text2"/>
      <w:spacing w:val="0"/>
      <w:sz w:val="26"/>
    </w:rPr>
  </w:style>
  <w:style w:type="paragraph" w:styleId="Heading3">
    <w:name w:val="heading 3"/>
    <w:basedOn w:val="Normal"/>
    <w:next w:val="BodyText"/>
    <w:link w:val="Heading3Char"/>
    <w:qFormat/>
    <w:rsid w:val="003929D3"/>
    <w:pPr>
      <w:keepNext/>
      <w:spacing w:before="280" w:after="120" w:line="220" w:lineRule="exact"/>
      <w:outlineLvl w:val="2"/>
    </w:pPr>
    <w:rPr>
      <w:b/>
      <w:noProof/>
      <w:sz w:val="22"/>
    </w:rPr>
  </w:style>
  <w:style w:type="paragraph" w:styleId="Heading4">
    <w:name w:val="heading 4"/>
    <w:basedOn w:val="Normal"/>
    <w:next w:val="BodyText"/>
    <w:link w:val="Heading4Char"/>
    <w:qFormat/>
    <w:rsid w:val="00A9700D"/>
    <w:pPr>
      <w:keepNext/>
      <w:spacing w:before="160" w:line="259" w:lineRule="auto"/>
      <w:outlineLvl w:val="3"/>
    </w:pPr>
    <w:rPr>
      <w:bCs/>
      <w:spacing w:val="10"/>
      <w:szCs w:val="28"/>
    </w:rPr>
  </w:style>
  <w:style w:type="paragraph" w:styleId="Heading5">
    <w:name w:val="heading 5"/>
    <w:basedOn w:val="Normal"/>
    <w:next w:val="Normal"/>
    <w:rsid w:val="00BA30DB"/>
    <w:pPr>
      <w:spacing w:before="160"/>
      <w:outlineLvl w:val="4"/>
    </w:pPr>
    <w:rPr>
      <w:bCs/>
      <w:i/>
      <w:iCs/>
      <w:spacing w:val="10"/>
      <w:szCs w:val="26"/>
    </w:rPr>
  </w:style>
  <w:style w:type="paragraph" w:styleId="Heading6">
    <w:name w:val="heading 6"/>
    <w:basedOn w:val="Normal"/>
    <w:next w:val="Normal"/>
    <w:rsid w:val="00BA30DB"/>
    <w:pPr>
      <w:spacing w:before="160"/>
      <w:outlineLvl w:val="5"/>
    </w:pPr>
    <w:rPr>
      <w:bCs/>
      <w:color w:val="66AC47" w:themeColor="accent2"/>
      <w:spacing w:val="10"/>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1A7EF9"/>
  </w:style>
  <w:style w:type="paragraph" w:styleId="Footer">
    <w:name w:val="footer"/>
    <w:basedOn w:val="Normal"/>
    <w:link w:val="FooterChar"/>
    <w:uiPriority w:val="99"/>
    <w:rsid w:val="000167DD"/>
    <w:pPr>
      <w:spacing w:line="200" w:lineRule="exact"/>
    </w:pPr>
    <w:rPr>
      <w:spacing w:val="-6"/>
    </w:rPr>
  </w:style>
  <w:style w:type="character" w:customStyle="1" w:styleId="FooterChar">
    <w:name w:val="Footer Char"/>
    <w:basedOn w:val="DefaultParagraphFont"/>
    <w:link w:val="Footer"/>
    <w:uiPriority w:val="99"/>
    <w:rsid w:val="000167DD"/>
    <w:rPr>
      <w:color w:val="39464E" w:themeColor="text1"/>
      <w:spacing w:val="-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305C44"/>
    <w:pPr>
      <w:spacing w:before="60" w:after="60"/>
      <w:ind w:left="284"/>
    </w:pPr>
  </w:style>
  <w:style w:type="paragraph" w:styleId="ListContinue2">
    <w:name w:val="List Continue 2"/>
    <w:basedOn w:val="Normal"/>
    <w:link w:val="ListContinue2Char"/>
    <w:semiHidden/>
    <w:rsid w:val="00305C44"/>
    <w:pPr>
      <w:spacing w:before="60" w:after="60"/>
      <w:ind w:left="567"/>
    </w:pPr>
  </w:style>
  <w:style w:type="character" w:customStyle="1" w:styleId="ListContinue2Char">
    <w:name w:val="List Continue 2 Char"/>
    <w:basedOn w:val="DefaultParagraphFont"/>
    <w:link w:val="ListContinue2"/>
    <w:semiHidden/>
    <w:rsid w:val="00305C44"/>
    <w:rPr>
      <w:color w:val="39464E" w:themeColor="text1"/>
      <w:spacing w:val="-1"/>
    </w:rPr>
  </w:style>
  <w:style w:type="paragraph" w:styleId="ListContinue3">
    <w:name w:val="List Continue 3"/>
    <w:basedOn w:val="ListContinue2"/>
    <w:link w:val="ListContinue3Char"/>
    <w:semiHidden/>
    <w:rsid w:val="00305C44"/>
    <w:pPr>
      <w:ind w:left="851"/>
    </w:pPr>
  </w:style>
  <w:style w:type="character" w:customStyle="1" w:styleId="ListContinue3Char">
    <w:name w:val="List Continue 3 Char"/>
    <w:basedOn w:val="ListContinue2Char"/>
    <w:link w:val="ListContinue3"/>
    <w:semiHidden/>
    <w:rsid w:val="00305C44"/>
    <w:rPr>
      <w:color w:val="39464E" w:themeColor="text1"/>
      <w:spacing w:val="-1"/>
    </w:rPr>
  </w:style>
  <w:style w:type="paragraph" w:customStyle="1" w:styleId="FooterPVWording">
    <w:name w:val="Footer PV Wording"/>
    <w:basedOn w:val="Footer"/>
    <w:next w:val="Footer"/>
    <w:rsid w:val="000167DD"/>
    <w:pPr>
      <w:spacing w:after="40"/>
    </w:pPr>
    <w:rPr>
      <w:color w:val="66AC47" w:themeColor="accent2"/>
      <w:sz w:val="22"/>
      <w:szCs w:val="22"/>
    </w:rPr>
  </w:style>
  <w:style w:type="paragraph" w:styleId="BodyText">
    <w:name w:val="Body Text"/>
    <w:basedOn w:val="Normal"/>
    <w:link w:val="BodyTextChar"/>
    <w:qFormat/>
    <w:rsid w:val="00C45B75"/>
    <w:pPr>
      <w:spacing w:before="120" w:after="120"/>
    </w:pPr>
    <w:rPr>
      <w:sz w:val="20"/>
    </w:rPr>
  </w:style>
  <w:style w:type="character" w:customStyle="1" w:styleId="BodyTextChar">
    <w:name w:val="Body Text Char"/>
    <w:basedOn w:val="DefaultParagraphFont"/>
    <w:link w:val="BodyText"/>
    <w:rsid w:val="00C45B75"/>
    <w:rPr>
      <w:color w:val="39464E" w:themeColor="text1"/>
      <w:spacing w:val="-1"/>
      <w:sz w:val="20"/>
    </w:rPr>
  </w:style>
  <w:style w:type="paragraph" w:styleId="ListBullet">
    <w:name w:val="List Bullet"/>
    <w:basedOn w:val="BodyText"/>
    <w:qFormat/>
    <w:rsid w:val="00414A3A"/>
    <w:pPr>
      <w:numPr>
        <w:numId w:val="18"/>
      </w:numPr>
      <w:tabs>
        <w:tab w:val="clear" w:pos="284"/>
      </w:tabs>
      <w:ind w:left="284" w:hanging="284"/>
    </w:pPr>
  </w:style>
  <w:style w:type="paragraph" w:styleId="ListBullet2">
    <w:name w:val="List Bullet 2"/>
    <w:basedOn w:val="ListBullet"/>
    <w:qFormat/>
    <w:rsid w:val="00414A3A"/>
    <w:pPr>
      <w:numPr>
        <w:ilvl w:val="1"/>
      </w:numPr>
      <w:tabs>
        <w:tab w:val="clear" w:pos="454"/>
      </w:tabs>
      <w:spacing w:before="0" w:after="60"/>
      <w:ind w:left="709" w:hanging="340"/>
    </w:pPr>
  </w:style>
  <w:style w:type="paragraph" w:styleId="ListBullet3">
    <w:name w:val="List Bullet 3"/>
    <w:basedOn w:val="ListBullet2"/>
    <w:qFormat/>
    <w:rsid w:val="00414A3A"/>
    <w:pPr>
      <w:numPr>
        <w:ilvl w:val="2"/>
        <w:numId w:val="30"/>
      </w:numPr>
      <w:tabs>
        <w:tab w:val="clear" w:pos="624"/>
      </w:tabs>
      <w:spacing w:before="120" w:after="120"/>
      <w:ind w:left="284" w:hanging="284"/>
    </w:pPr>
  </w:style>
  <w:style w:type="paragraph" w:styleId="ListNumber">
    <w:name w:val="List Number"/>
    <w:basedOn w:val="BodyText"/>
    <w:qFormat/>
    <w:rsid w:val="00FC2C2D"/>
    <w:pPr>
      <w:numPr>
        <w:numId w:val="21"/>
      </w:numPr>
    </w:p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styleId="Title">
    <w:name w:val="Title"/>
    <w:basedOn w:val="Normal"/>
    <w:next w:val="Normal"/>
    <w:link w:val="TitleChar"/>
    <w:rsid w:val="00373652"/>
    <w:pPr>
      <w:spacing w:before="220" w:after="220"/>
      <w:contextualSpacing/>
    </w:pPr>
    <w:rPr>
      <w:rFonts w:asciiTheme="majorHAnsi" w:eastAsiaTheme="majorEastAsia" w:hAnsiTheme="majorHAnsi" w:cstheme="majorBidi"/>
      <w:b/>
      <w:color w:val="66AC47" w:themeColor="accent2"/>
      <w:spacing w:val="0"/>
      <w:kern w:val="28"/>
      <w:sz w:val="40"/>
      <w:szCs w:val="56"/>
    </w:rPr>
  </w:style>
  <w:style w:type="character" w:customStyle="1" w:styleId="TitleChar">
    <w:name w:val="Title Char"/>
    <w:basedOn w:val="DefaultParagraphFont"/>
    <w:link w:val="Title"/>
    <w:rsid w:val="00373652"/>
    <w:rPr>
      <w:rFonts w:asciiTheme="majorHAnsi" w:eastAsiaTheme="majorEastAsia" w:hAnsiTheme="majorHAnsi" w:cstheme="majorBidi"/>
      <w:b/>
      <w:color w:val="66AC47" w:themeColor="accent2"/>
      <w:kern w:val="28"/>
      <w:sz w:val="40"/>
      <w:szCs w:val="56"/>
    </w:rPr>
  </w:style>
  <w:style w:type="paragraph" w:styleId="Subtitle">
    <w:name w:val="Subtitle"/>
    <w:basedOn w:val="Normal"/>
    <w:next w:val="Normal"/>
    <w:link w:val="SubtitleChar"/>
    <w:uiPriority w:val="11"/>
    <w:qFormat/>
    <w:rsid w:val="005158D6"/>
    <w:pPr>
      <w:numPr>
        <w:ilvl w:val="1"/>
      </w:numPr>
      <w:spacing w:after="360"/>
    </w:pPr>
    <w:rPr>
      <w:rFonts w:eastAsiaTheme="minorEastAsia" w:cstheme="minorBidi"/>
      <w:color w:val="00ADDC" w:themeColor="accent1"/>
      <w:spacing w:val="2"/>
      <w:sz w:val="32"/>
      <w:szCs w:val="22"/>
    </w:rPr>
  </w:style>
  <w:style w:type="character" w:customStyle="1" w:styleId="SubtitleChar">
    <w:name w:val="Subtitle Char"/>
    <w:basedOn w:val="DefaultParagraphFont"/>
    <w:link w:val="Subtitle"/>
    <w:uiPriority w:val="11"/>
    <w:rsid w:val="005158D6"/>
    <w:rPr>
      <w:rFonts w:eastAsiaTheme="minorEastAsia" w:cstheme="minorBidi"/>
      <w:color w:val="00ADDC" w:themeColor="accent1"/>
      <w:spacing w:val="2"/>
      <w:sz w:val="32"/>
      <w:szCs w:val="22"/>
    </w:rPr>
  </w:style>
  <w:style w:type="paragraph" w:customStyle="1" w:styleId="Introduction">
    <w:name w:val="Introduction"/>
    <w:basedOn w:val="Normal"/>
    <w:qFormat/>
    <w:rsid w:val="005158D6"/>
    <w:pPr>
      <w:spacing w:after="160" w:line="228" w:lineRule="auto"/>
      <w:ind w:right="113"/>
    </w:pPr>
    <w:rPr>
      <w:color w:val="66AC47" w:themeColor="accent2"/>
      <w:sz w:val="24"/>
    </w:rPr>
  </w:style>
  <w:style w:type="paragraph" w:customStyle="1" w:styleId="HeaderFirstPage">
    <w:name w:val="Header First Page"/>
    <w:basedOn w:val="Header"/>
    <w:uiPriority w:val="99"/>
    <w:rsid w:val="00520D86"/>
  </w:style>
  <w:style w:type="table" w:styleId="TableGrid">
    <w:name w:val="Table Grid"/>
    <w:basedOn w:val="TableNormal"/>
    <w:rsid w:val="0002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ilGradingTable">
    <w:name w:val="Trail Grading Table"/>
    <w:basedOn w:val="TableNormal"/>
    <w:uiPriority w:val="99"/>
    <w:rsid w:val="00667A60"/>
    <w:tblPr>
      <w:tblCellMar>
        <w:left w:w="0" w:type="dxa"/>
        <w:right w:w="0" w:type="dxa"/>
      </w:tblCellMar>
    </w:tblPr>
    <w:tblStylePr w:type="firstCol">
      <w:pPr>
        <w:jc w:val="left"/>
      </w:pPr>
      <w:tblPr/>
      <w:tcPr>
        <w:vAlign w:val="bottom"/>
      </w:tcPr>
    </w:tblStylePr>
  </w:style>
  <w:style w:type="paragraph" w:customStyle="1" w:styleId="xInfoHeading1">
    <w:name w:val="xInfo Heading 1"/>
    <w:basedOn w:val="Heading1"/>
    <w:qFormat/>
    <w:rsid w:val="002E7772"/>
    <w:pPr>
      <w:spacing w:before="160" w:after="100"/>
      <w:outlineLvl w:val="9"/>
    </w:pPr>
    <w:rPr>
      <w:noProof/>
      <w:color w:val="00ADDC" w:themeColor="text2"/>
      <w:sz w:val="26"/>
    </w:rPr>
  </w:style>
  <w:style w:type="paragraph" w:customStyle="1" w:styleId="xInfoHeading2">
    <w:name w:val="xInfo Heading 2"/>
    <w:basedOn w:val="Heading2"/>
    <w:qFormat/>
    <w:rsid w:val="002E7772"/>
    <w:pPr>
      <w:spacing w:before="80" w:after="0"/>
    </w:pPr>
    <w:rPr>
      <w:color w:val="39464E" w:themeColor="text1"/>
      <w:sz w:val="22"/>
    </w:rPr>
  </w:style>
  <w:style w:type="paragraph" w:customStyle="1" w:styleId="xInfoBodyText">
    <w:name w:val="xInfo Body Text"/>
    <w:basedOn w:val="Normal"/>
    <w:qFormat/>
    <w:rsid w:val="00D5777E"/>
    <w:rPr>
      <w:noProof/>
      <w:sz w:val="20"/>
      <w:szCs w:val="20"/>
    </w:rPr>
  </w:style>
  <w:style w:type="paragraph" w:customStyle="1" w:styleId="Image">
    <w:name w:val="Image"/>
    <w:basedOn w:val="BodyText"/>
    <w:next w:val="BodyText"/>
    <w:qFormat/>
    <w:rsid w:val="00554725"/>
    <w:pPr>
      <w:spacing w:before="240" w:after="400"/>
    </w:pPr>
  </w:style>
  <w:style w:type="paragraph" w:styleId="Caption">
    <w:name w:val="caption"/>
    <w:basedOn w:val="Normal"/>
    <w:next w:val="Normal"/>
    <w:unhideWhenUsed/>
    <w:qFormat/>
    <w:rsid w:val="006414C9"/>
    <w:pPr>
      <w:spacing w:after="160"/>
    </w:pPr>
    <w:rPr>
      <w:iCs/>
      <w:sz w:val="14"/>
    </w:rPr>
  </w:style>
  <w:style w:type="character" w:styleId="CommentReference">
    <w:name w:val="annotation reference"/>
    <w:basedOn w:val="DefaultParagraphFont"/>
    <w:semiHidden/>
    <w:unhideWhenUsed/>
    <w:rsid w:val="008219FB"/>
    <w:rPr>
      <w:sz w:val="16"/>
      <w:szCs w:val="16"/>
    </w:rPr>
  </w:style>
  <w:style w:type="paragraph" w:styleId="CommentText">
    <w:name w:val="annotation text"/>
    <w:basedOn w:val="Normal"/>
    <w:link w:val="CommentTextChar"/>
    <w:semiHidden/>
    <w:unhideWhenUsed/>
    <w:rsid w:val="008219FB"/>
    <w:rPr>
      <w:sz w:val="20"/>
      <w:szCs w:val="20"/>
    </w:rPr>
  </w:style>
  <w:style w:type="character" w:customStyle="1" w:styleId="CommentTextChar">
    <w:name w:val="Comment Text Char"/>
    <w:basedOn w:val="DefaultParagraphFont"/>
    <w:link w:val="CommentText"/>
    <w:semiHidden/>
    <w:rsid w:val="008219FB"/>
    <w:rPr>
      <w:color w:val="39464E" w:themeColor="text1"/>
      <w:spacing w:val="-1"/>
      <w:sz w:val="20"/>
      <w:szCs w:val="20"/>
    </w:rPr>
  </w:style>
  <w:style w:type="paragraph" w:styleId="CommentSubject">
    <w:name w:val="annotation subject"/>
    <w:basedOn w:val="CommentText"/>
    <w:next w:val="CommentText"/>
    <w:link w:val="CommentSubjectChar"/>
    <w:semiHidden/>
    <w:unhideWhenUsed/>
    <w:rsid w:val="008219FB"/>
    <w:rPr>
      <w:b/>
      <w:bCs/>
    </w:rPr>
  </w:style>
  <w:style w:type="character" w:customStyle="1" w:styleId="CommentSubjectChar">
    <w:name w:val="Comment Subject Char"/>
    <w:basedOn w:val="CommentTextChar"/>
    <w:link w:val="CommentSubject"/>
    <w:semiHidden/>
    <w:rsid w:val="008219FB"/>
    <w:rPr>
      <w:b/>
      <w:bCs/>
      <w:color w:val="39464E" w:themeColor="text1"/>
      <w:spacing w:val="-1"/>
      <w:sz w:val="20"/>
      <w:szCs w:val="20"/>
    </w:rPr>
  </w:style>
  <w:style w:type="paragraph" w:customStyle="1" w:styleId="Subtitle2">
    <w:name w:val="Subtitle 2"/>
    <w:basedOn w:val="Normal"/>
    <w:qFormat/>
    <w:rsid w:val="00D8653F"/>
    <w:pPr>
      <w:spacing w:after="360"/>
      <w:contextualSpacing/>
    </w:pPr>
    <w:rPr>
      <w:b/>
      <w:color w:val="00ADDC" w:themeColor="text2"/>
      <w:sz w:val="24"/>
    </w:rPr>
  </w:style>
  <w:style w:type="paragraph" w:styleId="Date">
    <w:name w:val="Date"/>
    <w:basedOn w:val="Normal"/>
    <w:next w:val="Normal"/>
    <w:link w:val="DateChar"/>
    <w:rsid w:val="00D8653F"/>
    <w:pPr>
      <w:spacing w:before="260" w:line="280" w:lineRule="atLeast"/>
      <w:contextualSpacing/>
    </w:pPr>
    <w:rPr>
      <w:color w:val="00ADDC" w:themeColor="text2"/>
      <w:sz w:val="22"/>
    </w:rPr>
  </w:style>
  <w:style w:type="character" w:customStyle="1" w:styleId="DateChar">
    <w:name w:val="Date Char"/>
    <w:basedOn w:val="DefaultParagraphFont"/>
    <w:link w:val="Date"/>
    <w:rsid w:val="00D8653F"/>
    <w:rPr>
      <w:color w:val="00ADDC" w:themeColor="text2"/>
      <w:spacing w:val="-1"/>
      <w:sz w:val="22"/>
    </w:rPr>
  </w:style>
  <w:style w:type="paragraph" w:customStyle="1" w:styleId="xParaSpacer">
    <w:name w:val="xParaSpacer"/>
    <w:basedOn w:val="BodyText"/>
    <w:next w:val="BodyText"/>
    <w:qFormat/>
    <w:rsid w:val="00952FDC"/>
  </w:style>
  <w:style w:type="paragraph" w:customStyle="1" w:styleId="PullOutText">
    <w:name w:val="Pull Out Text"/>
    <w:basedOn w:val="Normal"/>
    <w:qFormat/>
    <w:rsid w:val="004D6456"/>
    <w:pPr>
      <w:spacing w:before="240" w:after="240" w:line="300" w:lineRule="exact"/>
      <w:contextualSpacing/>
    </w:pPr>
    <w:rPr>
      <w:noProof/>
      <w:color w:val="66AC47" w:themeColor="accent2"/>
      <w:sz w:val="30"/>
    </w:rPr>
  </w:style>
  <w:style w:type="character" w:customStyle="1" w:styleId="Heading3Char">
    <w:name w:val="Heading 3 Char"/>
    <w:basedOn w:val="DefaultParagraphFont"/>
    <w:link w:val="Heading3"/>
    <w:uiPriority w:val="9"/>
    <w:rsid w:val="00925702"/>
    <w:rPr>
      <w:b/>
      <w:noProof/>
      <w:color w:val="39464E" w:themeColor="text1"/>
      <w:spacing w:val="-1"/>
      <w:sz w:val="22"/>
    </w:rPr>
  </w:style>
  <w:style w:type="character" w:styleId="Hyperlink">
    <w:name w:val="Hyperlink"/>
    <w:uiPriority w:val="99"/>
    <w:unhideWhenUsed/>
    <w:rsid w:val="00925702"/>
    <w:rPr>
      <w:color w:val="0000FF"/>
      <w:u w:val="single"/>
    </w:rPr>
  </w:style>
  <w:style w:type="character" w:customStyle="1" w:styleId="Heading4Char">
    <w:name w:val="Heading 4 Char"/>
    <w:basedOn w:val="DefaultParagraphFont"/>
    <w:link w:val="Heading4"/>
    <w:rsid w:val="00925702"/>
    <w:rPr>
      <w:bCs/>
      <w:color w:val="39464E" w:themeColor="text1"/>
      <w:spacing w:val="10"/>
      <w:szCs w:val="28"/>
    </w:rPr>
  </w:style>
  <w:style w:type="paragraph" w:styleId="ListParagraph">
    <w:name w:val="List Paragraph"/>
    <w:basedOn w:val="Normal"/>
    <w:uiPriority w:val="34"/>
    <w:qFormat/>
    <w:rsid w:val="00925702"/>
    <w:pPr>
      <w:ind w:left="720"/>
      <w:contextualSpacing/>
    </w:pPr>
    <w:rPr>
      <w:rFonts w:ascii="Arial" w:eastAsiaTheme="minorHAnsi" w:hAnsi="Arial" w:cstheme="minorBidi"/>
      <w:color w:val="auto"/>
      <w:spacing w:val="0"/>
      <w:sz w:val="22"/>
      <w:szCs w:val="24"/>
      <w:lang w:eastAsia="en-US"/>
    </w:rPr>
  </w:style>
  <w:style w:type="paragraph" w:customStyle="1" w:styleId="paragraph">
    <w:name w:val="paragraph"/>
    <w:basedOn w:val="Normal"/>
    <w:rsid w:val="004B4813"/>
    <w:pPr>
      <w:spacing w:before="100" w:beforeAutospacing="1" w:after="100" w:afterAutospacing="1"/>
    </w:pPr>
    <w:rPr>
      <w:rFonts w:ascii="Times New Roman" w:hAnsi="Times New Roman"/>
      <w:color w:val="auto"/>
      <w:spacing w:val="0"/>
      <w:sz w:val="24"/>
      <w:szCs w:val="24"/>
    </w:rPr>
  </w:style>
  <w:style w:type="character" w:customStyle="1" w:styleId="normaltextrun">
    <w:name w:val="normaltextrun"/>
    <w:basedOn w:val="DefaultParagraphFont"/>
    <w:rsid w:val="004B4813"/>
  </w:style>
  <w:style w:type="character" w:customStyle="1" w:styleId="eop">
    <w:name w:val="eop"/>
    <w:basedOn w:val="DefaultParagraphFont"/>
    <w:rsid w:val="004B4813"/>
  </w:style>
  <w:style w:type="character" w:customStyle="1" w:styleId="spellingerror">
    <w:name w:val="spellingerror"/>
    <w:basedOn w:val="DefaultParagraphFont"/>
    <w:rsid w:val="004B4813"/>
  </w:style>
  <w:style w:type="paragraph" w:customStyle="1" w:styleId="REPORT">
    <w:name w:val="REPORT"/>
    <w:basedOn w:val="Normal"/>
    <w:qFormat/>
    <w:rsid w:val="00E262F4"/>
    <w:pPr>
      <w:spacing w:before="120"/>
      <w:ind w:left="-426"/>
    </w:pPr>
    <w:rPr>
      <w:rFonts w:ascii="Calibri" w:eastAsia="Cambria" w:hAnsi="Calibri" w:cstheme="minorBidi"/>
      <w:b/>
      <w:noProof/>
      <w:color w:val="3F9C35"/>
      <w:spacing w:val="0"/>
      <w:sz w:val="28"/>
      <w:szCs w:val="24"/>
      <w:lang w:val="en-US" w:eastAsia="en-US"/>
    </w:rPr>
  </w:style>
  <w:style w:type="paragraph" w:customStyle="1" w:styleId="ReportsTitle">
    <w:name w:val="Reports Title"/>
    <w:basedOn w:val="Title"/>
    <w:link w:val="ReportsTitleChar"/>
    <w:qFormat/>
    <w:rsid w:val="00E262F4"/>
    <w:pPr>
      <w:spacing w:before="0" w:after="120"/>
      <w:ind w:left="-426"/>
      <w:contextualSpacing w:val="0"/>
    </w:pPr>
    <w:rPr>
      <w:rFonts w:eastAsia="Cambria"/>
      <w:noProof/>
      <w:color w:val="718998" w:themeColor="text1" w:themeTint="A6"/>
      <w:spacing w:val="5"/>
      <w:sz w:val="36"/>
      <w:szCs w:val="52"/>
      <w:lang w:val="en-US" w:eastAsia="en-US"/>
    </w:rPr>
  </w:style>
  <w:style w:type="character" w:customStyle="1" w:styleId="ReportsTitleChar">
    <w:name w:val="Reports Title Char"/>
    <w:basedOn w:val="TitleChar"/>
    <w:link w:val="ReportsTitle"/>
    <w:rsid w:val="00E262F4"/>
    <w:rPr>
      <w:rFonts w:asciiTheme="majorHAnsi" w:eastAsia="Cambria" w:hAnsiTheme="majorHAnsi" w:cstheme="majorBidi"/>
      <w:b/>
      <w:noProof/>
      <w:color w:val="718998" w:themeColor="text1" w:themeTint="A6"/>
      <w:spacing w:val="5"/>
      <w:kern w:val="28"/>
      <w:sz w:val="36"/>
      <w:szCs w:val="5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9117477">
      <w:bodyDiv w:val="1"/>
      <w:marLeft w:val="0"/>
      <w:marRight w:val="0"/>
      <w:marTop w:val="0"/>
      <w:marBottom w:val="0"/>
      <w:divBdr>
        <w:top w:val="none" w:sz="0" w:space="0" w:color="auto"/>
        <w:left w:val="none" w:sz="0" w:space="0" w:color="auto"/>
        <w:bottom w:val="none" w:sz="0" w:space="0" w:color="auto"/>
        <w:right w:val="none" w:sz="0" w:space="0" w:color="auto"/>
      </w:divBdr>
      <w:divsChild>
        <w:div w:id="1611621656">
          <w:marLeft w:val="0"/>
          <w:marRight w:val="0"/>
          <w:marTop w:val="0"/>
          <w:marBottom w:val="0"/>
          <w:divBdr>
            <w:top w:val="none" w:sz="0" w:space="0" w:color="auto"/>
            <w:left w:val="none" w:sz="0" w:space="0" w:color="auto"/>
            <w:bottom w:val="none" w:sz="0" w:space="0" w:color="auto"/>
            <w:right w:val="none" w:sz="0" w:space="0" w:color="auto"/>
          </w:divBdr>
        </w:div>
        <w:div w:id="1740975160">
          <w:marLeft w:val="0"/>
          <w:marRight w:val="0"/>
          <w:marTop w:val="0"/>
          <w:marBottom w:val="0"/>
          <w:divBdr>
            <w:top w:val="none" w:sz="0" w:space="0" w:color="auto"/>
            <w:left w:val="none" w:sz="0" w:space="0" w:color="auto"/>
            <w:bottom w:val="none" w:sz="0" w:space="0" w:color="auto"/>
            <w:right w:val="none" w:sz="0" w:space="0" w:color="auto"/>
          </w:divBdr>
        </w:div>
        <w:div w:id="136186847">
          <w:marLeft w:val="0"/>
          <w:marRight w:val="0"/>
          <w:marTop w:val="0"/>
          <w:marBottom w:val="0"/>
          <w:divBdr>
            <w:top w:val="none" w:sz="0" w:space="0" w:color="auto"/>
            <w:left w:val="none" w:sz="0" w:space="0" w:color="auto"/>
            <w:bottom w:val="none" w:sz="0" w:space="0" w:color="auto"/>
            <w:right w:val="none" w:sz="0" w:space="0" w:color="auto"/>
          </w:divBdr>
        </w:div>
        <w:div w:id="1653022863">
          <w:marLeft w:val="0"/>
          <w:marRight w:val="0"/>
          <w:marTop w:val="0"/>
          <w:marBottom w:val="0"/>
          <w:divBdr>
            <w:top w:val="none" w:sz="0" w:space="0" w:color="auto"/>
            <w:left w:val="none" w:sz="0" w:space="0" w:color="auto"/>
            <w:bottom w:val="none" w:sz="0" w:space="0" w:color="auto"/>
            <w:right w:val="none" w:sz="0" w:space="0" w:color="auto"/>
          </w:divBdr>
        </w:div>
        <w:div w:id="821042522">
          <w:marLeft w:val="0"/>
          <w:marRight w:val="0"/>
          <w:marTop w:val="0"/>
          <w:marBottom w:val="0"/>
          <w:divBdr>
            <w:top w:val="none" w:sz="0" w:space="0" w:color="auto"/>
            <w:left w:val="none" w:sz="0" w:space="0" w:color="auto"/>
            <w:bottom w:val="none" w:sz="0" w:space="0" w:color="auto"/>
            <w:right w:val="none" w:sz="0" w:space="0" w:color="auto"/>
          </w:divBdr>
        </w:div>
      </w:divsChild>
    </w:div>
    <w:div w:id="1325089957">
      <w:bodyDiv w:val="1"/>
      <w:marLeft w:val="0"/>
      <w:marRight w:val="0"/>
      <w:marTop w:val="0"/>
      <w:marBottom w:val="0"/>
      <w:divBdr>
        <w:top w:val="none" w:sz="0" w:space="0" w:color="auto"/>
        <w:left w:val="none" w:sz="0" w:space="0" w:color="auto"/>
        <w:bottom w:val="none" w:sz="0" w:space="0" w:color="auto"/>
        <w:right w:val="none" w:sz="0" w:space="0" w:color="auto"/>
      </w:divBdr>
    </w:div>
    <w:div w:id="1775250664">
      <w:bodyDiv w:val="1"/>
      <w:marLeft w:val="0"/>
      <w:marRight w:val="0"/>
      <w:marTop w:val="0"/>
      <w:marBottom w:val="0"/>
      <w:divBdr>
        <w:top w:val="none" w:sz="0" w:space="0" w:color="auto"/>
        <w:left w:val="none" w:sz="0" w:space="0" w:color="auto"/>
        <w:bottom w:val="none" w:sz="0" w:space="0" w:color="auto"/>
        <w:right w:val="none" w:sz="0" w:space="0" w:color="auto"/>
      </w:divBdr>
      <w:divsChild>
        <w:div w:id="1061320958">
          <w:marLeft w:val="0"/>
          <w:marRight w:val="0"/>
          <w:marTop w:val="0"/>
          <w:marBottom w:val="0"/>
          <w:divBdr>
            <w:top w:val="none" w:sz="0" w:space="0" w:color="auto"/>
            <w:left w:val="none" w:sz="0" w:space="0" w:color="auto"/>
            <w:bottom w:val="none" w:sz="0" w:space="0" w:color="auto"/>
            <w:right w:val="none" w:sz="0" w:space="0" w:color="auto"/>
          </w:divBdr>
        </w:div>
        <w:div w:id="5092918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saveSmartTagsAsXml/>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3.png"/><Relationship Id="rId50" Type="http://schemas.openxmlformats.org/officeDocument/2006/relationships/hyperlink" Target="https://achris.vic.gov.au/weave/wca.html" TargetMode="External"/><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olunteeringFund@parks.vic.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s://www.environment.vic.gov.au/__data/assets/pdf_file/0035/394883/VVfN-Environmental-Volunteering-Plan_WEB.pdf" TargetMode="External"/><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www.environment.vic.gov.au/victorians-volunteering-for-nature" TargetMode="External"/><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hyperlink" Target="https://www.parkconnect.vic.gov.au/vif/" TargetMode="External"/><Relationship Id="rId41" Type="http://schemas.openxmlformats.org/officeDocument/2006/relationships/image" Target="media/image29.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jp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RIGGS\Downloads\Fact%20Sheet%20and%20Newsletter%20Template.dotm" TargetMode="External"/></Relationships>
</file>

<file path=word/theme/theme1.xml><?xml version="1.0" encoding="utf-8"?>
<a:theme xmlns:a="http://schemas.openxmlformats.org/drawingml/2006/main" name="Office Theme">
  <a:themeElements>
    <a:clrScheme name="Parks Victoria">
      <a:dk1>
        <a:srgbClr val="39464E"/>
      </a:dk1>
      <a:lt1>
        <a:sysClr val="window" lastClr="FFFFFF"/>
      </a:lt1>
      <a:dk2>
        <a:srgbClr val="00ADDC"/>
      </a:dk2>
      <a:lt2>
        <a:srgbClr val="FFFFFF"/>
      </a:lt2>
      <a:accent1>
        <a:srgbClr val="00ADDC"/>
      </a:accent1>
      <a:accent2>
        <a:srgbClr val="66AC47"/>
      </a:accent2>
      <a:accent3>
        <a:srgbClr val="8064A2"/>
      </a:accent3>
      <a:accent4>
        <a:srgbClr val="F79646"/>
      </a:accent4>
      <a:accent5>
        <a:srgbClr val="4F81BD"/>
      </a:accent5>
      <a:accent6>
        <a:srgbClr val="C0504D"/>
      </a:accent6>
      <a:hlink>
        <a:srgbClr val="00ADDC"/>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327577511B1143925A87655F6E9A20" ma:contentTypeVersion="13" ma:contentTypeDescription="Create a new document." ma:contentTypeScope="" ma:versionID="9bf84c4855806b03084982589eed07ac">
  <xsd:schema xmlns:xsd="http://www.w3.org/2001/XMLSchema" xmlns:xs="http://www.w3.org/2001/XMLSchema" xmlns:p="http://schemas.microsoft.com/office/2006/metadata/properties" xmlns:ns2="53630367-d947-46b5-974a-7f7dfc81e697" xmlns:ns3="c6008a89-7cc0-498a-8afe-8c229c5b45b0" targetNamespace="http://schemas.microsoft.com/office/2006/metadata/properties" ma:root="true" ma:fieldsID="16eb4c38ba938206dc1fa32579e334f6" ns2:_="" ns3:_="">
    <xsd:import namespace="53630367-d947-46b5-974a-7f7dfc81e697"/>
    <xsd:import namespace="c6008a89-7cc0-498a-8afe-8c229c5b45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630367-d947-46b5-974a-7f7dfc81e6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008a89-7cc0-498a-8afe-8c229c5b45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c6008a89-7cc0-498a-8afe-8c229c5b45b0">
      <UserInfo>
        <DisplayName>Bernice Dowling</DisplayName>
        <AccountId>72</AccountId>
        <AccountType/>
      </UserInfo>
      <UserInfo>
        <DisplayName>Bill Mallinson</DisplayName>
        <AccountId>73</AccountId>
        <AccountType/>
      </UserInfo>
      <UserInfo>
        <DisplayName>Andre Didenkowski</DisplayName>
        <AccountId>37</AccountId>
        <AccountType/>
      </UserInfo>
      <UserInfo>
        <DisplayName>Dean Sutton</DisplayName>
        <AccountId>74</AccountId>
        <AccountType/>
      </UserInfo>
      <UserInfo>
        <DisplayName>Melanie McVey-DiLazzaro</DisplayName>
        <AccountId>75</AccountId>
        <AccountType/>
      </UserInfo>
      <UserInfo>
        <DisplayName>Ashleigh Golledge</DisplayName>
        <AccountId>76</AccountId>
        <AccountType/>
      </UserInfo>
      <UserInfo>
        <DisplayName>James Brincat</DisplayName>
        <AccountId>77</AccountId>
        <AccountType/>
      </UserInfo>
      <UserInfo>
        <DisplayName>Emily Verey</DisplayName>
        <AccountId>78</AccountId>
        <AccountType/>
      </UserInfo>
      <UserInfo>
        <DisplayName>Katrina Lovett</DisplayName>
        <AccountId>79</AccountId>
        <AccountType/>
      </UserInfo>
      <UserInfo>
        <DisplayName>Kim Tully</DisplayName>
        <AccountId>80</AccountId>
        <AccountType/>
      </UserInfo>
      <UserInfo>
        <DisplayName>Nick Jansen</DisplayName>
        <AccountId>81</AccountId>
        <AccountType/>
      </UserInfo>
      <UserInfo>
        <DisplayName>Mike Hayes</DisplayName>
        <AccountId>82</AccountId>
        <AccountType/>
      </UserInfo>
      <UserInfo>
        <DisplayName>Stuart Lardner</DisplayName>
        <AccountId>83</AccountId>
        <AccountType/>
      </UserInfo>
      <UserInfo>
        <DisplayName>Leesa Riley</DisplayName>
        <AccountId>16</AccountId>
        <AccountType/>
      </UserInfo>
      <UserInfo>
        <DisplayName>Drue Shultz</DisplayName>
        <AccountId>21</AccountId>
        <AccountType/>
      </UserInfo>
      <UserInfo>
        <DisplayName>Ashlee Hope</DisplayName>
        <AccountId>22</AccountId>
        <AccountType/>
      </UserInfo>
      <UserInfo>
        <DisplayName>Tony Varcoe</DisplayName>
        <AccountId>55</AccountId>
        <AccountType/>
      </UserInfo>
      <UserInfo>
        <DisplayName>Katherine Dyson</DisplayName>
        <AccountId>12</AccountId>
        <AccountType/>
      </UserInfo>
      <UserInfo>
        <DisplayName>Gail Wright</DisplayName>
        <AccountId>44</AccountId>
        <AccountType/>
      </UserInfo>
      <UserInfo>
        <DisplayName>Carolyn Treby</DisplayName>
        <AccountId>13</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1D1AE-6315-4802-B0B2-8C1B513A1B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630367-d947-46b5-974a-7f7dfc81e697"/>
    <ds:schemaRef ds:uri="c6008a89-7cc0-498a-8afe-8c229c5b4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D95502-C717-4DAC-BF3C-C4F2268C7FCD}">
  <ds:schemaRefs>
    <ds:schemaRef ds:uri="http://schemas.microsoft.com/sharepoint/v3/contenttype/forms"/>
  </ds:schemaRefs>
</ds:datastoreItem>
</file>

<file path=customXml/itemProps3.xml><?xml version="1.0" encoding="utf-8"?>
<ds:datastoreItem xmlns:ds="http://schemas.openxmlformats.org/officeDocument/2006/customXml" ds:itemID="{08B0B9C8-D007-4366-96C1-2DEBB0368E0E}">
  <ds:schemaRefs>
    <ds:schemaRef ds:uri="http://schemas.microsoft.com/office/2006/metadata/properties"/>
    <ds:schemaRef ds:uri="http://schemas.microsoft.com/office/infopath/2007/PartnerControls"/>
    <ds:schemaRef ds:uri="c6008a89-7cc0-498a-8afe-8c229c5b45b0"/>
  </ds:schemaRefs>
</ds:datastoreItem>
</file>

<file path=customXml/itemProps4.xml><?xml version="1.0" encoding="utf-8"?>
<ds:datastoreItem xmlns:ds="http://schemas.openxmlformats.org/officeDocument/2006/customXml" ds:itemID="{CC006BDE-EB41-4601-B5B8-5A22567B0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 Sheet and Newsletter Template</Template>
  <TotalTime>74</TotalTime>
  <Pages>23</Pages>
  <Words>3250</Words>
  <Characters>18529</Characters>
  <Application>Microsoft Office Word</Application>
  <DocSecurity>8</DocSecurity>
  <Lines>154</Lines>
  <Paragraphs>43</Paragraphs>
  <ScaleCrop>false</ScaleCrop>
  <HeadingPairs>
    <vt:vector size="2" baseType="variant">
      <vt:variant>
        <vt:lpstr>Title</vt:lpstr>
      </vt:variant>
      <vt:variant>
        <vt:i4>1</vt:i4>
      </vt:variant>
    </vt:vector>
  </HeadingPairs>
  <TitlesOfParts>
    <vt:vector size="1" baseType="lpstr">
      <vt:lpstr>Fact Sheet and Newsletter Template</vt:lpstr>
    </vt:vector>
  </TitlesOfParts>
  <Company/>
  <LinksUpToDate>false</LinksUpToDate>
  <CharactersWithSpaces>21736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and Newsletter Template</dc:title>
  <dc:creator>Leanne Riggs</dc:creator>
  <cp:keywords>Newsletter template; Template; Fact sheets; templates; template; newsletter</cp:keywords>
  <cp:lastModifiedBy>Leanne Riggs</cp:lastModifiedBy>
  <cp:revision>25</cp:revision>
  <cp:lastPrinted>2015-11-16T05:51:00Z</cp:lastPrinted>
  <dcterms:created xsi:type="dcterms:W3CDTF">2020-09-08T04:03:00Z</dcterms:created>
  <dcterms:modified xsi:type="dcterms:W3CDTF">2021-10-08T01:01:00Z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Version">
    <vt:lpwstr>1</vt:lpwstr>
  </property>
  <property fmtid="{D5CDD505-2E9C-101B-9397-08002B2CF9AE}" pid="3" name="xMasthead">
    <vt:lpwstr>Fact Sheet</vt:lpwstr>
  </property>
  <property fmtid="{D5CDD505-2E9C-101B-9397-08002B2CF9AE}" pid="4" name="xPVLogoOnly">
    <vt:bool>true</vt:bool>
  </property>
  <property fmtid="{D5CDD505-2E9C-101B-9397-08002B2CF9AE}" pid="5" name="ContentTypeId">
    <vt:lpwstr>0x0101001C327577511B1143925A87655F6E9A20</vt:lpwstr>
  </property>
  <property fmtid="{D5CDD505-2E9C-101B-9397-08002B2CF9AE}" pid="6" name="_dlc_DocIdItemGuid">
    <vt:lpwstr>f28802e3-15bf-4df4-87b4-8446fa74f366</vt:lpwstr>
  </property>
  <property fmtid="{D5CDD505-2E9C-101B-9397-08002B2CF9AE}" pid="7" name="TaxKeyword">
    <vt:lpwstr>3874;#Template|7d4da6e2-b788-4cd4-a282-60a389e81140;#151;#templates|61c6b694-7926-4d24-9afa-798b3647fb75;#181;#template|b987c7e0-6797-4506-8ba4-eb9f44dea024;#1097;#Fact sheets|1f88e3fc-104b-4455-9574-8c4e3811124a;#317;#newsletter|7bfa289a-3647-42cb-b197-5</vt:lpwstr>
  </property>
  <property fmtid="{D5CDD505-2E9C-101B-9397-08002B2CF9AE}" pid="8" name="PVBCS">
    <vt:lpwstr>3811;#Template|7d4da6e2-b788-4cd4-a282-60a389e81140</vt:lpwstr>
  </property>
</Properties>
</file>